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58A821" w14:textId="045CC334" w:rsidR="004B00A2" w:rsidRDefault="004B00A2" w:rsidP="004B00A2"/>
    <w:p w14:paraId="3BFE0372" w14:textId="77777777" w:rsidR="00332443" w:rsidRDefault="00332443" w:rsidP="004B00A2"/>
    <w:p w14:paraId="1AD6F938" w14:textId="22114150" w:rsidR="00332443" w:rsidRPr="004B00A2" w:rsidRDefault="00332443" w:rsidP="004B00A2">
      <w:r w:rsidRPr="00332443">
        <w:rPr>
          <w:rFonts w:eastAsia="Calibri"/>
          <w:noProof/>
          <w:lang w:val="en-US" w:eastAsia="en-US"/>
        </w:rPr>
        <w:drawing>
          <wp:inline distT="0" distB="0" distL="0" distR="0" wp14:anchorId="0B036F7C" wp14:editId="1DD89E39">
            <wp:extent cx="4620895" cy="922655"/>
            <wp:effectExtent l="0" t="0" r="0" b="0"/>
            <wp:docPr id="14" name="Picture 14"/>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a:stretch>
                      <a:fillRect/>
                    </a:stretch>
                  </pic:blipFill>
                  <pic:spPr>
                    <a:xfrm>
                      <a:off x="0" y="0"/>
                      <a:ext cx="4621043" cy="922679"/>
                    </a:xfrm>
                    <a:prstGeom prst="rect">
                      <a:avLst/>
                    </a:prstGeom>
                  </pic:spPr>
                </pic:pic>
              </a:graphicData>
            </a:graphic>
          </wp:inline>
        </w:drawing>
      </w:r>
    </w:p>
    <w:p w14:paraId="442393CA" w14:textId="77777777" w:rsidR="00332443" w:rsidRDefault="006407BC" w:rsidP="006407BC">
      <w:pPr>
        <w:spacing w:line="360" w:lineRule="auto"/>
        <w:jc w:val="center"/>
        <w:rPr>
          <w:b/>
        </w:rPr>
      </w:pPr>
      <w:r>
        <w:rPr>
          <w:b/>
        </w:rPr>
        <w:tab/>
      </w:r>
    </w:p>
    <w:p w14:paraId="4EF79F96" w14:textId="77777777" w:rsidR="00332443" w:rsidRDefault="00332443" w:rsidP="006407BC">
      <w:pPr>
        <w:spacing w:line="360" w:lineRule="auto"/>
        <w:jc w:val="center"/>
        <w:rPr>
          <w:b/>
        </w:rPr>
      </w:pPr>
    </w:p>
    <w:p w14:paraId="0CB22E90" w14:textId="77777777" w:rsidR="00332443" w:rsidRDefault="00332443" w:rsidP="006407BC">
      <w:pPr>
        <w:spacing w:line="360" w:lineRule="auto"/>
        <w:jc w:val="center"/>
        <w:rPr>
          <w:b/>
        </w:rPr>
      </w:pPr>
    </w:p>
    <w:p w14:paraId="4F40FF81" w14:textId="23E979F0" w:rsidR="006407BC" w:rsidRDefault="006407BC" w:rsidP="006407BC">
      <w:pPr>
        <w:spacing w:line="360" w:lineRule="auto"/>
        <w:jc w:val="center"/>
        <w:rPr>
          <w:b/>
        </w:rPr>
      </w:pPr>
      <w:r>
        <w:rPr>
          <w:b/>
        </w:rPr>
        <w:t>ASSESSING THE IMPACT OF LEADERSHIP STYLE ON EMPLOYEE PERFORMANCE IN LOCAL GOVERNMENT; A CASE OF HOIMA DISTRICT LOCAL GOVERNMENT</w:t>
      </w:r>
    </w:p>
    <w:p w14:paraId="6823E09A" w14:textId="436C519B" w:rsidR="00332443" w:rsidRDefault="00332443" w:rsidP="006407BC">
      <w:pPr>
        <w:spacing w:line="360" w:lineRule="auto"/>
        <w:jc w:val="center"/>
        <w:rPr>
          <w:b/>
        </w:rPr>
      </w:pPr>
      <w:r>
        <w:rPr>
          <w:b/>
        </w:rPr>
        <w:t>BY</w:t>
      </w:r>
    </w:p>
    <w:p w14:paraId="0B96D899" w14:textId="77777777" w:rsidR="006407BC" w:rsidRDefault="006407BC" w:rsidP="006407BC">
      <w:pPr>
        <w:spacing w:line="360" w:lineRule="auto"/>
        <w:jc w:val="center"/>
        <w:rPr>
          <w:b/>
        </w:rPr>
      </w:pPr>
    </w:p>
    <w:p w14:paraId="35002C2A" w14:textId="4C7964FB" w:rsidR="006407BC" w:rsidRPr="00176A09" w:rsidRDefault="006407BC" w:rsidP="006407BC">
      <w:pPr>
        <w:tabs>
          <w:tab w:val="left" w:pos="585"/>
        </w:tabs>
        <w:spacing w:line="360" w:lineRule="auto"/>
        <w:jc w:val="center"/>
        <w:rPr>
          <w:b/>
          <w:sz w:val="28"/>
          <w:szCs w:val="28"/>
        </w:rPr>
      </w:pPr>
      <w:r w:rsidRPr="00176A09">
        <w:rPr>
          <w:b/>
          <w:sz w:val="28"/>
          <w:szCs w:val="28"/>
        </w:rPr>
        <w:t xml:space="preserve"> NAKANYIKE EMILY</w:t>
      </w:r>
    </w:p>
    <w:p w14:paraId="62AB2524" w14:textId="79C4AFED" w:rsidR="006407BC" w:rsidRPr="00176A09" w:rsidRDefault="006407BC" w:rsidP="006407BC">
      <w:pPr>
        <w:tabs>
          <w:tab w:val="left" w:pos="585"/>
        </w:tabs>
        <w:spacing w:line="360" w:lineRule="auto"/>
        <w:rPr>
          <w:b/>
          <w:sz w:val="28"/>
          <w:szCs w:val="28"/>
        </w:rPr>
      </w:pPr>
      <w:r>
        <w:rPr>
          <w:b/>
          <w:sz w:val="28"/>
          <w:szCs w:val="28"/>
        </w:rPr>
        <w:t xml:space="preserve">      </w:t>
      </w:r>
      <w:r w:rsidR="00332443">
        <w:rPr>
          <w:b/>
          <w:sz w:val="28"/>
          <w:szCs w:val="28"/>
        </w:rPr>
        <w:t xml:space="preserve">                       </w:t>
      </w:r>
    </w:p>
    <w:p w14:paraId="5ABCC6C5" w14:textId="2D838319" w:rsidR="006407BC" w:rsidRPr="00176A09" w:rsidRDefault="006407BC" w:rsidP="006407BC">
      <w:pPr>
        <w:tabs>
          <w:tab w:val="left" w:pos="585"/>
        </w:tabs>
        <w:spacing w:line="360" w:lineRule="auto"/>
        <w:rPr>
          <w:b/>
          <w:sz w:val="28"/>
          <w:szCs w:val="28"/>
        </w:rPr>
      </w:pPr>
      <w:r>
        <w:rPr>
          <w:b/>
          <w:sz w:val="28"/>
          <w:szCs w:val="28"/>
        </w:rPr>
        <w:t xml:space="preserve">      </w:t>
      </w:r>
      <w:r w:rsidR="00332443">
        <w:rPr>
          <w:b/>
          <w:sz w:val="28"/>
          <w:szCs w:val="28"/>
        </w:rPr>
        <w:t xml:space="preserve">                               </w:t>
      </w:r>
      <w:r>
        <w:rPr>
          <w:b/>
          <w:sz w:val="28"/>
          <w:szCs w:val="28"/>
        </w:rPr>
        <w:t xml:space="preserve">  </w:t>
      </w:r>
      <w:r w:rsidR="00332443">
        <w:rPr>
          <w:b/>
          <w:sz w:val="28"/>
          <w:szCs w:val="28"/>
        </w:rPr>
        <w:t xml:space="preserve">             </w:t>
      </w:r>
      <w:r w:rsidRPr="00176A09">
        <w:rPr>
          <w:b/>
          <w:sz w:val="28"/>
          <w:szCs w:val="28"/>
        </w:rPr>
        <w:t xml:space="preserve"> S19B42/054</w:t>
      </w:r>
    </w:p>
    <w:p w14:paraId="1722549A" w14:textId="06B6969E" w:rsidR="006407BC" w:rsidRPr="00176A09" w:rsidRDefault="006407BC" w:rsidP="006407BC">
      <w:pPr>
        <w:tabs>
          <w:tab w:val="left" w:pos="585"/>
        </w:tabs>
        <w:spacing w:line="360" w:lineRule="auto"/>
        <w:rPr>
          <w:b/>
          <w:sz w:val="28"/>
          <w:szCs w:val="28"/>
        </w:rPr>
      </w:pPr>
      <w:r>
        <w:rPr>
          <w:b/>
          <w:sz w:val="28"/>
          <w:szCs w:val="28"/>
        </w:rPr>
        <w:t xml:space="preserve">                                      </w:t>
      </w:r>
      <w:r w:rsidRPr="00176A09">
        <w:rPr>
          <w:b/>
          <w:sz w:val="28"/>
          <w:szCs w:val="28"/>
        </w:rPr>
        <w:t>SUPERVISOR:</w:t>
      </w:r>
      <w:r>
        <w:rPr>
          <w:b/>
          <w:sz w:val="28"/>
          <w:szCs w:val="28"/>
        </w:rPr>
        <w:t xml:space="preserve">  </w:t>
      </w:r>
      <w:r w:rsidRPr="00176A09">
        <w:rPr>
          <w:b/>
          <w:sz w:val="28"/>
          <w:szCs w:val="28"/>
        </w:rPr>
        <w:t xml:space="preserve"> MR KIBUUKA DAVID</w:t>
      </w:r>
    </w:p>
    <w:p w14:paraId="1B14540A" w14:textId="77777777" w:rsidR="006407BC" w:rsidRDefault="006407BC" w:rsidP="006407BC">
      <w:pPr>
        <w:spacing w:line="360" w:lineRule="auto"/>
        <w:jc w:val="center"/>
        <w:rPr>
          <w:b/>
        </w:rPr>
      </w:pPr>
    </w:p>
    <w:p w14:paraId="75E8D108" w14:textId="77777777" w:rsidR="006407BC" w:rsidRDefault="006407BC" w:rsidP="006407BC">
      <w:pPr>
        <w:spacing w:line="360" w:lineRule="auto"/>
        <w:jc w:val="center"/>
        <w:rPr>
          <w:b/>
        </w:rPr>
      </w:pPr>
    </w:p>
    <w:p w14:paraId="7FA81218" w14:textId="77777777" w:rsidR="006407BC" w:rsidRDefault="006407BC" w:rsidP="006407BC">
      <w:pPr>
        <w:spacing w:line="360" w:lineRule="auto"/>
        <w:jc w:val="both"/>
        <w:rPr>
          <w:b/>
        </w:rPr>
      </w:pPr>
    </w:p>
    <w:p w14:paraId="6DCB1C06" w14:textId="7C0DD9AA" w:rsidR="006407BC" w:rsidRDefault="006407BC" w:rsidP="006407BC">
      <w:pPr>
        <w:spacing w:line="360" w:lineRule="auto"/>
        <w:jc w:val="both"/>
        <w:rPr>
          <w:b/>
        </w:rPr>
      </w:pPr>
      <w:r>
        <w:rPr>
          <w:b/>
        </w:rPr>
        <w:t xml:space="preserve">A RESEARCH </w:t>
      </w:r>
      <w:r w:rsidR="009C0BE7">
        <w:rPr>
          <w:b/>
        </w:rPr>
        <w:t xml:space="preserve">REPORT </w:t>
      </w:r>
      <w:r>
        <w:rPr>
          <w:b/>
        </w:rPr>
        <w:t>SUBMITTED TO SCHOOL OF BUSINESS IN PARTIAL FULFILMENT OF THE REQUIREMENT FOR AWARD OF BACHELORS DEGREE IN HUMAN RESOURCE MANAGEMENT OF UGANDA CHRISTIAN UNIVERSITY</w:t>
      </w:r>
    </w:p>
    <w:p w14:paraId="3A46F50D" w14:textId="4CDB1697" w:rsidR="00375413" w:rsidRDefault="00375413" w:rsidP="006407BC">
      <w:pPr>
        <w:tabs>
          <w:tab w:val="left" w:pos="2820"/>
        </w:tabs>
        <w:spacing w:after="160" w:line="360" w:lineRule="auto"/>
        <w:rPr>
          <w:b/>
        </w:rPr>
      </w:pPr>
    </w:p>
    <w:p w14:paraId="4F33D67A" w14:textId="77777777" w:rsidR="00375413" w:rsidRDefault="00375413">
      <w:pPr>
        <w:spacing w:line="360" w:lineRule="auto"/>
        <w:jc w:val="both"/>
        <w:rPr>
          <w:b/>
        </w:rPr>
      </w:pPr>
    </w:p>
    <w:p w14:paraId="12B7EF99" w14:textId="77777777" w:rsidR="00375413" w:rsidRDefault="00375413">
      <w:pPr>
        <w:spacing w:line="360" w:lineRule="auto"/>
        <w:jc w:val="both"/>
        <w:rPr>
          <w:b/>
        </w:rPr>
      </w:pPr>
    </w:p>
    <w:p w14:paraId="356F7BED" w14:textId="4FBF5474" w:rsidR="00375413" w:rsidRDefault="00332443">
      <w:pPr>
        <w:spacing w:line="360" w:lineRule="auto"/>
        <w:jc w:val="center"/>
        <w:rPr>
          <w:b/>
        </w:rPr>
      </w:pPr>
      <w:r>
        <w:rPr>
          <w:b/>
        </w:rPr>
        <w:t>JULY 2023</w:t>
      </w:r>
    </w:p>
    <w:p w14:paraId="10F2078C" w14:textId="77777777" w:rsidR="00375413" w:rsidRDefault="00375413">
      <w:pPr>
        <w:spacing w:line="360" w:lineRule="auto"/>
        <w:jc w:val="both"/>
        <w:rPr>
          <w:b/>
        </w:rPr>
      </w:pPr>
    </w:p>
    <w:p w14:paraId="30182E2C" w14:textId="77777777" w:rsidR="00375413" w:rsidRDefault="00375413">
      <w:pPr>
        <w:spacing w:line="360" w:lineRule="auto"/>
        <w:jc w:val="both"/>
        <w:rPr>
          <w:b/>
        </w:rPr>
      </w:pPr>
    </w:p>
    <w:p w14:paraId="0DE9AFAF" w14:textId="77777777" w:rsidR="004B00A2" w:rsidRDefault="004B00A2" w:rsidP="00332443">
      <w:pPr>
        <w:spacing w:line="600" w:lineRule="auto"/>
        <w:rPr>
          <w:b/>
        </w:rPr>
      </w:pPr>
    </w:p>
    <w:p w14:paraId="321250A6" w14:textId="7C1651DF" w:rsidR="006407BC" w:rsidRPr="006407BC" w:rsidRDefault="006C6AAF" w:rsidP="006407BC">
      <w:pPr>
        <w:pStyle w:val="Heading1"/>
        <w:spacing w:line="360" w:lineRule="auto"/>
        <w:jc w:val="center"/>
        <w:rPr>
          <w:sz w:val="24"/>
          <w:szCs w:val="24"/>
        </w:rPr>
      </w:pPr>
      <w:bookmarkStart w:id="0" w:name="_Toc143646452"/>
      <w:r w:rsidRPr="005D41BD">
        <w:rPr>
          <w:sz w:val="24"/>
          <w:szCs w:val="24"/>
        </w:rPr>
        <w:lastRenderedPageBreak/>
        <w:t>DECLARATIO</w:t>
      </w:r>
      <w:r w:rsidR="006407BC">
        <w:rPr>
          <w:sz w:val="24"/>
          <w:szCs w:val="24"/>
        </w:rPr>
        <w:t>N</w:t>
      </w:r>
      <w:bookmarkEnd w:id="0"/>
    </w:p>
    <w:p w14:paraId="7783839D" w14:textId="4C8388A2" w:rsidR="00A84F30" w:rsidRDefault="00A84F30" w:rsidP="00A84F30">
      <w:pPr>
        <w:spacing w:line="360" w:lineRule="auto"/>
        <w:ind w:firstLine="720"/>
        <w:jc w:val="both"/>
      </w:pPr>
      <w:r>
        <w:t xml:space="preserve">I </w:t>
      </w:r>
      <w:r w:rsidR="006407BC">
        <w:t xml:space="preserve">Nakanyike Emily </w:t>
      </w:r>
      <w:r>
        <w:t>confirm that I am the sole author of this dissertation and that the work presented here has not been submitted to any other university.</w:t>
      </w:r>
    </w:p>
    <w:p w14:paraId="5FC362D6" w14:textId="65B39444" w:rsidR="00A84F30" w:rsidRDefault="00A84F30" w:rsidP="00A84F30">
      <w:pPr>
        <w:spacing w:line="360" w:lineRule="auto"/>
        <w:ind w:firstLine="720"/>
        <w:jc w:val="both"/>
      </w:pPr>
    </w:p>
    <w:p w14:paraId="354BDD74" w14:textId="77777777" w:rsidR="00A84F30" w:rsidRDefault="00A84F30" w:rsidP="00A84F30">
      <w:pPr>
        <w:spacing w:line="360" w:lineRule="auto"/>
        <w:ind w:firstLine="720"/>
        <w:jc w:val="both"/>
      </w:pPr>
    </w:p>
    <w:p w14:paraId="7CB6F90A" w14:textId="449CDE63" w:rsidR="006C6AAF" w:rsidRPr="006C6AAF" w:rsidRDefault="006C6AAF" w:rsidP="006C6AAF"/>
    <w:p w14:paraId="127CF909" w14:textId="6B69F60A" w:rsidR="006C6AAF" w:rsidRPr="006C6AAF" w:rsidRDefault="006C6AAF" w:rsidP="006C6AAF">
      <w:r w:rsidRPr="006C6AAF">
        <w:t>Signature…………………………….             Date…………………</w:t>
      </w:r>
      <w:r w:rsidR="009F14CD" w:rsidRPr="006C6AAF">
        <w:t>….</w:t>
      </w:r>
      <w:r w:rsidRPr="006C6AAF">
        <w:t xml:space="preserve"> </w:t>
      </w:r>
    </w:p>
    <w:p w14:paraId="1F8AD190" w14:textId="6DD3C491" w:rsidR="009C0BE7" w:rsidRDefault="009F14CD" w:rsidP="009F14CD">
      <w:pPr>
        <w:tabs>
          <w:tab w:val="left" w:pos="6700"/>
        </w:tabs>
      </w:pPr>
      <w:r>
        <w:tab/>
      </w:r>
    </w:p>
    <w:p w14:paraId="5F6A803F" w14:textId="1D6C1E35" w:rsidR="006C6AAF" w:rsidRPr="006C6AAF" w:rsidRDefault="009C0BE7" w:rsidP="006C6AAF">
      <w:r>
        <w:t>Name: NAKANYIKE EMILY</w:t>
      </w:r>
    </w:p>
    <w:p w14:paraId="13C6D0A6" w14:textId="77777777" w:rsidR="006C6AAF" w:rsidRDefault="006C6AAF" w:rsidP="006C6AAF">
      <w:pPr>
        <w:spacing w:after="250" w:line="259" w:lineRule="auto"/>
      </w:pPr>
      <w:r>
        <w:rPr>
          <w:b/>
        </w:rPr>
        <w:t xml:space="preserve"> </w:t>
      </w:r>
    </w:p>
    <w:p w14:paraId="18888AB8" w14:textId="77777777" w:rsidR="006C6AAF" w:rsidRDefault="006C6AAF" w:rsidP="009603B5">
      <w:pPr>
        <w:spacing w:line="360" w:lineRule="auto"/>
        <w:jc w:val="center"/>
        <w:rPr>
          <w:b/>
        </w:rPr>
      </w:pPr>
    </w:p>
    <w:p w14:paraId="7C2ECCB2" w14:textId="77777777" w:rsidR="006C6AAF" w:rsidRDefault="006C6AAF" w:rsidP="009603B5">
      <w:pPr>
        <w:spacing w:line="360" w:lineRule="auto"/>
        <w:jc w:val="center"/>
        <w:rPr>
          <w:b/>
        </w:rPr>
      </w:pPr>
    </w:p>
    <w:p w14:paraId="1DF278F7" w14:textId="77777777" w:rsidR="006C6AAF" w:rsidRDefault="006C6AAF" w:rsidP="009603B5">
      <w:pPr>
        <w:spacing w:line="360" w:lineRule="auto"/>
        <w:jc w:val="center"/>
        <w:rPr>
          <w:b/>
        </w:rPr>
      </w:pPr>
    </w:p>
    <w:p w14:paraId="6F0F2A57" w14:textId="77777777" w:rsidR="006C6AAF" w:rsidRDefault="006C6AAF" w:rsidP="009603B5">
      <w:pPr>
        <w:spacing w:line="360" w:lineRule="auto"/>
        <w:jc w:val="center"/>
        <w:rPr>
          <w:b/>
        </w:rPr>
      </w:pPr>
    </w:p>
    <w:p w14:paraId="0AAAA3EB" w14:textId="77777777" w:rsidR="006C6AAF" w:rsidRDefault="006C6AAF" w:rsidP="009603B5">
      <w:pPr>
        <w:spacing w:line="360" w:lineRule="auto"/>
        <w:jc w:val="center"/>
        <w:rPr>
          <w:b/>
        </w:rPr>
      </w:pPr>
    </w:p>
    <w:p w14:paraId="0E5202A3" w14:textId="77777777" w:rsidR="006C6AAF" w:rsidRDefault="006C6AAF" w:rsidP="009603B5">
      <w:pPr>
        <w:spacing w:line="360" w:lineRule="auto"/>
        <w:jc w:val="center"/>
        <w:rPr>
          <w:b/>
        </w:rPr>
      </w:pPr>
    </w:p>
    <w:p w14:paraId="4574C51D" w14:textId="77777777" w:rsidR="006C6AAF" w:rsidRDefault="006C6AAF" w:rsidP="009603B5">
      <w:pPr>
        <w:spacing w:line="360" w:lineRule="auto"/>
        <w:jc w:val="center"/>
        <w:rPr>
          <w:b/>
        </w:rPr>
      </w:pPr>
    </w:p>
    <w:p w14:paraId="390DF2B8" w14:textId="77777777" w:rsidR="006C6AAF" w:rsidRDefault="006C6AAF" w:rsidP="009603B5">
      <w:pPr>
        <w:spacing w:line="360" w:lineRule="auto"/>
        <w:jc w:val="center"/>
        <w:rPr>
          <w:b/>
        </w:rPr>
      </w:pPr>
    </w:p>
    <w:p w14:paraId="1AD23369" w14:textId="77777777" w:rsidR="006C6AAF" w:rsidRDefault="006C6AAF" w:rsidP="009603B5">
      <w:pPr>
        <w:spacing w:line="360" w:lineRule="auto"/>
        <w:jc w:val="center"/>
        <w:rPr>
          <w:b/>
        </w:rPr>
      </w:pPr>
    </w:p>
    <w:p w14:paraId="78AF82EA" w14:textId="77777777" w:rsidR="006C6AAF" w:rsidRDefault="006C6AAF" w:rsidP="009603B5">
      <w:pPr>
        <w:spacing w:line="360" w:lineRule="auto"/>
        <w:jc w:val="center"/>
        <w:rPr>
          <w:b/>
        </w:rPr>
      </w:pPr>
    </w:p>
    <w:p w14:paraId="6E4E8597" w14:textId="2936D1DC" w:rsidR="006C6AAF" w:rsidRDefault="006C6AAF" w:rsidP="009603B5">
      <w:pPr>
        <w:spacing w:line="360" w:lineRule="auto"/>
        <w:jc w:val="center"/>
        <w:rPr>
          <w:b/>
        </w:rPr>
      </w:pPr>
    </w:p>
    <w:p w14:paraId="6939459B" w14:textId="55304238" w:rsidR="00A84F30" w:rsidRDefault="00A84F30" w:rsidP="0015652F">
      <w:pPr>
        <w:spacing w:line="360" w:lineRule="auto"/>
        <w:rPr>
          <w:b/>
        </w:rPr>
      </w:pPr>
    </w:p>
    <w:p w14:paraId="3769424D" w14:textId="5C214349" w:rsidR="00A84F30" w:rsidRDefault="00A84F30" w:rsidP="009603B5">
      <w:pPr>
        <w:spacing w:line="360" w:lineRule="auto"/>
        <w:jc w:val="center"/>
        <w:rPr>
          <w:b/>
        </w:rPr>
      </w:pPr>
    </w:p>
    <w:p w14:paraId="031F3405" w14:textId="5F1B57E4" w:rsidR="00A84F30" w:rsidRDefault="00A84F30" w:rsidP="009603B5">
      <w:pPr>
        <w:spacing w:line="360" w:lineRule="auto"/>
        <w:jc w:val="center"/>
        <w:rPr>
          <w:b/>
        </w:rPr>
      </w:pPr>
    </w:p>
    <w:p w14:paraId="3707A8E3" w14:textId="3BE6DBE4" w:rsidR="00A84F30" w:rsidRDefault="00A84F30" w:rsidP="009603B5">
      <w:pPr>
        <w:spacing w:line="360" w:lineRule="auto"/>
        <w:jc w:val="center"/>
        <w:rPr>
          <w:b/>
        </w:rPr>
      </w:pPr>
    </w:p>
    <w:p w14:paraId="228E81FC" w14:textId="501D7750" w:rsidR="00A84F30" w:rsidRDefault="00A84F30" w:rsidP="009603B5">
      <w:pPr>
        <w:spacing w:line="360" w:lineRule="auto"/>
        <w:jc w:val="center"/>
        <w:rPr>
          <w:b/>
        </w:rPr>
      </w:pPr>
    </w:p>
    <w:p w14:paraId="15771EF1" w14:textId="15EAC617" w:rsidR="00A84F30" w:rsidRDefault="00A84F30" w:rsidP="009603B5">
      <w:pPr>
        <w:spacing w:line="360" w:lineRule="auto"/>
        <w:jc w:val="center"/>
        <w:rPr>
          <w:b/>
        </w:rPr>
      </w:pPr>
    </w:p>
    <w:p w14:paraId="6ABE1F38" w14:textId="1AC09065" w:rsidR="00A84F30" w:rsidRDefault="00A84F30" w:rsidP="009603B5">
      <w:pPr>
        <w:spacing w:line="360" w:lineRule="auto"/>
        <w:jc w:val="center"/>
        <w:rPr>
          <w:b/>
        </w:rPr>
      </w:pPr>
    </w:p>
    <w:p w14:paraId="267B1F87" w14:textId="5C47CEC7" w:rsidR="00A84F30" w:rsidRDefault="00A84F30" w:rsidP="00AF2956">
      <w:pPr>
        <w:spacing w:line="360" w:lineRule="auto"/>
        <w:rPr>
          <w:b/>
        </w:rPr>
      </w:pPr>
    </w:p>
    <w:p w14:paraId="49B9C0F2" w14:textId="7D7E8DAD" w:rsidR="00F405F2" w:rsidRPr="005D41BD" w:rsidRDefault="00F405F2" w:rsidP="005D41BD">
      <w:pPr>
        <w:pStyle w:val="Heading1"/>
        <w:spacing w:line="360" w:lineRule="auto"/>
        <w:jc w:val="center"/>
        <w:rPr>
          <w:sz w:val="24"/>
          <w:szCs w:val="24"/>
        </w:rPr>
      </w:pPr>
      <w:bookmarkStart w:id="1" w:name="_Toc143646453"/>
      <w:r w:rsidRPr="005D41BD">
        <w:rPr>
          <w:sz w:val="24"/>
          <w:szCs w:val="24"/>
        </w:rPr>
        <w:lastRenderedPageBreak/>
        <w:t>APPROVAL</w:t>
      </w:r>
      <w:bookmarkEnd w:id="1"/>
    </w:p>
    <w:p w14:paraId="68581828" w14:textId="77777777" w:rsidR="00F405F2" w:rsidRDefault="00F405F2" w:rsidP="00F405F2"/>
    <w:p w14:paraId="0338E4E8" w14:textId="758E068E" w:rsidR="00F405F2" w:rsidRDefault="009C0BE7" w:rsidP="009C0BE7">
      <w:pPr>
        <w:spacing w:line="360" w:lineRule="auto"/>
        <w:jc w:val="both"/>
      </w:pPr>
      <w:r w:rsidRPr="006407BC">
        <w:rPr>
          <w:rFonts w:eastAsia="Calibri"/>
          <w:lang w:val="en-US" w:eastAsia="en-US"/>
        </w:rPr>
        <w:t>This is to certify that Nakanyi</w:t>
      </w:r>
      <w:r>
        <w:rPr>
          <w:rFonts w:eastAsia="Calibri"/>
          <w:lang w:val="en-US" w:eastAsia="en-US"/>
        </w:rPr>
        <w:t xml:space="preserve">ke Emily </w:t>
      </w:r>
      <w:r>
        <w:t>has done this research under my supervision.</w:t>
      </w:r>
    </w:p>
    <w:p w14:paraId="2933F89F" w14:textId="77777777" w:rsidR="00F405F2" w:rsidRDefault="00F405F2" w:rsidP="00F405F2"/>
    <w:p w14:paraId="25B4BD07" w14:textId="77777777" w:rsidR="00F405F2" w:rsidRDefault="00F405F2" w:rsidP="00F405F2"/>
    <w:p w14:paraId="4C37B17A" w14:textId="49D5AF59" w:rsidR="00F405F2" w:rsidRPr="00F405F2" w:rsidRDefault="00F405F2" w:rsidP="00F405F2">
      <w:r>
        <w:t xml:space="preserve"> </w:t>
      </w:r>
    </w:p>
    <w:p w14:paraId="176B19DD" w14:textId="58C51E59" w:rsidR="00F405F2" w:rsidRPr="00F405F2" w:rsidRDefault="00F405F2" w:rsidP="00F405F2">
      <w:r w:rsidRPr="00F405F2">
        <w:t xml:space="preserve">Signature …………………………………       Date……………………………………… </w:t>
      </w:r>
    </w:p>
    <w:p w14:paraId="49D483EE" w14:textId="77777777" w:rsidR="00F405F2" w:rsidRPr="00F405F2" w:rsidRDefault="00F405F2" w:rsidP="00F405F2"/>
    <w:p w14:paraId="447199F0" w14:textId="558AD080" w:rsidR="009C0BE7" w:rsidRDefault="009C0BE7" w:rsidP="009C0BE7">
      <w:r>
        <w:t>MR KIBUUKA DAVID</w:t>
      </w:r>
    </w:p>
    <w:p w14:paraId="10AD22EA" w14:textId="6F602425" w:rsidR="009C0BE7" w:rsidRDefault="009C0BE7" w:rsidP="009C0BE7">
      <w:r>
        <w:t>[Supervisor]</w:t>
      </w:r>
    </w:p>
    <w:p w14:paraId="0C908E1C" w14:textId="77777777" w:rsidR="006C6AAF" w:rsidRDefault="006C6AAF" w:rsidP="009C0BE7">
      <w:pPr>
        <w:spacing w:line="360" w:lineRule="auto"/>
        <w:rPr>
          <w:b/>
        </w:rPr>
      </w:pPr>
    </w:p>
    <w:p w14:paraId="7C206F84" w14:textId="77777777" w:rsidR="006C6AAF" w:rsidRDefault="006C6AAF" w:rsidP="009603B5">
      <w:pPr>
        <w:spacing w:line="360" w:lineRule="auto"/>
        <w:jc w:val="center"/>
        <w:rPr>
          <w:b/>
        </w:rPr>
      </w:pPr>
    </w:p>
    <w:p w14:paraId="0921A138" w14:textId="732D9BB4" w:rsidR="006C6AAF" w:rsidRDefault="006C6AAF" w:rsidP="009603B5">
      <w:pPr>
        <w:spacing w:line="360" w:lineRule="auto"/>
        <w:jc w:val="center"/>
        <w:rPr>
          <w:b/>
        </w:rPr>
      </w:pPr>
    </w:p>
    <w:p w14:paraId="37BB3D34" w14:textId="2527D4A0" w:rsidR="00F405F2" w:rsidRDefault="00F405F2" w:rsidP="009603B5">
      <w:pPr>
        <w:spacing w:line="360" w:lineRule="auto"/>
        <w:jc w:val="center"/>
        <w:rPr>
          <w:b/>
        </w:rPr>
      </w:pPr>
    </w:p>
    <w:p w14:paraId="0414C4B6" w14:textId="2BCB31A4" w:rsidR="00F405F2" w:rsidRDefault="00F405F2" w:rsidP="009603B5">
      <w:pPr>
        <w:spacing w:line="360" w:lineRule="auto"/>
        <w:jc w:val="center"/>
        <w:rPr>
          <w:b/>
        </w:rPr>
      </w:pPr>
    </w:p>
    <w:p w14:paraId="2D3C2AE9" w14:textId="7846E74F" w:rsidR="00F405F2" w:rsidRDefault="00F405F2" w:rsidP="009603B5">
      <w:pPr>
        <w:spacing w:line="360" w:lineRule="auto"/>
        <w:jc w:val="center"/>
        <w:rPr>
          <w:b/>
        </w:rPr>
      </w:pPr>
    </w:p>
    <w:p w14:paraId="5324CA84" w14:textId="457A1DDE" w:rsidR="00F405F2" w:rsidRDefault="00F405F2" w:rsidP="009603B5">
      <w:pPr>
        <w:spacing w:line="360" w:lineRule="auto"/>
        <w:jc w:val="center"/>
        <w:rPr>
          <w:b/>
        </w:rPr>
      </w:pPr>
    </w:p>
    <w:p w14:paraId="78D8A769" w14:textId="2A9B5837" w:rsidR="00F405F2" w:rsidRDefault="00F405F2" w:rsidP="009603B5">
      <w:pPr>
        <w:spacing w:line="360" w:lineRule="auto"/>
        <w:jc w:val="center"/>
        <w:rPr>
          <w:b/>
        </w:rPr>
      </w:pPr>
    </w:p>
    <w:p w14:paraId="2493ED34" w14:textId="59FFB8B5" w:rsidR="00F405F2" w:rsidRDefault="00F405F2" w:rsidP="009603B5">
      <w:pPr>
        <w:spacing w:line="360" w:lineRule="auto"/>
        <w:jc w:val="center"/>
        <w:rPr>
          <w:b/>
        </w:rPr>
      </w:pPr>
    </w:p>
    <w:p w14:paraId="425DE945" w14:textId="27CADD07" w:rsidR="00F405F2" w:rsidRDefault="00F405F2" w:rsidP="009603B5">
      <w:pPr>
        <w:spacing w:line="360" w:lineRule="auto"/>
        <w:jc w:val="center"/>
        <w:rPr>
          <w:b/>
        </w:rPr>
      </w:pPr>
    </w:p>
    <w:p w14:paraId="2C8E0AAB" w14:textId="603C13A4" w:rsidR="00F405F2" w:rsidRDefault="00F405F2" w:rsidP="009603B5">
      <w:pPr>
        <w:spacing w:line="360" w:lineRule="auto"/>
        <w:jc w:val="center"/>
        <w:rPr>
          <w:b/>
        </w:rPr>
      </w:pPr>
    </w:p>
    <w:p w14:paraId="7BCA6C64" w14:textId="1FAD3529" w:rsidR="00F405F2" w:rsidRDefault="00F405F2" w:rsidP="009603B5">
      <w:pPr>
        <w:spacing w:line="360" w:lineRule="auto"/>
        <w:jc w:val="center"/>
        <w:rPr>
          <w:b/>
        </w:rPr>
      </w:pPr>
    </w:p>
    <w:p w14:paraId="52DD310C" w14:textId="0AAF7A52" w:rsidR="00F405F2" w:rsidRDefault="00F405F2" w:rsidP="009603B5">
      <w:pPr>
        <w:spacing w:line="360" w:lineRule="auto"/>
        <w:jc w:val="center"/>
        <w:rPr>
          <w:b/>
        </w:rPr>
      </w:pPr>
    </w:p>
    <w:p w14:paraId="08F450EB" w14:textId="1FD0F288" w:rsidR="00F405F2" w:rsidRDefault="00F405F2" w:rsidP="009603B5">
      <w:pPr>
        <w:spacing w:line="360" w:lineRule="auto"/>
        <w:jc w:val="center"/>
        <w:rPr>
          <w:b/>
        </w:rPr>
      </w:pPr>
    </w:p>
    <w:p w14:paraId="2DF516DC" w14:textId="2E7ACC64" w:rsidR="00F405F2" w:rsidRDefault="00F405F2" w:rsidP="009603B5">
      <w:pPr>
        <w:spacing w:line="360" w:lineRule="auto"/>
        <w:jc w:val="center"/>
        <w:rPr>
          <w:b/>
        </w:rPr>
      </w:pPr>
    </w:p>
    <w:p w14:paraId="16459DC6" w14:textId="77777777" w:rsidR="0020356F" w:rsidRDefault="0020356F" w:rsidP="00956916">
      <w:pPr>
        <w:pStyle w:val="Heading1"/>
        <w:spacing w:line="360" w:lineRule="auto"/>
        <w:rPr>
          <w:sz w:val="24"/>
          <w:szCs w:val="24"/>
        </w:rPr>
      </w:pPr>
      <w:bookmarkStart w:id="2" w:name="_Toc143646454"/>
    </w:p>
    <w:p w14:paraId="6D2A3A4B" w14:textId="77777777" w:rsidR="00956916" w:rsidRPr="00956916" w:rsidRDefault="00956916" w:rsidP="00956916"/>
    <w:p w14:paraId="7682605B" w14:textId="77777777" w:rsidR="0020356F" w:rsidRDefault="0020356F" w:rsidP="005D41BD">
      <w:pPr>
        <w:pStyle w:val="Heading1"/>
        <w:spacing w:line="360" w:lineRule="auto"/>
        <w:jc w:val="center"/>
        <w:rPr>
          <w:sz w:val="24"/>
          <w:szCs w:val="24"/>
        </w:rPr>
      </w:pPr>
    </w:p>
    <w:p w14:paraId="4A269461" w14:textId="2EFE8D60" w:rsidR="00196777" w:rsidRPr="005D41BD" w:rsidRDefault="00196777" w:rsidP="005D41BD">
      <w:pPr>
        <w:pStyle w:val="Heading1"/>
        <w:spacing w:line="360" w:lineRule="auto"/>
        <w:jc w:val="center"/>
        <w:rPr>
          <w:sz w:val="24"/>
          <w:szCs w:val="24"/>
        </w:rPr>
      </w:pPr>
      <w:r w:rsidRPr="005D41BD">
        <w:rPr>
          <w:sz w:val="24"/>
          <w:szCs w:val="24"/>
        </w:rPr>
        <w:t>DEDICATION</w:t>
      </w:r>
      <w:bookmarkEnd w:id="2"/>
    </w:p>
    <w:p w14:paraId="45171CF6" w14:textId="6BC36445" w:rsidR="00196777" w:rsidRPr="006407BC" w:rsidRDefault="006407BC" w:rsidP="006407BC">
      <w:pPr>
        <w:spacing w:after="160" w:line="360" w:lineRule="auto"/>
        <w:jc w:val="both"/>
        <w:rPr>
          <w:rFonts w:eastAsia="Calibri"/>
          <w:lang w:val="en-US" w:eastAsia="en-US"/>
        </w:rPr>
      </w:pPr>
      <w:r w:rsidRPr="006407BC">
        <w:rPr>
          <w:rFonts w:eastAsia="Calibri"/>
          <w:lang w:val="en-US" w:eastAsia="en-US"/>
        </w:rPr>
        <w:t>I thank the almighty God for the blessings, mercy, cour</w:t>
      </w:r>
      <w:r>
        <w:rPr>
          <w:rFonts w:eastAsia="Calibri"/>
          <w:lang w:val="en-US" w:eastAsia="en-US"/>
        </w:rPr>
        <w:t>age, and life that he has showed unto me through this research</w:t>
      </w:r>
      <w:r w:rsidRPr="006407BC">
        <w:rPr>
          <w:rFonts w:eastAsia="Calibri"/>
          <w:lang w:val="en-US" w:eastAsia="en-US"/>
        </w:rPr>
        <w:t>. I d</w:t>
      </w:r>
      <w:r w:rsidR="00612CEF">
        <w:rPr>
          <w:rFonts w:eastAsia="Calibri"/>
          <w:lang w:val="en-US" w:eastAsia="en-US"/>
        </w:rPr>
        <w:t xml:space="preserve">edicate this report to my parents, siblings and friends who have supported me </w:t>
      </w:r>
      <w:r w:rsidRPr="006407BC">
        <w:rPr>
          <w:rFonts w:eastAsia="Calibri"/>
          <w:lang w:val="en-US" w:eastAsia="en-US"/>
        </w:rPr>
        <w:t xml:space="preserve">throughout tirelessly, to </w:t>
      </w:r>
      <w:r>
        <w:rPr>
          <w:rFonts w:eastAsia="Calibri"/>
          <w:lang w:val="en-US" w:eastAsia="en-US"/>
        </w:rPr>
        <w:t>my supervisor Mr. Kibuuka David</w:t>
      </w:r>
      <w:r w:rsidRPr="006407BC">
        <w:rPr>
          <w:rFonts w:eastAsia="Calibri"/>
          <w:lang w:val="en-US" w:eastAsia="en-US"/>
        </w:rPr>
        <w:t xml:space="preserve"> that a</w:t>
      </w:r>
      <w:r>
        <w:rPr>
          <w:rFonts w:eastAsia="Calibri"/>
          <w:lang w:val="en-US" w:eastAsia="en-US"/>
        </w:rPr>
        <w:t>lso offered all</w:t>
      </w:r>
      <w:r w:rsidR="00612CEF">
        <w:rPr>
          <w:rFonts w:eastAsia="Calibri"/>
          <w:lang w:val="en-US" w:eastAsia="en-US"/>
        </w:rPr>
        <w:t xml:space="preserve"> kinds of support and courage. </w:t>
      </w:r>
      <w:r w:rsidRPr="006407BC">
        <w:rPr>
          <w:rFonts w:eastAsia="Calibri"/>
          <w:lang w:val="en-US" w:eastAsia="en-US"/>
        </w:rPr>
        <w:t xml:space="preserve"> May the almighty God bless you abundantly for the support </w:t>
      </w:r>
      <w:r>
        <w:rPr>
          <w:rFonts w:eastAsia="Calibri"/>
          <w:lang w:val="en-US" w:eastAsia="en-US"/>
        </w:rPr>
        <w:t>you have always rendered to me.</w:t>
      </w:r>
    </w:p>
    <w:p w14:paraId="15349DB1" w14:textId="305C26E0" w:rsidR="00F405F2" w:rsidRDefault="00F405F2" w:rsidP="009603B5">
      <w:pPr>
        <w:spacing w:line="360" w:lineRule="auto"/>
        <w:jc w:val="center"/>
        <w:rPr>
          <w:b/>
        </w:rPr>
      </w:pPr>
    </w:p>
    <w:p w14:paraId="5A4C2D60" w14:textId="37759916" w:rsidR="00196777" w:rsidRDefault="00196777" w:rsidP="009603B5">
      <w:pPr>
        <w:spacing w:line="360" w:lineRule="auto"/>
        <w:jc w:val="center"/>
        <w:rPr>
          <w:b/>
        </w:rPr>
      </w:pPr>
    </w:p>
    <w:p w14:paraId="357EB955" w14:textId="5998D1A3" w:rsidR="00196777" w:rsidRDefault="00196777" w:rsidP="009603B5">
      <w:pPr>
        <w:spacing w:line="360" w:lineRule="auto"/>
        <w:jc w:val="center"/>
        <w:rPr>
          <w:b/>
        </w:rPr>
      </w:pPr>
    </w:p>
    <w:p w14:paraId="56AF394C" w14:textId="1B3605B5" w:rsidR="00196777" w:rsidRDefault="00196777" w:rsidP="009603B5">
      <w:pPr>
        <w:spacing w:line="360" w:lineRule="auto"/>
        <w:jc w:val="center"/>
        <w:rPr>
          <w:b/>
        </w:rPr>
      </w:pPr>
    </w:p>
    <w:p w14:paraId="0285B637" w14:textId="5EAC1E11" w:rsidR="00196777" w:rsidRDefault="00196777" w:rsidP="009603B5">
      <w:pPr>
        <w:spacing w:line="360" w:lineRule="auto"/>
        <w:jc w:val="center"/>
        <w:rPr>
          <w:b/>
        </w:rPr>
      </w:pPr>
    </w:p>
    <w:p w14:paraId="0C0A53F7" w14:textId="0343D06C" w:rsidR="00196777" w:rsidRDefault="00196777" w:rsidP="009603B5">
      <w:pPr>
        <w:spacing w:line="360" w:lineRule="auto"/>
        <w:jc w:val="center"/>
        <w:rPr>
          <w:b/>
        </w:rPr>
      </w:pPr>
    </w:p>
    <w:p w14:paraId="5B9F80B8" w14:textId="111A099C" w:rsidR="00196777" w:rsidRDefault="00196777" w:rsidP="009603B5">
      <w:pPr>
        <w:spacing w:line="360" w:lineRule="auto"/>
        <w:jc w:val="center"/>
        <w:rPr>
          <w:b/>
        </w:rPr>
      </w:pPr>
    </w:p>
    <w:p w14:paraId="2EEF6C55" w14:textId="321BB75F" w:rsidR="00196777" w:rsidRDefault="00196777" w:rsidP="009603B5">
      <w:pPr>
        <w:spacing w:line="360" w:lineRule="auto"/>
        <w:jc w:val="center"/>
        <w:rPr>
          <w:b/>
        </w:rPr>
      </w:pPr>
    </w:p>
    <w:p w14:paraId="6C567DB8" w14:textId="4D21DD40" w:rsidR="00196777" w:rsidRDefault="00196777" w:rsidP="009603B5">
      <w:pPr>
        <w:spacing w:line="360" w:lineRule="auto"/>
        <w:jc w:val="center"/>
        <w:rPr>
          <w:b/>
        </w:rPr>
      </w:pPr>
    </w:p>
    <w:p w14:paraId="2731BF30" w14:textId="3A804D3C" w:rsidR="00196777" w:rsidRDefault="00196777" w:rsidP="009603B5">
      <w:pPr>
        <w:spacing w:line="360" w:lineRule="auto"/>
        <w:jc w:val="center"/>
        <w:rPr>
          <w:b/>
        </w:rPr>
      </w:pPr>
    </w:p>
    <w:p w14:paraId="671FC47F" w14:textId="48C223D6" w:rsidR="00196777" w:rsidRDefault="00196777" w:rsidP="009603B5">
      <w:pPr>
        <w:spacing w:line="360" w:lineRule="auto"/>
        <w:jc w:val="center"/>
        <w:rPr>
          <w:b/>
        </w:rPr>
      </w:pPr>
    </w:p>
    <w:p w14:paraId="5AE5B191" w14:textId="38D9E5F0" w:rsidR="00196777" w:rsidRDefault="00196777" w:rsidP="009603B5">
      <w:pPr>
        <w:spacing w:line="360" w:lineRule="auto"/>
        <w:jc w:val="center"/>
        <w:rPr>
          <w:b/>
        </w:rPr>
      </w:pPr>
    </w:p>
    <w:p w14:paraId="1A56EEFF" w14:textId="141B7911" w:rsidR="00196777" w:rsidRDefault="00196777" w:rsidP="009603B5">
      <w:pPr>
        <w:spacing w:line="360" w:lineRule="auto"/>
        <w:jc w:val="center"/>
        <w:rPr>
          <w:b/>
        </w:rPr>
      </w:pPr>
    </w:p>
    <w:p w14:paraId="7D003F23" w14:textId="0D832A3D" w:rsidR="00196777" w:rsidRDefault="00196777" w:rsidP="009603B5">
      <w:pPr>
        <w:spacing w:line="360" w:lineRule="auto"/>
        <w:jc w:val="center"/>
        <w:rPr>
          <w:b/>
        </w:rPr>
      </w:pPr>
    </w:p>
    <w:p w14:paraId="7BF817D6" w14:textId="77B756FD" w:rsidR="00196777" w:rsidRDefault="00196777" w:rsidP="009603B5">
      <w:pPr>
        <w:spacing w:line="360" w:lineRule="auto"/>
        <w:jc w:val="center"/>
        <w:rPr>
          <w:b/>
        </w:rPr>
      </w:pPr>
    </w:p>
    <w:p w14:paraId="4F9117A1" w14:textId="0C444EBD" w:rsidR="00196777" w:rsidRDefault="00196777" w:rsidP="009603B5">
      <w:pPr>
        <w:spacing w:line="360" w:lineRule="auto"/>
        <w:jc w:val="center"/>
        <w:rPr>
          <w:b/>
        </w:rPr>
      </w:pPr>
    </w:p>
    <w:p w14:paraId="338D5492" w14:textId="4FF22973" w:rsidR="00196777" w:rsidRDefault="00196777" w:rsidP="009603B5">
      <w:pPr>
        <w:spacing w:line="360" w:lineRule="auto"/>
        <w:jc w:val="center"/>
        <w:rPr>
          <w:b/>
        </w:rPr>
      </w:pPr>
    </w:p>
    <w:p w14:paraId="182CF466" w14:textId="0FA8BBCF" w:rsidR="00196777" w:rsidRDefault="00196777" w:rsidP="009603B5">
      <w:pPr>
        <w:spacing w:line="360" w:lineRule="auto"/>
        <w:jc w:val="center"/>
        <w:rPr>
          <w:b/>
        </w:rPr>
      </w:pPr>
    </w:p>
    <w:p w14:paraId="2FBFC151" w14:textId="6A680249" w:rsidR="00196777" w:rsidRDefault="00196777" w:rsidP="0020356F">
      <w:pPr>
        <w:spacing w:line="360" w:lineRule="auto"/>
        <w:rPr>
          <w:b/>
        </w:rPr>
      </w:pPr>
    </w:p>
    <w:p w14:paraId="75629E0A" w14:textId="6355E622" w:rsidR="00196777" w:rsidRDefault="00196777" w:rsidP="00AF2956">
      <w:pPr>
        <w:spacing w:line="360" w:lineRule="auto"/>
        <w:rPr>
          <w:b/>
        </w:rPr>
      </w:pPr>
    </w:p>
    <w:p w14:paraId="716A93F8" w14:textId="4E37FF7E" w:rsidR="00196777" w:rsidRPr="00612CEF" w:rsidRDefault="00196777" w:rsidP="00612CEF">
      <w:pPr>
        <w:pStyle w:val="Heading1"/>
        <w:spacing w:line="360" w:lineRule="auto"/>
        <w:jc w:val="center"/>
        <w:rPr>
          <w:sz w:val="24"/>
          <w:szCs w:val="24"/>
        </w:rPr>
      </w:pPr>
      <w:bookmarkStart w:id="3" w:name="_Toc143646455"/>
      <w:r w:rsidRPr="005D41BD">
        <w:rPr>
          <w:sz w:val="24"/>
          <w:szCs w:val="24"/>
        </w:rPr>
        <w:lastRenderedPageBreak/>
        <w:t>ACKNOWLEDGEMENTS</w:t>
      </w:r>
      <w:bookmarkEnd w:id="3"/>
    </w:p>
    <w:p w14:paraId="7CEF09A1" w14:textId="79517127" w:rsidR="00196777" w:rsidRDefault="00196777" w:rsidP="009603B5">
      <w:pPr>
        <w:spacing w:line="360" w:lineRule="auto"/>
        <w:jc w:val="center"/>
      </w:pPr>
    </w:p>
    <w:p w14:paraId="446ED530" w14:textId="49CE23E5" w:rsidR="00196777" w:rsidRDefault="00612CEF" w:rsidP="00612CEF">
      <w:pPr>
        <w:tabs>
          <w:tab w:val="left" w:pos="1530"/>
        </w:tabs>
        <w:spacing w:line="360" w:lineRule="auto"/>
      </w:pPr>
      <w:r>
        <w:t xml:space="preserve">       </w:t>
      </w:r>
      <w:r w:rsidRPr="00612CEF">
        <w:rPr>
          <w:rFonts w:eastAsia="Calibri"/>
          <w:lang w:val="en-US" w:eastAsia="en-US"/>
        </w:rPr>
        <w:t>I thank God greatly for He who started it has surely brought it to an end and at it's the best as well as I could ha</w:t>
      </w:r>
      <w:r>
        <w:rPr>
          <w:rFonts w:eastAsia="Calibri"/>
          <w:lang w:val="en-US" w:eastAsia="en-US"/>
        </w:rPr>
        <w:t>ve not completed this research</w:t>
      </w:r>
      <w:r w:rsidRPr="00612CEF">
        <w:rPr>
          <w:rFonts w:eastAsia="Calibri"/>
          <w:lang w:val="en-US" w:eastAsia="en-US"/>
        </w:rPr>
        <w:t xml:space="preserve"> without the help, love, and support from a handful of people. First and foremost, I would like to express my sincere gratitude to the Uganda Christi</w:t>
      </w:r>
      <w:r>
        <w:rPr>
          <w:rFonts w:eastAsia="Calibri"/>
          <w:lang w:val="en-US" w:eastAsia="en-US"/>
        </w:rPr>
        <w:t>an University for including research</w:t>
      </w:r>
      <w:r w:rsidRPr="00612CEF">
        <w:rPr>
          <w:rFonts w:eastAsia="Calibri"/>
          <w:lang w:val="en-US" w:eastAsia="en-US"/>
        </w:rPr>
        <w:t xml:space="preserve"> in our course which has provided an opportunity to g</w:t>
      </w:r>
      <w:r>
        <w:rPr>
          <w:rFonts w:eastAsia="Calibri"/>
          <w:lang w:val="en-US" w:eastAsia="en-US"/>
        </w:rPr>
        <w:t xml:space="preserve">ain practical and theory knowledge about research. </w:t>
      </w:r>
      <w:r w:rsidRPr="00612CEF">
        <w:rPr>
          <w:rFonts w:eastAsia="Calibri"/>
          <w:lang w:val="en-US" w:eastAsia="en-US"/>
        </w:rPr>
        <w:t xml:space="preserve"> I would also like to thank my academic supe</w:t>
      </w:r>
      <w:r>
        <w:rPr>
          <w:rFonts w:eastAsia="Calibri"/>
          <w:lang w:val="en-US" w:eastAsia="en-US"/>
        </w:rPr>
        <w:t>rvisor, Mr. Kibuuka David.</w:t>
      </w:r>
    </w:p>
    <w:p w14:paraId="61B84EF3" w14:textId="76B9ACB2" w:rsidR="00196777" w:rsidRDefault="00196777" w:rsidP="009603B5">
      <w:pPr>
        <w:spacing w:line="360" w:lineRule="auto"/>
        <w:jc w:val="center"/>
      </w:pPr>
    </w:p>
    <w:p w14:paraId="4C23227F" w14:textId="7AEF4976" w:rsidR="00196777" w:rsidRDefault="00196777" w:rsidP="009603B5">
      <w:pPr>
        <w:spacing w:line="360" w:lineRule="auto"/>
        <w:jc w:val="center"/>
      </w:pPr>
    </w:p>
    <w:p w14:paraId="48E22037" w14:textId="25FAAAA2" w:rsidR="00196777" w:rsidRDefault="00196777" w:rsidP="009603B5">
      <w:pPr>
        <w:spacing w:line="360" w:lineRule="auto"/>
        <w:jc w:val="center"/>
      </w:pPr>
    </w:p>
    <w:p w14:paraId="1C70DBBA" w14:textId="30AA1E00" w:rsidR="00196777" w:rsidRDefault="00196777" w:rsidP="009603B5">
      <w:pPr>
        <w:spacing w:line="360" w:lineRule="auto"/>
        <w:jc w:val="center"/>
      </w:pPr>
    </w:p>
    <w:p w14:paraId="094DBF05" w14:textId="06A5CE34" w:rsidR="00196777" w:rsidRDefault="00196777" w:rsidP="009603B5">
      <w:pPr>
        <w:spacing w:line="360" w:lineRule="auto"/>
        <w:jc w:val="center"/>
      </w:pPr>
    </w:p>
    <w:p w14:paraId="21E45AE3" w14:textId="507F8091" w:rsidR="00196777" w:rsidRDefault="00196777" w:rsidP="009603B5">
      <w:pPr>
        <w:spacing w:line="360" w:lineRule="auto"/>
        <w:jc w:val="center"/>
      </w:pPr>
    </w:p>
    <w:p w14:paraId="46742D2B" w14:textId="71F59313" w:rsidR="00196777" w:rsidRDefault="00196777" w:rsidP="009603B5">
      <w:pPr>
        <w:spacing w:line="360" w:lineRule="auto"/>
        <w:jc w:val="center"/>
      </w:pPr>
    </w:p>
    <w:p w14:paraId="7518328A" w14:textId="3C57D50A" w:rsidR="00196777" w:rsidRDefault="00196777" w:rsidP="009603B5">
      <w:pPr>
        <w:spacing w:line="360" w:lineRule="auto"/>
        <w:jc w:val="center"/>
      </w:pPr>
    </w:p>
    <w:p w14:paraId="1094B2AF" w14:textId="33979314" w:rsidR="00196777" w:rsidRDefault="00196777" w:rsidP="009603B5">
      <w:pPr>
        <w:spacing w:line="360" w:lineRule="auto"/>
        <w:jc w:val="center"/>
      </w:pPr>
    </w:p>
    <w:p w14:paraId="1B530753" w14:textId="5B4CC09C" w:rsidR="00196777" w:rsidRDefault="00196777" w:rsidP="00936AB3">
      <w:pPr>
        <w:spacing w:line="360" w:lineRule="auto"/>
      </w:pPr>
    </w:p>
    <w:p w14:paraId="2A860920" w14:textId="7318CC0A" w:rsidR="00196777" w:rsidRDefault="00196777" w:rsidP="009603B5">
      <w:pPr>
        <w:spacing w:line="360" w:lineRule="auto"/>
        <w:jc w:val="center"/>
      </w:pPr>
    </w:p>
    <w:p w14:paraId="19589D69" w14:textId="779B8FB2" w:rsidR="00196777" w:rsidRDefault="00196777" w:rsidP="009603B5">
      <w:pPr>
        <w:spacing w:line="360" w:lineRule="auto"/>
        <w:jc w:val="center"/>
      </w:pPr>
    </w:p>
    <w:p w14:paraId="25E4959A" w14:textId="4D4C0B30" w:rsidR="00196777" w:rsidRDefault="00196777" w:rsidP="009603B5">
      <w:pPr>
        <w:spacing w:line="360" w:lineRule="auto"/>
        <w:jc w:val="center"/>
      </w:pPr>
    </w:p>
    <w:p w14:paraId="79560CE5" w14:textId="7539B2EF" w:rsidR="00196777" w:rsidRDefault="00196777" w:rsidP="009603B5">
      <w:pPr>
        <w:spacing w:line="360" w:lineRule="auto"/>
        <w:jc w:val="center"/>
      </w:pPr>
    </w:p>
    <w:p w14:paraId="419283DE" w14:textId="2CD9BE08" w:rsidR="00196777" w:rsidRDefault="00196777" w:rsidP="009603B5">
      <w:pPr>
        <w:spacing w:line="360" w:lineRule="auto"/>
        <w:jc w:val="center"/>
      </w:pPr>
    </w:p>
    <w:p w14:paraId="385BFF57" w14:textId="3C5F7C8E" w:rsidR="00196777" w:rsidRDefault="00196777" w:rsidP="009603B5">
      <w:pPr>
        <w:spacing w:line="360" w:lineRule="auto"/>
        <w:jc w:val="center"/>
      </w:pPr>
    </w:p>
    <w:p w14:paraId="363A2628" w14:textId="6FD6ACD0" w:rsidR="00196777" w:rsidRDefault="00196777" w:rsidP="009603B5">
      <w:pPr>
        <w:spacing w:line="360" w:lineRule="auto"/>
        <w:jc w:val="center"/>
      </w:pPr>
    </w:p>
    <w:p w14:paraId="0485C091" w14:textId="77777777" w:rsidR="00AF2956" w:rsidRDefault="00AF2956" w:rsidP="009603B5">
      <w:pPr>
        <w:spacing w:line="360" w:lineRule="auto"/>
        <w:jc w:val="center"/>
      </w:pPr>
    </w:p>
    <w:p w14:paraId="1A392D2E" w14:textId="77777777" w:rsidR="00AF2956" w:rsidRDefault="00AF2956" w:rsidP="009603B5">
      <w:pPr>
        <w:spacing w:line="360" w:lineRule="auto"/>
        <w:jc w:val="center"/>
      </w:pPr>
    </w:p>
    <w:p w14:paraId="1E870186" w14:textId="77777777" w:rsidR="00AF2956" w:rsidRDefault="00AF2956" w:rsidP="009603B5">
      <w:pPr>
        <w:spacing w:line="360" w:lineRule="auto"/>
        <w:jc w:val="center"/>
      </w:pPr>
    </w:p>
    <w:p w14:paraId="69D38013" w14:textId="71E537C2" w:rsidR="00196777" w:rsidRDefault="00196777" w:rsidP="009603B5">
      <w:pPr>
        <w:spacing w:line="360" w:lineRule="auto"/>
        <w:jc w:val="center"/>
        <w:rPr>
          <w:b/>
        </w:rPr>
      </w:pPr>
    </w:p>
    <w:sdt>
      <w:sdtPr>
        <w:rPr>
          <w:rFonts w:ascii="Times New Roman" w:eastAsia="Times New Roman" w:hAnsi="Times New Roman" w:cs="Times New Roman"/>
          <w:color w:val="auto"/>
          <w:sz w:val="24"/>
          <w:szCs w:val="24"/>
          <w:lang w:val="en-GB" w:eastAsia="en-GB"/>
        </w:rPr>
        <w:id w:val="-1301763880"/>
        <w:docPartObj>
          <w:docPartGallery w:val="Table of Contents"/>
          <w:docPartUnique/>
        </w:docPartObj>
      </w:sdtPr>
      <w:sdtEndPr>
        <w:rPr>
          <w:b/>
          <w:bCs/>
          <w:noProof/>
        </w:rPr>
      </w:sdtEndPr>
      <w:sdtContent>
        <w:p w14:paraId="7770BB5B" w14:textId="5CF0D78B" w:rsidR="005D41BD" w:rsidRPr="005D41BD" w:rsidRDefault="005D41BD" w:rsidP="00C373DE">
          <w:pPr>
            <w:pStyle w:val="TOCHeading"/>
            <w:spacing w:line="360" w:lineRule="auto"/>
            <w:jc w:val="center"/>
            <w:rPr>
              <w:rFonts w:ascii="Times New Roman" w:hAnsi="Times New Roman" w:cs="Times New Roman"/>
              <w:b/>
              <w:bCs/>
              <w:color w:val="auto"/>
              <w:sz w:val="24"/>
              <w:szCs w:val="24"/>
            </w:rPr>
          </w:pPr>
          <w:r w:rsidRPr="005D41BD">
            <w:rPr>
              <w:rFonts w:ascii="Times New Roman" w:hAnsi="Times New Roman" w:cs="Times New Roman"/>
              <w:b/>
              <w:bCs/>
              <w:color w:val="auto"/>
              <w:sz w:val="24"/>
              <w:szCs w:val="24"/>
            </w:rPr>
            <w:t>TABLE OF CONTENTS</w:t>
          </w:r>
        </w:p>
        <w:p w14:paraId="5D14882A" w14:textId="77777777" w:rsidR="009A1F10" w:rsidRDefault="005D41BD">
          <w:pPr>
            <w:pStyle w:val="TOC1"/>
            <w:tabs>
              <w:tab w:val="right" w:leader="dot" w:pos="9350"/>
            </w:tabs>
            <w:rPr>
              <w:rFonts w:asciiTheme="minorHAnsi" w:eastAsiaTheme="minorEastAsia" w:hAnsiTheme="minorHAnsi" w:cstheme="minorBidi"/>
              <w:noProof/>
              <w:sz w:val="22"/>
              <w:szCs w:val="22"/>
              <w:lang w:val="en-US" w:eastAsia="en-US"/>
            </w:rPr>
          </w:pPr>
          <w:r>
            <w:fldChar w:fldCharType="begin"/>
          </w:r>
          <w:r>
            <w:instrText xml:space="preserve"> TOC \o "1-3" \h \z \u </w:instrText>
          </w:r>
          <w:r>
            <w:fldChar w:fldCharType="separate"/>
          </w:r>
          <w:hyperlink w:anchor="_Toc143646452" w:history="1">
            <w:r w:rsidR="009A1F10" w:rsidRPr="00862C8D">
              <w:rPr>
                <w:rStyle w:val="Hyperlink"/>
                <w:noProof/>
              </w:rPr>
              <w:t>DECLARATION</w:t>
            </w:r>
            <w:r w:rsidR="009A1F10">
              <w:rPr>
                <w:noProof/>
                <w:webHidden/>
              </w:rPr>
              <w:tab/>
            </w:r>
            <w:r w:rsidR="009A1F10">
              <w:rPr>
                <w:noProof/>
                <w:webHidden/>
              </w:rPr>
              <w:fldChar w:fldCharType="begin"/>
            </w:r>
            <w:r w:rsidR="009A1F10">
              <w:rPr>
                <w:noProof/>
                <w:webHidden/>
              </w:rPr>
              <w:instrText xml:space="preserve"> PAGEREF _Toc143646452 \h </w:instrText>
            </w:r>
            <w:r w:rsidR="009A1F10">
              <w:rPr>
                <w:noProof/>
                <w:webHidden/>
              </w:rPr>
            </w:r>
            <w:r w:rsidR="009A1F10">
              <w:rPr>
                <w:noProof/>
                <w:webHidden/>
              </w:rPr>
              <w:fldChar w:fldCharType="separate"/>
            </w:r>
            <w:r w:rsidR="009A1F10">
              <w:rPr>
                <w:noProof/>
                <w:webHidden/>
              </w:rPr>
              <w:t>i</w:t>
            </w:r>
            <w:r w:rsidR="009A1F10">
              <w:rPr>
                <w:noProof/>
                <w:webHidden/>
              </w:rPr>
              <w:fldChar w:fldCharType="end"/>
            </w:r>
          </w:hyperlink>
        </w:p>
        <w:p w14:paraId="77B8A9DE"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53" w:history="1">
            <w:r w:rsidR="009A1F10" w:rsidRPr="00862C8D">
              <w:rPr>
                <w:rStyle w:val="Hyperlink"/>
                <w:noProof/>
              </w:rPr>
              <w:t>APPROVAL</w:t>
            </w:r>
            <w:r w:rsidR="009A1F10">
              <w:rPr>
                <w:noProof/>
                <w:webHidden/>
              </w:rPr>
              <w:tab/>
            </w:r>
            <w:r w:rsidR="009A1F10">
              <w:rPr>
                <w:noProof/>
                <w:webHidden/>
              </w:rPr>
              <w:fldChar w:fldCharType="begin"/>
            </w:r>
            <w:r w:rsidR="009A1F10">
              <w:rPr>
                <w:noProof/>
                <w:webHidden/>
              </w:rPr>
              <w:instrText xml:space="preserve"> PAGEREF _Toc143646453 \h </w:instrText>
            </w:r>
            <w:r w:rsidR="009A1F10">
              <w:rPr>
                <w:noProof/>
                <w:webHidden/>
              </w:rPr>
            </w:r>
            <w:r w:rsidR="009A1F10">
              <w:rPr>
                <w:noProof/>
                <w:webHidden/>
              </w:rPr>
              <w:fldChar w:fldCharType="separate"/>
            </w:r>
            <w:r w:rsidR="009A1F10">
              <w:rPr>
                <w:noProof/>
                <w:webHidden/>
              </w:rPr>
              <w:t>ii</w:t>
            </w:r>
            <w:r w:rsidR="009A1F10">
              <w:rPr>
                <w:noProof/>
                <w:webHidden/>
              </w:rPr>
              <w:fldChar w:fldCharType="end"/>
            </w:r>
          </w:hyperlink>
        </w:p>
        <w:p w14:paraId="02599819"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54" w:history="1">
            <w:r w:rsidR="009A1F10" w:rsidRPr="00862C8D">
              <w:rPr>
                <w:rStyle w:val="Hyperlink"/>
                <w:noProof/>
              </w:rPr>
              <w:t>DEDICATION</w:t>
            </w:r>
            <w:r w:rsidR="009A1F10">
              <w:rPr>
                <w:noProof/>
                <w:webHidden/>
              </w:rPr>
              <w:tab/>
            </w:r>
            <w:r w:rsidR="009A1F10">
              <w:rPr>
                <w:noProof/>
                <w:webHidden/>
              </w:rPr>
              <w:fldChar w:fldCharType="begin"/>
            </w:r>
            <w:r w:rsidR="009A1F10">
              <w:rPr>
                <w:noProof/>
                <w:webHidden/>
              </w:rPr>
              <w:instrText xml:space="preserve"> PAGEREF _Toc143646454 \h </w:instrText>
            </w:r>
            <w:r w:rsidR="009A1F10">
              <w:rPr>
                <w:noProof/>
                <w:webHidden/>
              </w:rPr>
            </w:r>
            <w:r w:rsidR="009A1F10">
              <w:rPr>
                <w:noProof/>
                <w:webHidden/>
              </w:rPr>
              <w:fldChar w:fldCharType="separate"/>
            </w:r>
            <w:r w:rsidR="009A1F10">
              <w:rPr>
                <w:noProof/>
                <w:webHidden/>
              </w:rPr>
              <w:t>iii</w:t>
            </w:r>
            <w:r w:rsidR="009A1F10">
              <w:rPr>
                <w:noProof/>
                <w:webHidden/>
              </w:rPr>
              <w:fldChar w:fldCharType="end"/>
            </w:r>
          </w:hyperlink>
        </w:p>
        <w:p w14:paraId="422CA0AB"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55" w:history="1">
            <w:r w:rsidR="009A1F10" w:rsidRPr="00862C8D">
              <w:rPr>
                <w:rStyle w:val="Hyperlink"/>
                <w:noProof/>
              </w:rPr>
              <w:t>ACKNOWLEDGEMENTS</w:t>
            </w:r>
            <w:r w:rsidR="009A1F10">
              <w:rPr>
                <w:noProof/>
                <w:webHidden/>
              </w:rPr>
              <w:tab/>
            </w:r>
            <w:r w:rsidR="009A1F10">
              <w:rPr>
                <w:noProof/>
                <w:webHidden/>
              </w:rPr>
              <w:fldChar w:fldCharType="begin"/>
            </w:r>
            <w:r w:rsidR="009A1F10">
              <w:rPr>
                <w:noProof/>
                <w:webHidden/>
              </w:rPr>
              <w:instrText xml:space="preserve"> PAGEREF _Toc143646455 \h </w:instrText>
            </w:r>
            <w:r w:rsidR="009A1F10">
              <w:rPr>
                <w:noProof/>
                <w:webHidden/>
              </w:rPr>
            </w:r>
            <w:r w:rsidR="009A1F10">
              <w:rPr>
                <w:noProof/>
                <w:webHidden/>
              </w:rPr>
              <w:fldChar w:fldCharType="separate"/>
            </w:r>
            <w:r w:rsidR="009A1F10">
              <w:rPr>
                <w:noProof/>
                <w:webHidden/>
              </w:rPr>
              <w:t>iv</w:t>
            </w:r>
            <w:r w:rsidR="009A1F10">
              <w:rPr>
                <w:noProof/>
                <w:webHidden/>
              </w:rPr>
              <w:fldChar w:fldCharType="end"/>
            </w:r>
          </w:hyperlink>
        </w:p>
        <w:p w14:paraId="451C92B2"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56" w:history="1">
            <w:r w:rsidR="009A1F10" w:rsidRPr="00862C8D">
              <w:rPr>
                <w:rStyle w:val="Hyperlink"/>
                <w:noProof/>
              </w:rPr>
              <w:t>LIST OF FIGURES</w:t>
            </w:r>
            <w:r w:rsidR="009A1F10">
              <w:rPr>
                <w:noProof/>
                <w:webHidden/>
              </w:rPr>
              <w:tab/>
            </w:r>
            <w:r w:rsidR="009A1F10">
              <w:rPr>
                <w:noProof/>
                <w:webHidden/>
              </w:rPr>
              <w:fldChar w:fldCharType="begin"/>
            </w:r>
            <w:r w:rsidR="009A1F10">
              <w:rPr>
                <w:noProof/>
                <w:webHidden/>
              </w:rPr>
              <w:instrText xml:space="preserve"> PAGEREF _Toc143646456 \h </w:instrText>
            </w:r>
            <w:r w:rsidR="009A1F10">
              <w:rPr>
                <w:noProof/>
                <w:webHidden/>
              </w:rPr>
            </w:r>
            <w:r w:rsidR="009A1F10">
              <w:rPr>
                <w:noProof/>
                <w:webHidden/>
              </w:rPr>
              <w:fldChar w:fldCharType="separate"/>
            </w:r>
            <w:r w:rsidR="009A1F10">
              <w:rPr>
                <w:noProof/>
                <w:webHidden/>
              </w:rPr>
              <w:t>vii</w:t>
            </w:r>
            <w:r w:rsidR="009A1F10">
              <w:rPr>
                <w:noProof/>
                <w:webHidden/>
              </w:rPr>
              <w:fldChar w:fldCharType="end"/>
            </w:r>
          </w:hyperlink>
        </w:p>
        <w:p w14:paraId="74348795"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57" w:history="1">
            <w:r w:rsidR="009A1F10" w:rsidRPr="00862C8D">
              <w:rPr>
                <w:rStyle w:val="Hyperlink"/>
                <w:noProof/>
              </w:rPr>
              <w:t>LIST OF TABLES</w:t>
            </w:r>
            <w:r w:rsidR="009A1F10">
              <w:rPr>
                <w:noProof/>
                <w:webHidden/>
              </w:rPr>
              <w:tab/>
            </w:r>
            <w:r w:rsidR="009A1F10">
              <w:rPr>
                <w:noProof/>
                <w:webHidden/>
              </w:rPr>
              <w:fldChar w:fldCharType="begin"/>
            </w:r>
            <w:r w:rsidR="009A1F10">
              <w:rPr>
                <w:noProof/>
                <w:webHidden/>
              </w:rPr>
              <w:instrText xml:space="preserve"> PAGEREF _Toc143646457 \h </w:instrText>
            </w:r>
            <w:r w:rsidR="009A1F10">
              <w:rPr>
                <w:noProof/>
                <w:webHidden/>
              </w:rPr>
            </w:r>
            <w:r w:rsidR="009A1F10">
              <w:rPr>
                <w:noProof/>
                <w:webHidden/>
              </w:rPr>
              <w:fldChar w:fldCharType="separate"/>
            </w:r>
            <w:r w:rsidR="009A1F10">
              <w:rPr>
                <w:noProof/>
                <w:webHidden/>
              </w:rPr>
              <w:t>viii</w:t>
            </w:r>
            <w:r w:rsidR="009A1F10">
              <w:rPr>
                <w:noProof/>
                <w:webHidden/>
              </w:rPr>
              <w:fldChar w:fldCharType="end"/>
            </w:r>
          </w:hyperlink>
        </w:p>
        <w:p w14:paraId="1E4265ED"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58" w:history="1">
            <w:r w:rsidR="009A1F10" w:rsidRPr="00862C8D">
              <w:rPr>
                <w:rStyle w:val="Hyperlink"/>
                <w:noProof/>
              </w:rPr>
              <w:t>LIST OF ACRONYMS</w:t>
            </w:r>
            <w:r w:rsidR="009A1F10">
              <w:rPr>
                <w:noProof/>
                <w:webHidden/>
              </w:rPr>
              <w:tab/>
            </w:r>
            <w:r w:rsidR="009A1F10">
              <w:rPr>
                <w:noProof/>
                <w:webHidden/>
              </w:rPr>
              <w:fldChar w:fldCharType="begin"/>
            </w:r>
            <w:r w:rsidR="009A1F10">
              <w:rPr>
                <w:noProof/>
                <w:webHidden/>
              </w:rPr>
              <w:instrText xml:space="preserve"> PAGEREF _Toc143646458 \h </w:instrText>
            </w:r>
            <w:r w:rsidR="009A1F10">
              <w:rPr>
                <w:noProof/>
                <w:webHidden/>
              </w:rPr>
            </w:r>
            <w:r w:rsidR="009A1F10">
              <w:rPr>
                <w:noProof/>
                <w:webHidden/>
              </w:rPr>
              <w:fldChar w:fldCharType="separate"/>
            </w:r>
            <w:r w:rsidR="009A1F10">
              <w:rPr>
                <w:noProof/>
                <w:webHidden/>
              </w:rPr>
              <w:t>ix</w:t>
            </w:r>
            <w:r w:rsidR="009A1F10">
              <w:rPr>
                <w:noProof/>
                <w:webHidden/>
              </w:rPr>
              <w:fldChar w:fldCharType="end"/>
            </w:r>
          </w:hyperlink>
        </w:p>
        <w:p w14:paraId="744D063E"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59" w:history="1">
            <w:r w:rsidR="009A1F10" w:rsidRPr="00862C8D">
              <w:rPr>
                <w:rStyle w:val="Hyperlink"/>
                <w:noProof/>
              </w:rPr>
              <w:t>ABSTRACT</w:t>
            </w:r>
            <w:r w:rsidR="009A1F10">
              <w:rPr>
                <w:noProof/>
                <w:webHidden/>
              </w:rPr>
              <w:tab/>
            </w:r>
            <w:r w:rsidR="009A1F10">
              <w:rPr>
                <w:noProof/>
                <w:webHidden/>
              </w:rPr>
              <w:fldChar w:fldCharType="begin"/>
            </w:r>
            <w:r w:rsidR="009A1F10">
              <w:rPr>
                <w:noProof/>
                <w:webHidden/>
              </w:rPr>
              <w:instrText xml:space="preserve"> PAGEREF _Toc143646459 \h </w:instrText>
            </w:r>
            <w:r w:rsidR="009A1F10">
              <w:rPr>
                <w:noProof/>
                <w:webHidden/>
              </w:rPr>
            </w:r>
            <w:r w:rsidR="009A1F10">
              <w:rPr>
                <w:noProof/>
                <w:webHidden/>
              </w:rPr>
              <w:fldChar w:fldCharType="separate"/>
            </w:r>
            <w:r w:rsidR="009A1F10">
              <w:rPr>
                <w:noProof/>
                <w:webHidden/>
              </w:rPr>
              <w:t>x</w:t>
            </w:r>
            <w:r w:rsidR="009A1F10">
              <w:rPr>
                <w:noProof/>
                <w:webHidden/>
              </w:rPr>
              <w:fldChar w:fldCharType="end"/>
            </w:r>
          </w:hyperlink>
        </w:p>
        <w:p w14:paraId="49F56DDC"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60" w:history="1">
            <w:r w:rsidR="009A1F10" w:rsidRPr="00862C8D">
              <w:rPr>
                <w:rStyle w:val="Hyperlink"/>
                <w:noProof/>
              </w:rPr>
              <w:t>CHAPTER ONE</w:t>
            </w:r>
            <w:r w:rsidR="009A1F10">
              <w:rPr>
                <w:noProof/>
                <w:webHidden/>
              </w:rPr>
              <w:tab/>
            </w:r>
            <w:r w:rsidR="009A1F10">
              <w:rPr>
                <w:noProof/>
                <w:webHidden/>
              </w:rPr>
              <w:fldChar w:fldCharType="begin"/>
            </w:r>
            <w:r w:rsidR="009A1F10">
              <w:rPr>
                <w:noProof/>
                <w:webHidden/>
              </w:rPr>
              <w:instrText xml:space="preserve"> PAGEREF _Toc143646460 \h </w:instrText>
            </w:r>
            <w:r w:rsidR="009A1F10">
              <w:rPr>
                <w:noProof/>
                <w:webHidden/>
              </w:rPr>
            </w:r>
            <w:r w:rsidR="009A1F10">
              <w:rPr>
                <w:noProof/>
                <w:webHidden/>
              </w:rPr>
              <w:fldChar w:fldCharType="separate"/>
            </w:r>
            <w:r w:rsidR="009A1F10">
              <w:rPr>
                <w:noProof/>
                <w:webHidden/>
              </w:rPr>
              <w:t>1</w:t>
            </w:r>
            <w:r w:rsidR="009A1F10">
              <w:rPr>
                <w:noProof/>
                <w:webHidden/>
              </w:rPr>
              <w:fldChar w:fldCharType="end"/>
            </w:r>
          </w:hyperlink>
        </w:p>
        <w:p w14:paraId="67847C24"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61" w:history="1">
            <w:r w:rsidR="009A1F10" w:rsidRPr="00862C8D">
              <w:rPr>
                <w:rStyle w:val="Hyperlink"/>
                <w:noProof/>
              </w:rPr>
              <w:t>INTRODUCTION</w:t>
            </w:r>
            <w:r w:rsidR="009A1F10">
              <w:rPr>
                <w:noProof/>
                <w:webHidden/>
              </w:rPr>
              <w:tab/>
            </w:r>
            <w:r w:rsidR="009A1F10">
              <w:rPr>
                <w:noProof/>
                <w:webHidden/>
              </w:rPr>
              <w:fldChar w:fldCharType="begin"/>
            </w:r>
            <w:r w:rsidR="009A1F10">
              <w:rPr>
                <w:noProof/>
                <w:webHidden/>
              </w:rPr>
              <w:instrText xml:space="preserve"> PAGEREF _Toc143646461 \h </w:instrText>
            </w:r>
            <w:r w:rsidR="009A1F10">
              <w:rPr>
                <w:noProof/>
                <w:webHidden/>
              </w:rPr>
            </w:r>
            <w:r w:rsidR="009A1F10">
              <w:rPr>
                <w:noProof/>
                <w:webHidden/>
              </w:rPr>
              <w:fldChar w:fldCharType="separate"/>
            </w:r>
            <w:r w:rsidR="009A1F10">
              <w:rPr>
                <w:noProof/>
                <w:webHidden/>
              </w:rPr>
              <w:t>1</w:t>
            </w:r>
            <w:r w:rsidR="009A1F10">
              <w:rPr>
                <w:noProof/>
                <w:webHidden/>
              </w:rPr>
              <w:fldChar w:fldCharType="end"/>
            </w:r>
          </w:hyperlink>
        </w:p>
        <w:p w14:paraId="609B6E82"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62" w:history="1">
            <w:r w:rsidR="009A1F10" w:rsidRPr="00862C8D">
              <w:rPr>
                <w:rStyle w:val="Hyperlink"/>
                <w:noProof/>
              </w:rPr>
              <w:t>1.0 Background of the study</w:t>
            </w:r>
            <w:r w:rsidR="009A1F10">
              <w:rPr>
                <w:noProof/>
                <w:webHidden/>
              </w:rPr>
              <w:tab/>
            </w:r>
            <w:r w:rsidR="009A1F10">
              <w:rPr>
                <w:noProof/>
                <w:webHidden/>
              </w:rPr>
              <w:fldChar w:fldCharType="begin"/>
            </w:r>
            <w:r w:rsidR="009A1F10">
              <w:rPr>
                <w:noProof/>
                <w:webHidden/>
              </w:rPr>
              <w:instrText xml:space="preserve"> PAGEREF _Toc143646462 \h </w:instrText>
            </w:r>
            <w:r w:rsidR="009A1F10">
              <w:rPr>
                <w:noProof/>
                <w:webHidden/>
              </w:rPr>
            </w:r>
            <w:r w:rsidR="009A1F10">
              <w:rPr>
                <w:noProof/>
                <w:webHidden/>
              </w:rPr>
              <w:fldChar w:fldCharType="separate"/>
            </w:r>
            <w:r w:rsidR="009A1F10">
              <w:rPr>
                <w:noProof/>
                <w:webHidden/>
              </w:rPr>
              <w:t>1</w:t>
            </w:r>
            <w:r w:rsidR="009A1F10">
              <w:rPr>
                <w:noProof/>
                <w:webHidden/>
              </w:rPr>
              <w:fldChar w:fldCharType="end"/>
            </w:r>
          </w:hyperlink>
        </w:p>
        <w:p w14:paraId="45EB4D9D" w14:textId="77777777" w:rsidR="009A1F10" w:rsidRDefault="00000000">
          <w:pPr>
            <w:pStyle w:val="TOC1"/>
            <w:tabs>
              <w:tab w:val="left" w:pos="660"/>
              <w:tab w:val="right" w:leader="dot" w:pos="9350"/>
            </w:tabs>
            <w:rPr>
              <w:rFonts w:asciiTheme="minorHAnsi" w:eastAsiaTheme="minorEastAsia" w:hAnsiTheme="minorHAnsi" w:cstheme="minorBidi"/>
              <w:noProof/>
              <w:sz w:val="22"/>
              <w:szCs w:val="22"/>
              <w:lang w:val="en-US" w:eastAsia="en-US"/>
            </w:rPr>
          </w:pPr>
          <w:hyperlink w:anchor="_Toc143646463" w:history="1">
            <w:r w:rsidR="009A1F10" w:rsidRPr="00862C8D">
              <w:rPr>
                <w:rStyle w:val="Hyperlink"/>
                <w:noProof/>
              </w:rPr>
              <w:t>1.1</w:t>
            </w:r>
            <w:r w:rsidR="009A1F10">
              <w:rPr>
                <w:rFonts w:asciiTheme="minorHAnsi" w:eastAsiaTheme="minorEastAsia" w:hAnsiTheme="minorHAnsi" w:cstheme="minorBidi"/>
                <w:noProof/>
                <w:sz w:val="22"/>
                <w:szCs w:val="22"/>
                <w:lang w:val="en-US" w:eastAsia="en-US"/>
              </w:rPr>
              <w:tab/>
            </w:r>
            <w:r w:rsidR="009A1F10" w:rsidRPr="00862C8D">
              <w:rPr>
                <w:rStyle w:val="Hyperlink"/>
                <w:noProof/>
              </w:rPr>
              <w:t>Statement of the problem</w:t>
            </w:r>
            <w:r w:rsidR="009A1F10">
              <w:rPr>
                <w:noProof/>
                <w:webHidden/>
              </w:rPr>
              <w:tab/>
            </w:r>
            <w:r w:rsidR="009A1F10">
              <w:rPr>
                <w:noProof/>
                <w:webHidden/>
              </w:rPr>
              <w:fldChar w:fldCharType="begin"/>
            </w:r>
            <w:r w:rsidR="009A1F10">
              <w:rPr>
                <w:noProof/>
                <w:webHidden/>
              </w:rPr>
              <w:instrText xml:space="preserve"> PAGEREF _Toc143646463 \h </w:instrText>
            </w:r>
            <w:r w:rsidR="009A1F10">
              <w:rPr>
                <w:noProof/>
                <w:webHidden/>
              </w:rPr>
            </w:r>
            <w:r w:rsidR="009A1F10">
              <w:rPr>
                <w:noProof/>
                <w:webHidden/>
              </w:rPr>
              <w:fldChar w:fldCharType="separate"/>
            </w:r>
            <w:r w:rsidR="009A1F10">
              <w:rPr>
                <w:noProof/>
                <w:webHidden/>
              </w:rPr>
              <w:t>3</w:t>
            </w:r>
            <w:r w:rsidR="009A1F10">
              <w:rPr>
                <w:noProof/>
                <w:webHidden/>
              </w:rPr>
              <w:fldChar w:fldCharType="end"/>
            </w:r>
          </w:hyperlink>
        </w:p>
        <w:p w14:paraId="6F0D5873"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64" w:history="1">
            <w:r w:rsidR="009A1F10" w:rsidRPr="00862C8D">
              <w:rPr>
                <w:rStyle w:val="Hyperlink"/>
                <w:noProof/>
              </w:rPr>
              <w:t>1.2 Purpose of the study</w:t>
            </w:r>
            <w:r w:rsidR="009A1F10">
              <w:rPr>
                <w:noProof/>
                <w:webHidden/>
              </w:rPr>
              <w:tab/>
            </w:r>
            <w:r w:rsidR="009A1F10">
              <w:rPr>
                <w:noProof/>
                <w:webHidden/>
              </w:rPr>
              <w:fldChar w:fldCharType="begin"/>
            </w:r>
            <w:r w:rsidR="009A1F10">
              <w:rPr>
                <w:noProof/>
                <w:webHidden/>
              </w:rPr>
              <w:instrText xml:space="preserve"> PAGEREF _Toc143646464 \h </w:instrText>
            </w:r>
            <w:r w:rsidR="009A1F10">
              <w:rPr>
                <w:noProof/>
                <w:webHidden/>
              </w:rPr>
            </w:r>
            <w:r w:rsidR="009A1F10">
              <w:rPr>
                <w:noProof/>
                <w:webHidden/>
              </w:rPr>
              <w:fldChar w:fldCharType="separate"/>
            </w:r>
            <w:r w:rsidR="009A1F10">
              <w:rPr>
                <w:noProof/>
                <w:webHidden/>
              </w:rPr>
              <w:t>3</w:t>
            </w:r>
            <w:r w:rsidR="009A1F10">
              <w:rPr>
                <w:noProof/>
                <w:webHidden/>
              </w:rPr>
              <w:fldChar w:fldCharType="end"/>
            </w:r>
          </w:hyperlink>
        </w:p>
        <w:p w14:paraId="6E071A80"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65" w:history="1">
            <w:r w:rsidR="009A1F10" w:rsidRPr="00862C8D">
              <w:rPr>
                <w:rStyle w:val="Hyperlink"/>
                <w:noProof/>
              </w:rPr>
              <w:t>1.2.1 Specific Objectives of the study</w:t>
            </w:r>
            <w:r w:rsidR="009A1F10">
              <w:rPr>
                <w:noProof/>
                <w:webHidden/>
              </w:rPr>
              <w:tab/>
            </w:r>
            <w:r w:rsidR="009A1F10">
              <w:rPr>
                <w:noProof/>
                <w:webHidden/>
              </w:rPr>
              <w:fldChar w:fldCharType="begin"/>
            </w:r>
            <w:r w:rsidR="009A1F10">
              <w:rPr>
                <w:noProof/>
                <w:webHidden/>
              </w:rPr>
              <w:instrText xml:space="preserve"> PAGEREF _Toc143646465 \h </w:instrText>
            </w:r>
            <w:r w:rsidR="009A1F10">
              <w:rPr>
                <w:noProof/>
                <w:webHidden/>
              </w:rPr>
            </w:r>
            <w:r w:rsidR="009A1F10">
              <w:rPr>
                <w:noProof/>
                <w:webHidden/>
              </w:rPr>
              <w:fldChar w:fldCharType="separate"/>
            </w:r>
            <w:r w:rsidR="009A1F10">
              <w:rPr>
                <w:noProof/>
                <w:webHidden/>
              </w:rPr>
              <w:t>3</w:t>
            </w:r>
            <w:r w:rsidR="009A1F10">
              <w:rPr>
                <w:noProof/>
                <w:webHidden/>
              </w:rPr>
              <w:fldChar w:fldCharType="end"/>
            </w:r>
          </w:hyperlink>
        </w:p>
        <w:p w14:paraId="2190A1E7"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66" w:history="1">
            <w:r w:rsidR="009A1F10" w:rsidRPr="00862C8D">
              <w:rPr>
                <w:rStyle w:val="Hyperlink"/>
                <w:noProof/>
              </w:rPr>
              <w:t>1.3 Research questions</w:t>
            </w:r>
            <w:r w:rsidR="009A1F10">
              <w:rPr>
                <w:noProof/>
                <w:webHidden/>
              </w:rPr>
              <w:tab/>
            </w:r>
            <w:r w:rsidR="009A1F10">
              <w:rPr>
                <w:noProof/>
                <w:webHidden/>
              </w:rPr>
              <w:fldChar w:fldCharType="begin"/>
            </w:r>
            <w:r w:rsidR="009A1F10">
              <w:rPr>
                <w:noProof/>
                <w:webHidden/>
              </w:rPr>
              <w:instrText xml:space="preserve"> PAGEREF _Toc143646466 \h </w:instrText>
            </w:r>
            <w:r w:rsidR="009A1F10">
              <w:rPr>
                <w:noProof/>
                <w:webHidden/>
              </w:rPr>
            </w:r>
            <w:r w:rsidR="009A1F10">
              <w:rPr>
                <w:noProof/>
                <w:webHidden/>
              </w:rPr>
              <w:fldChar w:fldCharType="separate"/>
            </w:r>
            <w:r w:rsidR="009A1F10">
              <w:rPr>
                <w:noProof/>
                <w:webHidden/>
              </w:rPr>
              <w:t>4</w:t>
            </w:r>
            <w:r w:rsidR="009A1F10">
              <w:rPr>
                <w:noProof/>
                <w:webHidden/>
              </w:rPr>
              <w:fldChar w:fldCharType="end"/>
            </w:r>
          </w:hyperlink>
        </w:p>
        <w:p w14:paraId="449FE911"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67" w:history="1">
            <w:r w:rsidR="009A1F10" w:rsidRPr="00862C8D">
              <w:rPr>
                <w:rStyle w:val="Hyperlink"/>
                <w:noProof/>
              </w:rPr>
              <w:t>1.4 Hypotheses of the study</w:t>
            </w:r>
            <w:r w:rsidR="009A1F10">
              <w:rPr>
                <w:noProof/>
                <w:webHidden/>
              </w:rPr>
              <w:tab/>
            </w:r>
            <w:r w:rsidR="009A1F10">
              <w:rPr>
                <w:noProof/>
                <w:webHidden/>
              </w:rPr>
              <w:fldChar w:fldCharType="begin"/>
            </w:r>
            <w:r w:rsidR="009A1F10">
              <w:rPr>
                <w:noProof/>
                <w:webHidden/>
              </w:rPr>
              <w:instrText xml:space="preserve"> PAGEREF _Toc143646467 \h </w:instrText>
            </w:r>
            <w:r w:rsidR="009A1F10">
              <w:rPr>
                <w:noProof/>
                <w:webHidden/>
              </w:rPr>
            </w:r>
            <w:r w:rsidR="009A1F10">
              <w:rPr>
                <w:noProof/>
                <w:webHidden/>
              </w:rPr>
              <w:fldChar w:fldCharType="separate"/>
            </w:r>
            <w:r w:rsidR="009A1F10">
              <w:rPr>
                <w:noProof/>
                <w:webHidden/>
              </w:rPr>
              <w:t>4</w:t>
            </w:r>
            <w:r w:rsidR="009A1F10">
              <w:rPr>
                <w:noProof/>
                <w:webHidden/>
              </w:rPr>
              <w:fldChar w:fldCharType="end"/>
            </w:r>
          </w:hyperlink>
        </w:p>
        <w:p w14:paraId="45BD1C53"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68" w:history="1">
            <w:r w:rsidR="009A1F10" w:rsidRPr="00862C8D">
              <w:rPr>
                <w:rStyle w:val="Hyperlink"/>
                <w:noProof/>
              </w:rPr>
              <w:t>1.5 Significance of the study</w:t>
            </w:r>
            <w:r w:rsidR="009A1F10">
              <w:rPr>
                <w:noProof/>
                <w:webHidden/>
              </w:rPr>
              <w:tab/>
            </w:r>
            <w:r w:rsidR="009A1F10">
              <w:rPr>
                <w:noProof/>
                <w:webHidden/>
              </w:rPr>
              <w:fldChar w:fldCharType="begin"/>
            </w:r>
            <w:r w:rsidR="009A1F10">
              <w:rPr>
                <w:noProof/>
                <w:webHidden/>
              </w:rPr>
              <w:instrText xml:space="preserve"> PAGEREF _Toc143646468 \h </w:instrText>
            </w:r>
            <w:r w:rsidR="009A1F10">
              <w:rPr>
                <w:noProof/>
                <w:webHidden/>
              </w:rPr>
            </w:r>
            <w:r w:rsidR="009A1F10">
              <w:rPr>
                <w:noProof/>
                <w:webHidden/>
              </w:rPr>
              <w:fldChar w:fldCharType="separate"/>
            </w:r>
            <w:r w:rsidR="009A1F10">
              <w:rPr>
                <w:noProof/>
                <w:webHidden/>
              </w:rPr>
              <w:t>4</w:t>
            </w:r>
            <w:r w:rsidR="009A1F10">
              <w:rPr>
                <w:noProof/>
                <w:webHidden/>
              </w:rPr>
              <w:fldChar w:fldCharType="end"/>
            </w:r>
          </w:hyperlink>
        </w:p>
        <w:p w14:paraId="02F46C41"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69" w:history="1">
            <w:r w:rsidR="009A1F10" w:rsidRPr="00862C8D">
              <w:rPr>
                <w:rStyle w:val="Hyperlink"/>
                <w:noProof/>
              </w:rPr>
              <w:t>1.6 Theoretical framework</w:t>
            </w:r>
            <w:r w:rsidR="009A1F10">
              <w:rPr>
                <w:noProof/>
                <w:webHidden/>
              </w:rPr>
              <w:tab/>
            </w:r>
            <w:r w:rsidR="009A1F10">
              <w:rPr>
                <w:noProof/>
                <w:webHidden/>
              </w:rPr>
              <w:fldChar w:fldCharType="begin"/>
            </w:r>
            <w:r w:rsidR="009A1F10">
              <w:rPr>
                <w:noProof/>
                <w:webHidden/>
              </w:rPr>
              <w:instrText xml:space="preserve"> PAGEREF _Toc143646469 \h </w:instrText>
            </w:r>
            <w:r w:rsidR="009A1F10">
              <w:rPr>
                <w:noProof/>
                <w:webHidden/>
              </w:rPr>
            </w:r>
            <w:r w:rsidR="009A1F10">
              <w:rPr>
                <w:noProof/>
                <w:webHidden/>
              </w:rPr>
              <w:fldChar w:fldCharType="separate"/>
            </w:r>
            <w:r w:rsidR="009A1F10">
              <w:rPr>
                <w:noProof/>
                <w:webHidden/>
              </w:rPr>
              <w:t>5</w:t>
            </w:r>
            <w:r w:rsidR="009A1F10">
              <w:rPr>
                <w:noProof/>
                <w:webHidden/>
              </w:rPr>
              <w:fldChar w:fldCharType="end"/>
            </w:r>
          </w:hyperlink>
        </w:p>
        <w:p w14:paraId="75E9B3C1"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70" w:history="1">
            <w:r w:rsidR="009A1F10" w:rsidRPr="00862C8D">
              <w:rPr>
                <w:rStyle w:val="Hyperlink"/>
                <w:noProof/>
              </w:rPr>
              <w:t>1.7 Conceptual framework</w:t>
            </w:r>
            <w:r w:rsidR="009A1F10">
              <w:rPr>
                <w:noProof/>
                <w:webHidden/>
              </w:rPr>
              <w:tab/>
            </w:r>
            <w:r w:rsidR="009A1F10">
              <w:rPr>
                <w:noProof/>
                <w:webHidden/>
              </w:rPr>
              <w:fldChar w:fldCharType="begin"/>
            </w:r>
            <w:r w:rsidR="009A1F10">
              <w:rPr>
                <w:noProof/>
                <w:webHidden/>
              </w:rPr>
              <w:instrText xml:space="preserve"> PAGEREF _Toc143646470 \h </w:instrText>
            </w:r>
            <w:r w:rsidR="009A1F10">
              <w:rPr>
                <w:noProof/>
                <w:webHidden/>
              </w:rPr>
            </w:r>
            <w:r w:rsidR="009A1F10">
              <w:rPr>
                <w:noProof/>
                <w:webHidden/>
              </w:rPr>
              <w:fldChar w:fldCharType="separate"/>
            </w:r>
            <w:r w:rsidR="009A1F10">
              <w:rPr>
                <w:noProof/>
                <w:webHidden/>
              </w:rPr>
              <w:t>5</w:t>
            </w:r>
            <w:r w:rsidR="009A1F10">
              <w:rPr>
                <w:noProof/>
                <w:webHidden/>
              </w:rPr>
              <w:fldChar w:fldCharType="end"/>
            </w:r>
          </w:hyperlink>
        </w:p>
        <w:p w14:paraId="21A1F186"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71" w:history="1">
            <w:r w:rsidR="009A1F10" w:rsidRPr="00862C8D">
              <w:rPr>
                <w:rStyle w:val="Hyperlink"/>
                <w:noProof/>
              </w:rPr>
              <w:t>1.8 Scope of the study</w:t>
            </w:r>
            <w:r w:rsidR="009A1F10">
              <w:rPr>
                <w:noProof/>
                <w:webHidden/>
              </w:rPr>
              <w:tab/>
            </w:r>
            <w:r w:rsidR="009A1F10">
              <w:rPr>
                <w:noProof/>
                <w:webHidden/>
              </w:rPr>
              <w:fldChar w:fldCharType="begin"/>
            </w:r>
            <w:r w:rsidR="009A1F10">
              <w:rPr>
                <w:noProof/>
                <w:webHidden/>
              </w:rPr>
              <w:instrText xml:space="preserve"> PAGEREF _Toc143646471 \h </w:instrText>
            </w:r>
            <w:r w:rsidR="009A1F10">
              <w:rPr>
                <w:noProof/>
                <w:webHidden/>
              </w:rPr>
            </w:r>
            <w:r w:rsidR="009A1F10">
              <w:rPr>
                <w:noProof/>
                <w:webHidden/>
              </w:rPr>
              <w:fldChar w:fldCharType="separate"/>
            </w:r>
            <w:r w:rsidR="009A1F10">
              <w:rPr>
                <w:noProof/>
                <w:webHidden/>
              </w:rPr>
              <w:t>7</w:t>
            </w:r>
            <w:r w:rsidR="009A1F10">
              <w:rPr>
                <w:noProof/>
                <w:webHidden/>
              </w:rPr>
              <w:fldChar w:fldCharType="end"/>
            </w:r>
          </w:hyperlink>
        </w:p>
        <w:p w14:paraId="5CBB5634"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72" w:history="1">
            <w:r w:rsidR="009A1F10" w:rsidRPr="00862C8D">
              <w:rPr>
                <w:rStyle w:val="Hyperlink"/>
                <w:noProof/>
              </w:rPr>
              <w:t>Operational definition of terms</w:t>
            </w:r>
            <w:r w:rsidR="009A1F10">
              <w:rPr>
                <w:noProof/>
                <w:webHidden/>
              </w:rPr>
              <w:tab/>
            </w:r>
            <w:r w:rsidR="009A1F10">
              <w:rPr>
                <w:noProof/>
                <w:webHidden/>
              </w:rPr>
              <w:fldChar w:fldCharType="begin"/>
            </w:r>
            <w:r w:rsidR="009A1F10">
              <w:rPr>
                <w:noProof/>
                <w:webHidden/>
              </w:rPr>
              <w:instrText xml:space="preserve"> PAGEREF _Toc143646472 \h </w:instrText>
            </w:r>
            <w:r w:rsidR="009A1F10">
              <w:rPr>
                <w:noProof/>
                <w:webHidden/>
              </w:rPr>
            </w:r>
            <w:r w:rsidR="009A1F10">
              <w:rPr>
                <w:noProof/>
                <w:webHidden/>
              </w:rPr>
              <w:fldChar w:fldCharType="separate"/>
            </w:r>
            <w:r w:rsidR="009A1F10">
              <w:rPr>
                <w:noProof/>
                <w:webHidden/>
              </w:rPr>
              <w:t>7</w:t>
            </w:r>
            <w:r w:rsidR="009A1F10">
              <w:rPr>
                <w:noProof/>
                <w:webHidden/>
              </w:rPr>
              <w:fldChar w:fldCharType="end"/>
            </w:r>
          </w:hyperlink>
        </w:p>
        <w:p w14:paraId="19E6EF65"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73" w:history="1">
            <w:r w:rsidR="009A1F10" w:rsidRPr="00862C8D">
              <w:rPr>
                <w:rStyle w:val="Hyperlink"/>
                <w:noProof/>
              </w:rPr>
              <w:t>CHAPTER TWO</w:t>
            </w:r>
            <w:r w:rsidR="009A1F10">
              <w:rPr>
                <w:noProof/>
                <w:webHidden/>
              </w:rPr>
              <w:tab/>
            </w:r>
            <w:r w:rsidR="009A1F10">
              <w:rPr>
                <w:noProof/>
                <w:webHidden/>
              </w:rPr>
              <w:fldChar w:fldCharType="begin"/>
            </w:r>
            <w:r w:rsidR="009A1F10">
              <w:rPr>
                <w:noProof/>
                <w:webHidden/>
              </w:rPr>
              <w:instrText xml:space="preserve"> PAGEREF _Toc143646473 \h </w:instrText>
            </w:r>
            <w:r w:rsidR="009A1F10">
              <w:rPr>
                <w:noProof/>
                <w:webHidden/>
              </w:rPr>
            </w:r>
            <w:r w:rsidR="009A1F10">
              <w:rPr>
                <w:noProof/>
                <w:webHidden/>
              </w:rPr>
              <w:fldChar w:fldCharType="separate"/>
            </w:r>
            <w:r w:rsidR="009A1F10">
              <w:rPr>
                <w:noProof/>
                <w:webHidden/>
              </w:rPr>
              <w:t>9</w:t>
            </w:r>
            <w:r w:rsidR="009A1F10">
              <w:rPr>
                <w:noProof/>
                <w:webHidden/>
              </w:rPr>
              <w:fldChar w:fldCharType="end"/>
            </w:r>
          </w:hyperlink>
        </w:p>
        <w:p w14:paraId="4B7ABBC0"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74" w:history="1">
            <w:r w:rsidR="009A1F10" w:rsidRPr="00862C8D">
              <w:rPr>
                <w:rStyle w:val="Hyperlink"/>
                <w:noProof/>
              </w:rPr>
              <w:t>LITERATURE REVIEW</w:t>
            </w:r>
            <w:r w:rsidR="009A1F10">
              <w:rPr>
                <w:noProof/>
                <w:webHidden/>
              </w:rPr>
              <w:tab/>
            </w:r>
            <w:r w:rsidR="009A1F10">
              <w:rPr>
                <w:noProof/>
                <w:webHidden/>
              </w:rPr>
              <w:fldChar w:fldCharType="begin"/>
            </w:r>
            <w:r w:rsidR="009A1F10">
              <w:rPr>
                <w:noProof/>
                <w:webHidden/>
              </w:rPr>
              <w:instrText xml:space="preserve"> PAGEREF _Toc143646474 \h </w:instrText>
            </w:r>
            <w:r w:rsidR="009A1F10">
              <w:rPr>
                <w:noProof/>
                <w:webHidden/>
              </w:rPr>
            </w:r>
            <w:r w:rsidR="009A1F10">
              <w:rPr>
                <w:noProof/>
                <w:webHidden/>
              </w:rPr>
              <w:fldChar w:fldCharType="separate"/>
            </w:r>
            <w:r w:rsidR="009A1F10">
              <w:rPr>
                <w:noProof/>
                <w:webHidden/>
              </w:rPr>
              <w:t>9</w:t>
            </w:r>
            <w:r w:rsidR="009A1F10">
              <w:rPr>
                <w:noProof/>
                <w:webHidden/>
              </w:rPr>
              <w:fldChar w:fldCharType="end"/>
            </w:r>
          </w:hyperlink>
        </w:p>
        <w:p w14:paraId="3E818838"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75" w:history="1">
            <w:r w:rsidR="009A1F10" w:rsidRPr="00862C8D">
              <w:rPr>
                <w:rStyle w:val="Hyperlink"/>
                <w:noProof/>
              </w:rPr>
              <w:t>2.0 Introduction</w:t>
            </w:r>
            <w:r w:rsidR="009A1F10">
              <w:rPr>
                <w:noProof/>
                <w:webHidden/>
              </w:rPr>
              <w:tab/>
            </w:r>
            <w:r w:rsidR="009A1F10">
              <w:rPr>
                <w:noProof/>
                <w:webHidden/>
              </w:rPr>
              <w:fldChar w:fldCharType="begin"/>
            </w:r>
            <w:r w:rsidR="009A1F10">
              <w:rPr>
                <w:noProof/>
                <w:webHidden/>
              </w:rPr>
              <w:instrText xml:space="preserve"> PAGEREF _Toc143646475 \h </w:instrText>
            </w:r>
            <w:r w:rsidR="009A1F10">
              <w:rPr>
                <w:noProof/>
                <w:webHidden/>
              </w:rPr>
            </w:r>
            <w:r w:rsidR="009A1F10">
              <w:rPr>
                <w:noProof/>
                <w:webHidden/>
              </w:rPr>
              <w:fldChar w:fldCharType="separate"/>
            </w:r>
            <w:r w:rsidR="009A1F10">
              <w:rPr>
                <w:noProof/>
                <w:webHidden/>
              </w:rPr>
              <w:t>9</w:t>
            </w:r>
            <w:r w:rsidR="009A1F10">
              <w:rPr>
                <w:noProof/>
                <w:webHidden/>
              </w:rPr>
              <w:fldChar w:fldCharType="end"/>
            </w:r>
          </w:hyperlink>
        </w:p>
        <w:p w14:paraId="0A53B386"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76" w:history="1">
            <w:r w:rsidR="009A1F10" w:rsidRPr="00862C8D">
              <w:rPr>
                <w:rStyle w:val="Hyperlink"/>
                <w:noProof/>
              </w:rPr>
              <w:t>2.1 Leadership</w:t>
            </w:r>
            <w:r w:rsidR="009A1F10">
              <w:rPr>
                <w:noProof/>
                <w:webHidden/>
              </w:rPr>
              <w:tab/>
            </w:r>
            <w:r w:rsidR="009A1F10">
              <w:rPr>
                <w:noProof/>
                <w:webHidden/>
              </w:rPr>
              <w:fldChar w:fldCharType="begin"/>
            </w:r>
            <w:r w:rsidR="009A1F10">
              <w:rPr>
                <w:noProof/>
                <w:webHidden/>
              </w:rPr>
              <w:instrText xml:space="preserve"> PAGEREF _Toc143646476 \h </w:instrText>
            </w:r>
            <w:r w:rsidR="009A1F10">
              <w:rPr>
                <w:noProof/>
                <w:webHidden/>
              </w:rPr>
            </w:r>
            <w:r w:rsidR="009A1F10">
              <w:rPr>
                <w:noProof/>
                <w:webHidden/>
              </w:rPr>
              <w:fldChar w:fldCharType="separate"/>
            </w:r>
            <w:r w:rsidR="009A1F10">
              <w:rPr>
                <w:noProof/>
                <w:webHidden/>
              </w:rPr>
              <w:t>9</w:t>
            </w:r>
            <w:r w:rsidR="009A1F10">
              <w:rPr>
                <w:noProof/>
                <w:webHidden/>
              </w:rPr>
              <w:fldChar w:fldCharType="end"/>
            </w:r>
          </w:hyperlink>
        </w:p>
        <w:p w14:paraId="481AD3BA"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77" w:history="1">
            <w:r w:rsidR="009A1F10" w:rsidRPr="00862C8D">
              <w:rPr>
                <w:rStyle w:val="Hyperlink"/>
                <w:noProof/>
              </w:rPr>
              <w:t>2.2.1 Democratic Leadership</w:t>
            </w:r>
            <w:r w:rsidR="009A1F10">
              <w:rPr>
                <w:noProof/>
                <w:webHidden/>
              </w:rPr>
              <w:tab/>
            </w:r>
            <w:r w:rsidR="009A1F10">
              <w:rPr>
                <w:noProof/>
                <w:webHidden/>
              </w:rPr>
              <w:fldChar w:fldCharType="begin"/>
            </w:r>
            <w:r w:rsidR="009A1F10">
              <w:rPr>
                <w:noProof/>
                <w:webHidden/>
              </w:rPr>
              <w:instrText xml:space="preserve"> PAGEREF _Toc143646477 \h </w:instrText>
            </w:r>
            <w:r w:rsidR="009A1F10">
              <w:rPr>
                <w:noProof/>
                <w:webHidden/>
              </w:rPr>
            </w:r>
            <w:r w:rsidR="009A1F10">
              <w:rPr>
                <w:noProof/>
                <w:webHidden/>
              </w:rPr>
              <w:fldChar w:fldCharType="separate"/>
            </w:r>
            <w:r w:rsidR="009A1F10">
              <w:rPr>
                <w:noProof/>
                <w:webHidden/>
              </w:rPr>
              <w:t>10</w:t>
            </w:r>
            <w:r w:rsidR="009A1F10">
              <w:rPr>
                <w:noProof/>
                <w:webHidden/>
              </w:rPr>
              <w:fldChar w:fldCharType="end"/>
            </w:r>
          </w:hyperlink>
        </w:p>
        <w:p w14:paraId="48395B50"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78" w:history="1">
            <w:r w:rsidR="009A1F10" w:rsidRPr="00862C8D">
              <w:rPr>
                <w:rStyle w:val="Hyperlink"/>
                <w:noProof/>
              </w:rPr>
              <w:t>2.2.2 Autocratic leadership style</w:t>
            </w:r>
            <w:r w:rsidR="009A1F10">
              <w:rPr>
                <w:noProof/>
                <w:webHidden/>
              </w:rPr>
              <w:tab/>
            </w:r>
            <w:r w:rsidR="009A1F10">
              <w:rPr>
                <w:noProof/>
                <w:webHidden/>
              </w:rPr>
              <w:fldChar w:fldCharType="begin"/>
            </w:r>
            <w:r w:rsidR="009A1F10">
              <w:rPr>
                <w:noProof/>
                <w:webHidden/>
              </w:rPr>
              <w:instrText xml:space="preserve"> PAGEREF _Toc143646478 \h </w:instrText>
            </w:r>
            <w:r w:rsidR="009A1F10">
              <w:rPr>
                <w:noProof/>
                <w:webHidden/>
              </w:rPr>
            </w:r>
            <w:r w:rsidR="009A1F10">
              <w:rPr>
                <w:noProof/>
                <w:webHidden/>
              </w:rPr>
              <w:fldChar w:fldCharType="separate"/>
            </w:r>
            <w:r w:rsidR="009A1F10">
              <w:rPr>
                <w:noProof/>
                <w:webHidden/>
              </w:rPr>
              <w:t>10</w:t>
            </w:r>
            <w:r w:rsidR="009A1F10">
              <w:rPr>
                <w:noProof/>
                <w:webHidden/>
              </w:rPr>
              <w:fldChar w:fldCharType="end"/>
            </w:r>
          </w:hyperlink>
        </w:p>
        <w:p w14:paraId="5B70F69C"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79" w:history="1">
            <w:r w:rsidR="009A1F10" w:rsidRPr="00862C8D">
              <w:rPr>
                <w:rStyle w:val="Hyperlink"/>
                <w:noProof/>
              </w:rPr>
              <w:t>2.2.3 Laissez-faire leadership style</w:t>
            </w:r>
            <w:r w:rsidR="009A1F10">
              <w:rPr>
                <w:noProof/>
                <w:webHidden/>
              </w:rPr>
              <w:tab/>
            </w:r>
            <w:r w:rsidR="009A1F10">
              <w:rPr>
                <w:noProof/>
                <w:webHidden/>
              </w:rPr>
              <w:fldChar w:fldCharType="begin"/>
            </w:r>
            <w:r w:rsidR="009A1F10">
              <w:rPr>
                <w:noProof/>
                <w:webHidden/>
              </w:rPr>
              <w:instrText xml:space="preserve"> PAGEREF _Toc143646479 \h </w:instrText>
            </w:r>
            <w:r w:rsidR="009A1F10">
              <w:rPr>
                <w:noProof/>
                <w:webHidden/>
              </w:rPr>
            </w:r>
            <w:r w:rsidR="009A1F10">
              <w:rPr>
                <w:noProof/>
                <w:webHidden/>
              </w:rPr>
              <w:fldChar w:fldCharType="separate"/>
            </w:r>
            <w:r w:rsidR="009A1F10">
              <w:rPr>
                <w:noProof/>
                <w:webHidden/>
              </w:rPr>
              <w:t>11</w:t>
            </w:r>
            <w:r w:rsidR="009A1F10">
              <w:rPr>
                <w:noProof/>
                <w:webHidden/>
              </w:rPr>
              <w:fldChar w:fldCharType="end"/>
            </w:r>
          </w:hyperlink>
        </w:p>
        <w:p w14:paraId="17B1A3C1"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80" w:history="1">
            <w:r w:rsidR="009A1F10" w:rsidRPr="00862C8D">
              <w:rPr>
                <w:rStyle w:val="Hyperlink"/>
                <w:noProof/>
              </w:rPr>
              <w:t>2.3 Employee Performance</w:t>
            </w:r>
            <w:r w:rsidR="009A1F10">
              <w:rPr>
                <w:noProof/>
                <w:webHidden/>
              </w:rPr>
              <w:tab/>
            </w:r>
            <w:r w:rsidR="009A1F10">
              <w:rPr>
                <w:noProof/>
                <w:webHidden/>
              </w:rPr>
              <w:fldChar w:fldCharType="begin"/>
            </w:r>
            <w:r w:rsidR="009A1F10">
              <w:rPr>
                <w:noProof/>
                <w:webHidden/>
              </w:rPr>
              <w:instrText xml:space="preserve"> PAGEREF _Toc143646480 \h </w:instrText>
            </w:r>
            <w:r w:rsidR="009A1F10">
              <w:rPr>
                <w:noProof/>
                <w:webHidden/>
              </w:rPr>
            </w:r>
            <w:r w:rsidR="009A1F10">
              <w:rPr>
                <w:noProof/>
                <w:webHidden/>
              </w:rPr>
              <w:fldChar w:fldCharType="separate"/>
            </w:r>
            <w:r w:rsidR="009A1F10">
              <w:rPr>
                <w:noProof/>
                <w:webHidden/>
              </w:rPr>
              <w:t>12</w:t>
            </w:r>
            <w:r w:rsidR="009A1F10">
              <w:rPr>
                <w:noProof/>
                <w:webHidden/>
              </w:rPr>
              <w:fldChar w:fldCharType="end"/>
            </w:r>
          </w:hyperlink>
        </w:p>
        <w:p w14:paraId="14E3D7DE"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81" w:history="1">
            <w:r w:rsidR="009A1F10" w:rsidRPr="00862C8D">
              <w:rPr>
                <w:rStyle w:val="Hyperlink"/>
                <w:noProof/>
              </w:rPr>
              <w:t>2.4 Empirical literature on leadership styles and employee performance</w:t>
            </w:r>
            <w:r w:rsidR="009A1F10">
              <w:rPr>
                <w:noProof/>
                <w:webHidden/>
              </w:rPr>
              <w:tab/>
            </w:r>
            <w:r w:rsidR="009A1F10">
              <w:rPr>
                <w:noProof/>
                <w:webHidden/>
              </w:rPr>
              <w:fldChar w:fldCharType="begin"/>
            </w:r>
            <w:r w:rsidR="009A1F10">
              <w:rPr>
                <w:noProof/>
                <w:webHidden/>
              </w:rPr>
              <w:instrText xml:space="preserve"> PAGEREF _Toc143646481 \h </w:instrText>
            </w:r>
            <w:r w:rsidR="009A1F10">
              <w:rPr>
                <w:noProof/>
                <w:webHidden/>
              </w:rPr>
            </w:r>
            <w:r w:rsidR="009A1F10">
              <w:rPr>
                <w:noProof/>
                <w:webHidden/>
              </w:rPr>
              <w:fldChar w:fldCharType="separate"/>
            </w:r>
            <w:r w:rsidR="009A1F10">
              <w:rPr>
                <w:noProof/>
                <w:webHidden/>
              </w:rPr>
              <w:t>12</w:t>
            </w:r>
            <w:r w:rsidR="009A1F10">
              <w:rPr>
                <w:noProof/>
                <w:webHidden/>
              </w:rPr>
              <w:fldChar w:fldCharType="end"/>
            </w:r>
          </w:hyperlink>
        </w:p>
        <w:p w14:paraId="03DD0E55"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82" w:history="1">
            <w:r w:rsidR="009A1F10" w:rsidRPr="00862C8D">
              <w:rPr>
                <w:rStyle w:val="Hyperlink"/>
                <w:noProof/>
              </w:rPr>
              <w:t>2.5 Summary of literature review</w:t>
            </w:r>
            <w:r w:rsidR="009A1F10">
              <w:rPr>
                <w:noProof/>
                <w:webHidden/>
              </w:rPr>
              <w:tab/>
            </w:r>
            <w:r w:rsidR="009A1F10">
              <w:rPr>
                <w:noProof/>
                <w:webHidden/>
              </w:rPr>
              <w:fldChar w:fldCharType="begin"/>
            </w:r>
            <w:r w:rsidR="009A1F10">
              <w:rPr>
                <w:noProof/>
                <w:webHidden/>
              </w:rPr>
              <w:instrText xml:space="preserve"> PAGEREF _Toc143646482 \h </w:instrText>
            </w:r>
            <w:r w:rsidR="009A1F10">
              <w:rPr>
                <w:noProof/>
                <w:webHidden/>
              </w:rPr>
            </w:r>
            <w:r w:rsidR="009A1F10">
              <w:rPr>
                <w:noProof/>
                <w:webHidden/>
              </w:rPr>
              <w:fldChar w:fldCharType="separate"/>
            </w:r>
            <w:r w:rsidR="009A1F10">
              <w:rPr>
                <w:noProof/>
                <w:webHidden/>
              </w:rPr>
              <w:t>13</w:t>
            </w:r>
            <w:r w:rsidR="009A1F10">
              <w:rPr>
                <w:noProof/>
                <w:webHidden/>
              </w:rPr>
              <w:fldChar w:fldCharType="end"/>
            </w:r>
          </w:hyperlink>
        </w:p>
        <w:p w14:paraId="527B8C93"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83" w:history="1">
            <w:r w:rsidR="009A1F10" w:rsidRPr="00862C8D">
              <w:rPr>
                <w:rStyle w:val="Hyperlink"/>
                <w:noProof/>
              </w:rPr>
              <w:t>CHAPTER THREE</w:t>
            </w:r>
            <w:r w:rsidR="009A1F10">
              <w:rPr>
                <w:noProof/>
                <w:webHidden/>
              </w:rPr>
              <w:tab/>
            </w:r>
            <w:r w:rsidR="009A1F10">
              <w:rPr>
                <w:noProof/>
                <w:webHidden/>
              </w:rPr>
              <w:fldChar w:fldCharType="begin"/>
            </w:r>
            <w:r w:rsidR="009A1F10">
              <w:rPr>
                <w:noProof/>
                <w:webHidden/>
              </w:rPr>
              <w:instrText xml:space="preserve"> PAGEREF _Toc143646483 \h </w:instrText>
            </w:r>
            <w:r w:rsidR="009A1F10">
              <w:rPr>
                <w:noProof/>
                <w:webHidden/>
              </w:rPr>
            </w:r>
            <w:r w:rsidR="009A1F10">
              <w:rPr>
                <w:noProof/>
                <w:webHidden/>
              </w:rPr>
              <w:fldChar w:fldCharType="separate"/>
            </w:r>
            <w:r w:rsidR="009A1F10">
              <w:rPr>
                <w:noProof/>
                <w:webHidden/>
              </w:rPr>
              <w:t>15</w:t>
            </w:r>
            <w:r w:rsidR="009A1F10">
              <w:rPr>
                <w:noProof/>
                <w:webHidden/>
              </w:rPr>
              <w:fldChar w:fldCharType="end"/>
            </w:r>
          </w:hyperlink>
        </w:p>
        <w:p w14:paraId="68CCB7FF"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84" w:history="1">
            <w:r w:rsidR="009A1F10" w:rsidRPr="00862C8D">
              <w:rPr>
                <w:rStyle w:val="Hyperlink"/>
                <w:noProof/>
              </w:rPr>
              <w:t>METHODOLOGY</w:t>
            </w:r>
            <w:r w:rsidR="009A1F10">
              <w:rPr>
                <w:noProof/>
                <w:webHidden/>
              </w:rPr>
              <w:tab/>
            </w:r>
            <w:r w:rsidR="009A1F10">
              <w:rPr>
                <w:noProof/>
                <w:webHidden/>
              </w:rPr>
              <w:fldChar w:fldCharType="begin"/>
            </w:r>
            <w:r w:rsidR="009A1F10">
              <w:rPr>
                <w:noProof/>
                <w:webHidden/>
              </w:rPr>
              <w:instrText xml:space="preserve"> PAGEREF _Toc143646484 \h </w:instrText>
            </w:r>
            <w:r w:rsidR="009A1F10">
              <w:rPr>
                <w:noProof/>
                <w:webHidden/>
              </w:rPr>
            </w:r>
            <w:r w:rsidR="009A1F10">
              <w:rPr>
                <w:noProof/>
                <w:webHidden/>
              </w:rPr>
              <w:fldChar w:fldCharType="separate"/>
            </w:r>
            <w:r w:rsidR="009A1F10">
              <w:rPr>
                <w:noProof/>
                <w:webHidden/>
              </w:rPr>
              <w:t>15</w:t>
            </w:r>
            <w:r w:rsidR="009A1F10">
              <w:rPr>
                <w:noProof/>
                <w:webHidden/>
              </w:rPr>
              <w:fldChar w:fldCharType="end"/>
            </w:r>
          </w:hyperlink>
        </w:p>
        <w:p w14:paraId="10BB8E40"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85" w:history="1">
            <w:r w:rsidR="009A1F10" w:rsidRPr="00862C8D">
              <w:rPr>
                <w:rStyle w:val="Hyperlink"/>
                <w:noProof/>
              </w:rPr>
              <w:t>3.0 Introduction</w:t>
            </w:r>
            <w:r w:rsidR="009A1F10">
              <w:rPr>
                <w:noProof/>
                <w:webHidden/>
              </w:rPr>
              <w:tab/>
            </w:r>
            <w:r w:rsidR="009A1F10">
              <w:rPr>
                <w:noProof/>
                <w:webHidden/>
              </w:rPr>
              <w:fldChar w:fldCharType="begin"/>
            </w:r>
            <w:r w:rsidR="009A1F10">
              <w:rPr>
                <w:noProof/>
                <w:webHidden/>
              </w:rPr>
              <w:instrText xml:space="preserve"> PAGEREF _Toc143646485 \h </w:instrText>
            </w:r>
            <w:r w:rsidR="009A1F10">
              <w:rPr>
                <w:noProof/>
                <w:webHidden/>
              </w:rPr>
            </w:r>
            <w:r w:rsidR="009A1F10">
              <w:rPr>
                <w:noProof/>
                <w:webHidden/>
              </w:rPr>
              <w:fldChar w:fldCharType="separate"/>
            </w:r>
            <w:r w:rsidR="009A1F10">
              <w:rPr>
                <w:noProof/>
                <w:webHidden/>
              </w:rPr>
              <w:t>15</w:t>
            </w:r>
            <w:r w:rsidR="009A1F10">
              <w:rPr>
                <w:noProof/>
                <w:webHidden/>
              </w:rPr>
              <w:fldChar w:fldCharType="end"/>
            </w:r>
          </w:hyperlink>
        </w:p>
        <w:p w14:paraId="064CF436"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86" w:history="1">
            <w:r w:rsidR="009A1F10" w:rsidRPr="00862C8D">
              <w:rPr>
                <w:rStyle w:val="Hyperlink"/>
                <w:noProof/>
              </w:rPr>
              <w:t>3.1 Research design</w:t>
            </w:r>
            <w:r w:rsidR="009A1F10">
              <w:rPr>
                <w:noProof/>
                <w:webHidden/>
              </w:rPr>
              <w:tab/>
            </w:r>
            <w:r w:rsidR="009A1F10">
              <w:rPr>
                <w:noProof/>
                <w:webHidden/>
              </w:rPr>
              <w:fldChar w:fldCharType="begin"/>
            </w:r>
            <w:r w:rsidR="009A1F10">
              <w:rPr>
                <w:noProof/>
                <w:webHidden/>
              </w:rPr>
              <w:instrText xml:space="preserve"> PAGEREF _Toc143646486 \h </w:instrText>
            </w:r>
            <w:r w:rsidR="009A1F10">
              <w:rPr>
                <w:noProof/>
                <w:webHidden/>
              </w:rPr>
            </w:r>
            <w:r w:rsidR="009A1F10">
              <w:rPr>
                <w:noProof/>
                <w:webHidden/>
              </w:rPr>
              <w:fldChar w:fldCharType="separate"/>
            </w:r>
            <w:r w:rsidR="009A1F10">
              <w:rPr>
                <w:noProof/>
                <w:webHidden/>
              </w:rPr>
              <w:t>15</w:t>
            </w:r>
            <w:r w:rsidR="009A1F10">
              <w:rPr>
                <w:noProof/>
                <w:webHidden/>
              </w:rPr>
              <w:fldChar w:fldCharType="end"/>
            </w:r>
          </w:hyperlink>
        </w:p>
        <w:p w14:paraId="51416F9E"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87" w:history="1">
            <w:r w:rsidR="009A1F10" w:rsidRPr="00862C8D">
              <w:rPr>
                <w:rStyle w:val="Hyperlink"/>
                <w:noProof/>
              </w:rPr>
              <w:t>3.2 The Study population</w:t>
            </w:r>
            <w:r w:rsidR="009A1F10">
              <w:rPr>
                <w:noProof/>
                <w:webHidden/>
              </w:rPr>
              <w:tab/>
            </w:r>
            <w:r w:rsidR="009A1F10">
              <w:rPr>
                <w:noProof/>
                <w:webHidden/>
              </w:rPr>
              <w:fldChar w:fldCharType="begin"/>
            </w:r>
            <w:r w:rsidR="009A1F10">
              <w:rPr>
                <w:noProof/>
                <w:webHidden/>
              </w:rPr>
              <w:instrText xml:space="preserve"> PAGEREF _Toc143646487 \h </w:instrText>
            </w:r>
            <w:r w:rsidR="009A1F10">
              <w:rPr>
                <w:noProof/>
                <w:webHidden/>
              </w:rPr>
            </w:r>
            <w:r w:rsidR="009A1F10">
              <w:rPr>
                <w:noProof/>
                <w:webHidden/>
              </w:rPr>
              <w:fldChar w:fldCharType="separate"/>
            </w:r>
            <w:r w:rsidR="009A1F10">
              <w:rPr>
                <w:noProof/>
                <w:webHidden/>
              </w:rPr>
              <w:t>15</w:t>
            </w:r>
            <w:r w:rsidR="009A1F10">
              <w:rPr>
                <w:noProof/>
                <w:webHidden/>
              </w:rPr>
              <w:fldChar w:fldCharType="end"/>
            </w:r>
          </w:hyperlink>
        </w:p>
        <w:p w14:paraId="5663DC7C"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88" w:history="1">
            <w:r w:rsidR="009A1F10" w:rsidRPr="00862C8D">
              <w:rPr>
                <w:rStyle w:val="Hyperlink"/>
                <w:noProof/>
              </w:rPr>
              <w:t>3.3 Determination of sample size</w:t>
            </w:r>
            <w:r w:rsidR="009A1F10">
              <w:rPr>
                <w:noProof/>
                <w:webHidden/>
              </w:rPr>
              <w:tab/>
            </w:r>
            <w:r w:rsidR="009A1F10">
              <w:rPr>
                <w:noProof/>
                <w:webHidden/>
              </w:rPr>
              <w:fldChar w:fldCharType="begin"/>
            </w:r>
            <w:r w:rsidR="009A1F10">
              <w:rPr>
                <w:noProof/>
                <w:webHidden/>
              </w:rPr>
              <w:instrText xml:space="preserve"> PAGEREF _Toc143646488 \h </w:instrText>
            </w:r>
            <w:r w:rsidR="009A1F10">
              <w:rPr>
                <w:noProof/>
                <w:webHidden/>
              </w:rPr>
            </w:r>
            <w:r w:rsidR="009A1F10">
              <w:rPr>
                <w:noProof/>
                <w:webHidden/>
              </w:rPr>
              <w:fldChar w:fldCharType="separate"/>
            </w:r>
            <w:r w:rsidR="009A1F10">
              <w:rPr>
                <w:noProof/>
                <w:webHidden/>
              </w:rPr>
              <w:t>16</w:t>
            </w:r>
            <w:r w:rsidR="009A1F10">
              <w:rPr>
                <w:noProof/>
                <w:webHidden/>
              </w:rPr>
              <w:fldChar w:fldCharType="end"/>
            </w:r>
          </w:hyperlink>
        </w:p>
        <w:p w14:paraId="500E63F4"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89" w:history="1">
            <w:r w:rsidR="009A1F10" w:rsidRPr="00862C8D">
              <w:rPr>
                <w:rStyle w:val="Hyperlink"/>
                <w:noProof/>
              </w:rPr>
              <w:t>3.4 Sampling techniques</w:t>
            </w:r>
            <w:r w:rsidR="009A1F10">
              <w:rPr>
                <w:noProof/>
                <w:webHidden/>
              </w:rPr>
              <w:tab/>
            </w:r>
            <w:r w:rsidR="009A1F10">
              <w:rPr>
                <w:noProof/>
                <w:webHidden/>
              </w:rPr>
              <w:fldChar w:fldCharType="begin"/>
            </w:r>
            <w:r w:rsidR="009A1F10">
              <w:rPr>
                <w:noProof/>
                <w:webHidden/>
              </w:rPr>
              <w:instrText xml:space="preserve"> PAGEREF _Toc143646489 \h </w:instrText>
            </w:r>
            <w:r w:rsidR="009A1F10">
              <w:rPr>
                <w:noProof/>
                <w:webHidden/>
              </w:rPr>
            </w:r>
            <w:r w:rsidR="009A1F10">
              <w:rPr>
                <w:noProof/>
                <w:webHidden/>
              </w:rPr>
              <w:fldChar w:fldCharType="separate"/>
            </w:r>
            <w:r w:rsidR="009A1F10">
              <w:rPr>
                <w:noProof/>
                <w:webHidden/>
              </w:rPr>
              <w:t>16</w:t>
            </w:r>
            <w:r w:rsidR="009A1F10">
              <w:rPr>
                <w:noProof/>
                <w:webHidden/>
              </w:rPr>
              <w:fldChar w:fldCharType="end"/>
            </w:r>
          </w:hyperlink>
        </w:p>
        <w:p w14:paraId="531D587D"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90" w:history="1">
            <w:r w:rsidR="009A1F10" w:rsidRPr="00862C8D">
              <w:rPr>
                <w:rStyle w:val="Hyperlink"/>
                <w:noProof/>
              </w:rPr>
              <w:t>3.5 Data collection instrument</w:t>
            </w:r>
            <w:r w:rsidR="009A1F10">
              <w:rPr>
                <w:noProof/>
                <w:webHidden/>
              </w:rPr>
              <w:tab/>
            </w:r>
            <w:r w:rsidR="009A1F10">
              <w:rPr>
                <w:noProof/>
                <w:webHidden/>
              </w:rPr>
              <w:fldChar w:fldCharType="begin"/>
            </w:r>
            <w:r w:rsidR="009A1F10">
              <w:rPr>
                <w:noProof/>
                <w:webHidden/>
              </w:rPr>
              <w:instrText xml:space="preserve"> PAGEREF _Toc143646490 \h </w:instrText>
            </w:r>
            <w:r w:rsidR="009A1F10">
              <w:rPr>
                <w:noProof/>
                <w:webHidden/>
              </w:rPr>
            </w:r>
            <w:r w:rsidR="009A1F10">
              <w:rPr>
                <w:noProof/>
                <w:webHidden/>
              </w:rPr>
              <w:fldChar w:fldCharType="separate"/>
            </w:r>
            <w:r w:rsidR="009A1F10">
              <w:rPr>
                <w:noProof/>
                <w:webHidden/>
              </w:rPr>
              <w:t>17</w:t>
            </w:r>
            <w:r w:rsidR="009A1F10">
              <w:rPr>
                <w:noProof/>
                <w:webHidden/>
              </w:rPr>
              <w:fldChar w:fldCharType="end"/>
            </w:r>
          </w:hyperlink>
        </w:p>
        <w:p w14:paraId="27D88CE0"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91" w:history="1">
            <w:r w:rsidR="009A1F10" w:rsidRPr="00862C8D">
              <w:rPr>
                <w:rStyle w:val="Hyperlink"/>
                <w:noProof/>
              </w:rPr>
              <w:t>3.6 Validity and Reliability</w:t>
            </w:r>
            <w:r w:rsidR="009A1F10">
              <w:rPr>
                <w:noProof/>
                <w:webHidden/>
              </w:rPr>
              <w:tab/>
            </w:r>
            <w:r w:rsidR="009A1F10">
              <w:rPr>
                <w:noProof/>
                <w:webHidden/>
              </w:rPr>
              <w:fldChar w:fldCharType="begin"/>
            </w:r>
            <w:r w:rsidR="009A1F10">
              <w:rPr>
                <w:noProof/>
                <w:webHidden/>
              </w:rPr>
              <w:instrText xml:space="preserve"> PAGEREF _Toc143646491 \h </w:instrText>
            </w:r>
            <w:r w:rsidR="009A1F10">
              <w:rPr>
                <w:noProof/>
                <w:webHidden/>
              </w:rPr>
            </w:r>
            <w:r w:rsidR="009A1F10">
              <w:rPr>
                <w:noProof/>
                <w:webHidden/>
              </w:rPr>
              <w:fldChar w:fldCharType="separate"/>
            </w:r>
            <w:r w:rsidR="009A1F10">
              <w:rPr>
                <w:noProof/>
                <w:webHidden/>
              </w:rPr>
              <w:t>17</w:t>
            </w:r>
            <w:r w:rsidR="009A1F10">
              <w:rPr>
                <w:noProof/>
                <w:webHidden/>
              </w:rPr>
              <w:fldChar w:fldCharType="end"/>
            </w:r>
          </w:hyperlink>
        </w:p>
        <w:p w14:paraId="39A14292"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92" w:history="1">
            <w:r w:rsidR="009A1F10" w:rsidRPr="00862C8D">
              <w:rPr>
                <w:rStyle w:val="Hyperlink"/>
                <w:noProof/>
              </w:rPr>
              <w:t>3.7.1 Validity</w:t>
            </w:r>
            <w:r w:rsidR="009A1F10">
              <w:rPr>
                <w:noProof/>
                <w:webHidden/>
              </w:rPr>
              <w:tab/>
            </w:r>
            <w:r w:rsidR="009A1F10">
              <w:rPr>
                <w:noProof/>
                <w:webHidden/>
              </w:rPr>
              <w:fldChar w:fldCharType="begin"/>
            </w:r>
            <w:r w:rsidR="009A1F10">
              <w:rPr>
                <w:noProof/>
                <w:webHidden/>
              </w:rPr>
              <w:instrText xml:space="preserve"> PAGEREF _Toc143646492 \h </w:instrText>
            </w:r>
            <w:r w:rsidR="009A1F10">
              <w:rPr>
                <w:noProof/>
                <w:webHidden/>
              </w:rPr>
            </w:r>
            <w:r w:rsidR="009A1F10">
              <w:rPr>
                <w:noProof/>
                <w:webHidden/>
              </w:rPr>
              <w:fldChar w:fldCharType="separate"/>
            </w:r>
            <w:r w:rsidR="009A1F10">
              <w:rPr>
                <w:noProof/>
                <w:webHidden/>
              </w:rPr>
              <w:t>17</w:t>
            </w:r>
            <w:r w:rsidR="009A1F10">
              <w:rPr>
                <w:noProof/>
                <w:webHidden/>
              </w:rPr>
              <w:fldChar w:fldCharType="end"/>
            </w:r>
          </w:hyperlink>
        </w:p>
        <w:p w14:paraId="7A83A2AB"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93" w:history="1">
            <w:r w:rsidR="009A1F10" w:rsidRPr="00862C8D">
              <w:rPr>
                <w:rStyle w:val="Hyperlink"/>
                <w:noProof/>
              </w:rPr>
              <w:t>3.6.2 Reliability</w:t>
            </w:r>
            <w:r w:rsidR="009A1F10">
              <w:rPr>
                <w:noProof/>
                <w:webHidden/>
              </w:rPr>
              <w:tab/>
            </w:r>
            <w:r w:rsidR="009A1F10">
              <w:rPr>
                <w:noProof/>
                <w:webHidden/>
              </w:rPr>
              <w:fldChar w:fldCharType="begin"/>
            </w:r>
            <w:r w:rsidR="009A1F10">
              <w:rPr>
                <w:noProof/>
                <w:webHidden/>
              </w:rPr>
              <w:instrText xml:space="preserve"> PAGEREF _Toc143646493 \h </w:instrText>
            </w:r>
            <w:r w:rsidR="009A1F10">
              <w:rPr>
                <w:noProof/>
                <w:webHidden/>
              </w:rPr>
            </w:r>
            <w:r w:rsidR="009A1F10">
              <w:rPr>
                <w:noProof/>
                <w:webHidden/>
              </w:rPr>
              <w:fldChar w:fldCharType="separate"/>
            </w:r>
            <w:r w:rsidR="009A1F10">
              <w:rPr>
                <w:noProof/>
                <w:webHidden/>
              </w:rPr>
              <w:t>17</w:t>
            </w:r>
            <w:r w:rsidR="009A1F10">
              <w:rPr>
                <w:noProof/>
                <w:webHidden/>
              </w:rPr>
              <w:fldChar w:fldCharType="end"/>
            </w:r>
          </w:hyperlink>
        </w:p>
        <w:p w14:paraId="27046CD7"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94" w:history="1">
            <w:r w:rsidR="009A1F10" w:rsidRPr="00862C8D">
              <w:rPr>
                <w:rStyle w:val="Hyperlink"/>
                <w:noProof/>
              </w:rPr>
              <w:t>3.7 Data management and analysis</w:t>
            </w:r>
            <w:r w:rsidR="009A1F10">
              <w:rPr>
                <w:noProof/>
                <w:webHidden/>
              </w:rPr>
              <w:tab/>
            </w:r>
            <w:r w:rsidR="009A1F10">
              <w:rPr>
                <w:noProof/>
                <w:webHidden/>
              </w:rPr>
              <w:fldChar w:fldCharType="begin"/>
            </w:r>
            <w:r w:rsidR="009A1F10">
              <w:rPr>
                <w:noProof/>
                <w:webHidden/>
              </w:rPr>
              <w:instrText xml:space="preserve"> PAGEREF _Toc143646494 \h </w:instrText>
            </w:r>
            <w:r w:rsidR="009A1F10">
              <w:rPr>
                <w:noProof/>
                <w:webHidden/>
              </w:rPr>
            </w:r>
            <w:r w:rsidR="009A1F10">
              <w:rPr>
                <w:noProof/>
                <w:webHidden/>
              </w:rPr>
              <w:fldChar w:fldCharType="separate"/>
            </w:r>
            <w:r w:rsidR="009A1F10">
              <w:rPr>
                <w:noProof/>
                <w:webHidden/>
              </w:rPr>
              <w:t>18</w:t>
            </w:r>
            <w:r w:rsidR="009A1F10">
              <w:rPr>
                <w:noProof/>
                <w:webHidden/>
              </w:rPr>
              <w:fldChar w:fldCharType="end"/>
            </w:r>
          </w:hyperlink>
        </w:p>
        <w:p w14:paraId="6FD02B2D"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95" w:history="1">
            <w:r w:rsidR="009A1F10" w:rsidRPr="00862C8D">
              <w:rPr>
                <w:rStyle w:val="Hyperlink"/>
                <w:noProof/>
              </w:rPr>
              <w:t>3.7.1 Data management</w:t>
            </w:r>
            <w:r w:rsidR="009A1F10">
              <w:rPr>
                <w:noProof/>
                <w:webHidden/>
              </w:rPr>
              <w:tab/>
            </w:r>
            <w:r w:rsidR="009A1F10">
              <w:rPr>
                <w:noProof/>
                <w:webHidden/>
              </w:rPr>
              <w:fldChar w:fldCharType="begin"/>
            </w:r>
            <w:r w:rsidR="009A1F10">
              <w:rPr>
                <w:noProof/>
                <w:webHidden/>
              </w:rPr>
              <w:instrText xml:space="preserve"> PAGEREF _Toc143646495 \h </w:instrText>
            </w:r>
            <w:r w:rsidR="009A1F10">
              <w:rPr>
                <w:noProof/>
                <w:webHidden/>
              </w:rPr>
            </w:r>
            <w:r w:rsidR="009A1F10">
              <w:rPr>
                <w:noProof/>
                <w:webHidden/>
              </w:rPr>
              <w:fldChar w:fldCharType="separate"/>
            </w:r>
            <w:r w:rsidR="009A1F10">
              <w:rPr>
                <w:noProof/>
                <w:webHidden/>
              </w:rPr>
              <w:t>18</w:t>
            </w:r>
            <w:r w:rsidR="009A1F10">
              <w:rPr>
                <w:noProof/>
                <w:webHidden/>
              </w:rPr>
              <w:fldChar w:fldCharType="end"/>
            </w:r>
          </w:hyperlink>
        </w:p>
        <w:p w14:paraId="20154A98"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96" w:history="1">
            <w:r w:rsidR="009A1F10" w:rsidRPr="00862C8D">
              <w:rPr>
                <w:rStyle w:val="Hyperlink"/>
                <w:noProof/>
              </w:rPr>
              <w:t>3.7.2 Data analysis</w:t>
            </w:r>
            <w:r w:rsidR="009A1F10">
              <w:rPr>
                <w:noProof/>
                <w:webHidden/>
              </w:rPr>
              <w:tab/>
            </w:r>
            <w:r w:rsidR="009A1F10">
              <w:rPr>
                <w:noProof/>
                <w:webHidden/>
              </w:rPr>
              <w:fldChar w:fldCharType="begin"/>
            </w:r>
            <w:r w:rsidR="009A1F10">
              <w:rPr>
                <w:noProof/>
                <w:webHidden/>
              </w:rPr>
              <w:instrText xml:space="preserve"> PAGEREF _Toc143646496 \h </w:instrText>
            </w:r>
            <w:r w:rsidR="009A1F10">
              <w:rPr>
                <w:noProof/>
                <w:webHidden/>
              </w:rPr>
            </w:r>
            <w:r w:rsidR="009A1F10">
              <w:rPr>
                <w:noProof/>
                <w:webHidden/>
              </w:rPr>
              <w:fldChar w:fldCharType="separate"/>
            </w:r>
            <w:r w:rsidR="009A1F10">
              <w:rPr>
                <w:noProof/>
                <w:webHidden/>
              </w:rPr>
              <w:t>18</w:t>
            </w:r>
            <w:r w:rsidR="009A1F10">
              <w:rPr>
                <w:noProof/>
                <w:webHidden/>
              </w:rPr>
              <w:fldChar w:fldCharType="end"/>
            </w:r>
          </w:hyperlink>
        </w:p>
        <w:p w14:paraId="6BDB7CC3"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97" w:history="1">
            <w:r w:rsidR="009A1F10" w:rsidRPr="00862C8D">
              <w:rPr>
                <w:rStyle w:val="Hyperlink"/>
                <w:noProof/>
              </w:rPr>
              <w:t>CHAPTER FOUR</w:t>
            </w:r>
            <w:r w:rsidR="009A1F10">
              <w:rPr>
                <w:noProof/>
                <w:webHidden/>
              </w:rPr>
              <w:tab/>
            </w:r>
            <w:r w:rsidR="009A1F10">
              <w:rPr>
                <w:noProof/>
                <w:webHidden/>
              </w:rPr>
              <w:fldChar w:fldCharType="begin"/>
            </w:r>
            <w:r w:rsidR="009A1F10">
              <w:rPr>
                <w:noProof/>
                <w:webHidden/>
              </w:rPr>
              <w:instrText xml:space="preserve"> PAGEREF _Toc143646497 \h </w:instrText>
            </w:r>
            <w:r w:rsidR="009A1F10">
              <w:rPr>
                <w:noProof/>
                <w:webHidden/>
              </w:rPr>
            </w:r>
            <w:r w:rsidR="009A1F10">
              <w:rPr>
                <w:noProof/>
                <w:webHidden/>
              </w:rPr>
              <w:fldChar w:fldCharType="separate"/>
            </w:r>
            <w:r w:rsidR="009A1F10">
              <w:rPr>
                <w:noProof/>
                <w:webHidden/>
              </w:rPr>
              <w:t>19</w:t>
            </w:r>
            <w:r w:rsidR="009A1F10">
              <w:rPr>
                <w:noProof/>
                <w:webHidden/>
              </w:rPr>
              <w:fldChar w:fldCharType="end"/>
            </w:r>
          </w:hyperlink>
        </w:p>
        <w:p w14:paraId="5E4E32FC"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98" w:history="1">
            <w:r w:rsidR="009A1F10" w:rsidRPr="00862C8D">
              <w:rPr>
                <w:rStyle w:val="Hyperlink"/>
                <w:noProof/>
              </w:rPr>
              <w:t>RESEARCH FINDINGS AND DISCUSSION</w:t>
            </w:r>
            <w:r w:rsidR="009A1F10">
              <w:rPr>
                <w:noProof/>
                <w:webHidden/>
              </w:rPr>
              <w:tab/>
            </w:r>
            <w:r w:rsidR="009A1F10">
              <w:rPr>
                <w:noProof/>
                <w:webHidden/>
              </w:rPr>
              <w:fldChar w:fldCharType="begin"/>
            </w:r>
            <w:r w:rsidR="009A1F10">
              <w:rPr>
                <w:noProof/>
                <w:webHidden/>
              </w:rPr>
              <w:instrText xml:space="preserve"> PAGEREF _Toc143646498 \h </w:instrText>
            </w:r>
            <w:r w:rsidR="009A1F10">
              <w:rPr>
                <w:noProof/>
                <w:webHidden/>
              </w:rPr>
            </w:r>
            <w:r w:rsidR="009A1F10">
              <w:rPr>
                <w:noProof/>
                <w:webHidden/>
              </w:rPr>
              <w:fldChar w:fldCharType="separate"/>
            </w:r>
            <w:r w:rsidR="009A1F10">
              <w:rPr>
                <w:noProof/>
                <w:webHidden/>
              </w:rPr>
              <w:t>19</w:t>
            </w:r>
            <w:r w:rsidR="009A1F10">
              <w:rPr>
                <w:noProof/>
                <w:webHidden/>
              </w:rPr>
              <w:fldChar w:fldCharType="end"/>
            </w:r>
          </w:hyperlink>
        </w:p>
        <w:p w14:paraId="7906C7FB"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499" w:history="1">
            <w:r w:rsidR="009A1F10" w:rsidRPr="00862C8D">
              <w:rPr>
                <w:rStyle w:val="Hyperlink"/>
                <w:noProof/>
              </w:rPr>
              <w:t>4.1 Introduction</w:t>
            </w:r>
            <w:r w:rsidR="009A1F10">
              <w:rPr>
                <w:noProof/>
                <w:webHidden/>
              </w:rPr>
              <w:tab/>
            </w:r>
            <w:r w:rsidR="009A1F10">
              <w:rPr>
                <w:noProof/>
                <w:webHidden/>
              </w:rPr>
              <w:fldChar w:fldCharType="begin"/>
            </w:r>
            <w:r w:rsidR="009A1F10">
              <w:rPr>
                <w:noProof/>
                <w:webHidden/>
              </w:rPr>
              <w:instrText xml:space="preserve"> PAGEREF _Toc143646499 \h </w:instrText>
            </w:r>
            <w:r w:rsidR="009A1F10">
              <w:rPr>
                <w:noProof/>
                <w:webHidden/>
              </w:rPr>
            </w:r>
            <w:r w:rsidR="009A1F10">
              <w:rPr>
                <w:noProof/>
                <w:webHidden/>
              </w:rPr>
              <w:fldChar w:fldCharType="separate"/>
            </w:r>
            <w:r w:rsidR="009A1F10">
              <w:rPr>
                <w:noProof/>
                <w:webHidden/>
              </w:rPr>
              <w:t>19</w:t>
            </w:r>
            <w:r w:rsidR="009A1F10">
              <w:rPr>
                <w:noProof/>
                <w:webHidden/>
              </w:rPr>
              <w:fldChar w:fldCharType="end"/>
            </w:r>
          </w:hyperlink>
        </w:p>
        <w:p w14:paraId="1432F19B"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00" w:history="1">
            <w:r w:rsidR="009A1F10" w:rsidRPr="00862C8D">
              <w:rPr>
                <w:rStyle w:val="Hyperlink"/>
                <w:noProof/>
              </w:rPr>
              <w:t>4.2 Presentation of Findings</w:t>
            </w:r>
            <w:r w:rsidR="009A1F10">
              <w:rPr>
                <w:noProof/>
                <w:webHidden/>
              </w:rPr>
              <w:tab/>
            </w:r>
            <w:r w:rsidR="009A1F10">
              <w:rPr>
                <w:noProof/>
                <w:webHidden/>
              </w:rPr>
              <w:fldChar w:fldCharType="begin"/>
            </w:r>
            <w:r w:rsidR="009A1F10">
              <w:rPr>
                <w:noProof/>
                <w:webHidden/>
              </w:rPr>
              <w:instrText xml:space="preserve"> PAGEREF _Toc143646500 \h </w:instrText>
            </w:r>
            <w:r w:rsidR="009A1F10">
              <w:rPr>
                <w:noProof/>
                <w:webHidden/>
              </w:rPr>
            </w:r>
            <w:r w:rsidR="009A1F10">
              <w:rPr>
                <w:noProof/>
                <w:webHidden/>
              </w:rPr>
              <w:fldChar w:fldCharType="separate"/>
            </w:r>
            <w:r w:rsidR="009A1F10">
              <w:rPr>
                <w:noProof/>
                <w:webHidden/>
              </w:rPr>
              <w:t>19</w:t>
            </w:r>
            <w:r w:rsidR="009A1F10">
              <w:rPr>
                <w:noProof/>
                <w:webHidden/>
              </w:rPr>
              <w:fldChar w:fldCharType="end"/>
            </w:r>
          </w:hyperlink>
        </w:p>
        <w:p w14:paraId="016B7FE2"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01" w:history="1">
            <w:r w:rsidR="009A1F10" w:rsidRPr="00862C8D">
              <w:rPr>
                <w:rStyle w:val="Hyperlink"/>
                <w:noProof/>
              </w:rPr>
              <w:t>4.3 Background information of the study participants</w:t>
            </w:r>
            <w:r w:rsidR="009A1F10">
              <w:rPr>
                <w:noProof/>
                <w:webHidden/>
              </w:rPr>
              <w:tab/>
            </w:r>
            <w:r w:rsidR="009A1F10">
              <w:rPr>
                <w:noProof/>
                <w:webHidden/>
              </w:rPr>
              <w:fldChar w:fldCharType="begin"/>
            </w:r>
            <w:r w:rsidR="009A1F10">
              <w:rPr>
                <w:noProof/>
                <w:webHidden/>
              </w:rPr>
              <w:instrText xml:space="preserve"> PAGEREF _Toc143646501 \h </w:instrText>
            </w:r>
            <w:r w:rsidR="009A1F10">
              <w:rPr>
                <w:noProof/>
                <w:webHidden/>
              </w:rPr>
            </w:r>
            <w:r w:rsidR="009A1F10">
              <w:rPr>
                <w:noProof/>
                <w:webHidden/>
              </w:rPr>
              <w:fldChar w:fldCharType="separate"/>
            </w:r>
            <w:r w:rsidR="009A1F10">
              <w:rPr>
                <w:noProof/>
                <w:webHidden/>
              </w:rPr>
              <w:t>19</w:t>
            </w:r>
            <w:r w:rsidR="009A1F10">
              <w:rPr>
                <w:noProof/>
                <w:webHidden/>
              </w:rPr>
              <w:fldChar w:fldCharType="end"/>
            </w:r>
          </w:hyperlink>
        </w:p>
        <w:p w14:paraId="1415B9E6"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02" w:history="1">
            <w:r w:rsidR="009A1F10" w:rsidRPr="00862C8D">
              <w:rPr>
                <w:rStyle w:val="Hyperlink"/>
                <w:noProof/>
              </w:rPr>
              <w:t>4.4 Findings per objectives of the study</w:t>
            </w:r>
            <w:r w:rsidR="009A1F10">
              <w:rPr>
                <w:noProof/>
                <w:webHidden/>
              </w:rPr>
              <w:tab/>
            </w:r>
            <w:r w:rsidR="009A1F10">
              <w:rPr>
                <w:noProof/>
                <w:webHidden/>
              </w:rPr>
              <w:fldChar w:fldCharType="begin"/>
            </w:r>
            <w:r w:rsidR="009A1F10">
              <w:rPr>
                <w:noProof/>
                <w:webHidden/>
              </w:rPr>
              <w:instrText xml:space="preserve"> PAGEREF _Toc143646502 \h </w:instrText>
            </w:r>
            <w:r w:rsidR="009A1F10">
              <w:rPr>
                <w:noProof/>
                <w:webHidden/>
              </w:rPr>
            </w:r>
            <w:r w:rsidR="009A1F10">
              <w:rPr>
                <w:noProof/>
                <w:webHidden/>
              </w:rPr>
              <w:fldChar w:fldCharType="separate"/>
            </w:r>
            <w:r w:rsidR="009A1F10">
              <w:rPr>
                <w:noProof/>
                <w:webHidden/>
              </w:rPr>
              <w:t>23</w:t>
            </w:r>
            <w:r w:rsidR="009A1F10">
              <w:rPr>
                <w:noProof/>
                <w:webHidden/>
              </w:rPr>
              <w:fldChar w:fldCharType="end"/>
            </w:r>
          </w:hyperlink>
        </w:p>
        <w:p w14:paraId="20897A42"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03" w:history="1">
            <w:r w:rsidR="009A1F10" w:rsidRPr="00862C8D">
              <w:rPr>
                <w:rStyle w:val="Hyperlink"/>
                <w:noProof/>
              </w:rPr>
              <w:t>4.4.1 Democratic style of leadership and employee performance</w:t>
            </w:r>
            <w:r w:rsidR="009A1F10">
              <w:rPr>
                <w:noProof/>
                <w:webHidden/>
              </w:rPr>
              <w:tab/>
            </w:r>
            <w:r w:rsidR="009A1F10">
              <w:rPr>
                <w:noProof/>
                <w:webHidden/>
              </w:rPr>
              <w:fldChar w:fldCharType="begin"/>
            </w:r>
            <w:r w:rsidR="009A1F10">
              <w:rPr>
                <w:noProof/>
                <w:webHidden/>
              </w:rPr>
              <w:instrText xml:space="preserve"> PAGEREF _Toc143646503 \h </w:instrText>
            </w:r>
            <w:r w:rsidR="009A1F10">
              <w:rPr>
                <w:noProof/>
                <w:webHidden/>
              </w:rPr>
            </w:r>
            <w:r w:rsidR="009A1F10">
              <w:rPr>
                <w:noProof/>
                <w:webHidden/>
              </w:rPr>
              <w:fldChar w:fldCharType="separate"/>
            </w:r>
            <w:r w:rsidR="009A1F10">
              <w:rPr>
                <w:noProof/>
                <w:webHidden/>
              </w:rPr>
              <w:t>23</w:t>
            </w:r>
            <w:r w:rsidR="009A1F10">
              <w:rPr>
                <w:noProof/>
                <w:webHidden/>
              </w:rPr>
              <w:fldChar w:fldCharType="end"/>
            </w:r>
          </w:hyperlink>
        </w:p>
        <w:p w14:paraId="552402D1"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04" w:history="1">
            <w:r w:rsidR="009A1F10" w:rsidRPr="00862C8D">
              <w:rPr>
                <w:rStyle w:val="Hyperlink"/>
                <w:noProof/>
              </w:rPr>
              <w:t>4.4.2 Correlation between democratic leadership style and performance of employees</w:t>
            </w:r>
            <w:r w:rsidR="009A1F10">
              <w:rPr>
                <w:noProof/>
                <w:webHidden/>
              </w:rPr>
              <w:tab/>
            </w:r>
            <w:r w:rsidR="009A1F10">
              <w:rPr>
                <w:noProof/>
                <w:webHidden/>
              </w:rPr>
              <w:fldChar w:fldCharType="begin"/>
            </w:r>
            <w:r w:rsidR="009A1F10">
              <w:rPr>
                <w:noProof/>
                <w:webHidden/>
              </w:rPr>
              <w:instrText xml:space="preserve"> PAGEREF _Toc143646504 \h </w:instrText>
            </w:r>
            <w:r w:rsidR="009A1F10">
              <w:rPr>
                <w:noProof/>
                <w:webHidden/>
              </w:rPr>
            </w:r>
            <w:r w:rsidR="009A1F10">
              <w:rPr>
                <w:noProof/>
                <w:webHidden/>
              </w:rPr>
              <w:fldChar w:fldCharType="separate"/>
            </w:r>
            <w:r w:rsidR="009A1F10">
              <w:rPr>
                <w:noProof/>
                <w:webHidden/>
              </w:rPr>
              <w:t>25</w:t>
            </w:r>
            <w:r w:rsidR="009A1F10">
              <w:rPr>
                <w:noProof/>
                <w:webHidden/>
              </w:rPr>
              <w:fldChar w:fldCharType="end"/>
            </w:r>
          </w:hyperlink>
        </w:p>
        <w:p w14:paraId="618CDD09"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05" w:history="1">
            <w:r w:rsidR="009A1F10" w:rsidRPr="00862C8D">
              <w:rPr>
                <w:rStyle w:val="Hyperlink"/>
                <w:noProof/>
              </w:rPr>
              <w:t>4.4.3 Autocratic leadership style and performance of employee</w:t>
            </w:r>
            <w:r w:rsidR="009A1F10">
              <w:rPr>
                <w:noProof/>
                <w:webHidden/>
              </w:rPr>
              <w:tab/>
            </w:r>
            <w:r w:rsidR="009A1F10">
              <w:rPr>
                <w:noProof/>
                <w:webHidden/>
              </w:rPr>
              <w:fldChar w:fldCharType="begin"/>
            </w:r>
            <w:r w:rsidR="009A1F10">
              <w:rPr>
                <w:noProof/>
                <w:webHidden/>
              </w:rPr>
              <w:instrText xml:space="preserve"> PAGEREF _Toc143646505 \h </w:instrText>
            </w:r>
            <w:r w:rsidR="009A1F10">
              <w:rPr>
                <w:noProof/>
                <w:webHidden/>
              </w:rPr>
            </w:r>
            <w:r w:rsidR="009A1F10">
              <w:rPr>
                <w:noProof/>
                <w:webHidden/>
              </w:rPr>
              <w:fldChar w:fldCharType="separate"/>
            </w:r>
            <w:r w:rsidR="009A1F10">
              <w:rPr>
                <w:noProof/>
                <w:webHidden/>
              </w:rPr>
              <w:t>25</w:t>
            </w:r>
            <w:r w:rsidR="009A1F10">
              <w:rPr>
                <w:noProof/>
                <w:webHidden/>
              </w:rPr>
              <w:fldChar w:fldCharType="end"/>
            </w:r>
          </w:hyperlink>
        </w:p>
        <w:p w14:paraId="740880FA"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06" w:history="1">
            <w:r w:rsidR="009A1F10" w:rsidRPr="00862C8D">
              <w:rPr>
                <w:rStyle w:val="Hyperlink"/>
                <w:noProof/>
              </w:rPr>
              <w:t>4.4.4 Correlation between autocratic style and employee performance</w:t>
            </w:r>
            <w:r w:rsidR="009A1F10">
              <w:rPr>
                <w:noProof/>
                <w:webHidden/>
              </w:rPr>
              <w:tab/>
            </w:r>
            <w:r w:rsidR="009A1F10">
              <w:rPr>
                <w:noProof/>
                <w:webHidden/>
              </w:rPr>
              <w:fldChar w:fldCharType="begin"/>
            </w:r>
            <w:r w:rsidR="009A1F10">
              <w:rPr>
                <w:noProof/>
                <w:webHidden/>
              </w:rPr>
              <w:instrText xml:space="preserve"> PAGEREF _Toc143646506 \h </w:instrText>
            </w:r>
            <w:r w:rsidR="009A1F10">
              <w:rPr>
                <w:noProof/>
                <w:webHidden/>
              </w:rPr>
            </w:r>
            <w:r w:rsidR="009A1F10">
              <w:rPr>
                <w:noProof/>
                <w:webHidden/>
              </w:rPr>
              <w:fldChar w:fldCharType="separate"/>
            </w:r>
            <w:r w:rsidR="009A1F10">
              <w:rPr>
                <w:noProof/>
                <w:webHidden/>
              </w:rPr>
              <w:t>27</w:t>
            </w:r>
            <w:r w:rsidR="009A1F10">
              <w:rPr>
                <w:noProof/>
                <w:webHidden/>
              </w:rPr>
              <w:fldChar w:fldCharType="end"/>
            </w:r>
          </w:hyperlink>
        </w:p>
        <w:p w14:paraId="0548E771"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07" w:history="1">
            <w:r w:rsidR="009A1F10" w:rsidRPr="00862C8D">
              <w:rPr>
                <w:rStyle w:val="Hyperlink"/>
                <w:noProof/>
              </w:rPr>
              <w:t>4.4.5 Laissez Faire style and employee performance</w:t>
            </w:r>
            <w:r w:rsidR="009A1F10">
              <w:rPr>
                <w:noProof/>
                <w:webHidden/>
              </w:rPr>
              <w:tab/>
            </w:r>
            <w:r w:rsidR="009A1F10">
              <w:rPr>
                <w:noProof/>
                <w:webHidden/>
              </w:rPr>
              <w:fldChar w:fldCharType="begin"/>
            </w:r>
            <w:r w:rsidR="009A1F10">
              <w:rPr>
                <w:noProof/>
                <w:webHidden/>
              </w:rPr>
              <w:instrText xml:space="preserve"> PAGEREF _Toc143646507 \h </w:instrText>
            </w:r>
            <w:r w:rsidR="009A1F10">
              <w:rPr>
                <w:noProof/>
                <w:webHidden/>
              </w:rPr>
            </w:r>
            <w:r w:rsidR="009A1F10">
              <w:rPr>
                <w:noProof/>
                <w:webHidden/>
              </w:rPr>
              <w:fldChar w:fldCharType="separate"/>
            </w:r>
            <w:r w:rsidR="009A1F10">
              <w:rPr>
                <w:noProof/>
                <w:webHidden/>
              </w:rPr>
              <w:t>28</w:t>
            </w:r>
            <w:r w:rsidR="009A1F10">
              <w:rPr>
                <w:noProof/>
                <w:webHidden/>
              </w:rPr>
              <w:fldChar w:fldCharType="end"/>
            </w:r>
          </w:hyperlink>
        </w:p>
        <w:p w14:paraId="58E38DD3"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08" w:history="1">
            <w:r w:rsidR="009A1F10" w:rsidRPr="00862C8D">
              <w:rPr>
                <w:rStyle w:val="Hyperlink"/>
                <w:noProof/>
              </w:rPr>
              <w:t>4.4.6 Correlation between Laissez Faire style and performance of employees</w:t>
            </w:r>
            <w:r w:rsidR="009A1F10">
              <w:rPr>
                <w:noProof/>
                <w:webHidden/>
              </w:rPr>
              <w:tab/>
            </w:r>
            <w:r w:rsidR="009A1F10">
              <w:rPr>
                <w:noProof/>
                <w:webHidden/>
              </w:rPr>
              <w:fldChar w:fldCharType="begin"/>
            </w:r>
            <w:r w:rsidR="009A1F10">
              <w:rPr>
                <w:noProof/>
                <w:webHidden/>
              </w:rPr>
              <w:instrText xml:space="preserve"> PAGEREF _Toc143646508 \h </w:instrText>
            </w:r>
            <w:r w:rsidR="009A1F10">
              <w:rPr>
                <w:noProof/>
                <w:webHidden/>
              </w:rPr>
            </w:r>
            <w:r w:rsidR="009A1F10">
              <w:rPr>
                <w:noProof/>
                <w:webHidden/>
              </w:rPr>
              <w:fldChar w:fldCharType="separate"/>
            </w:r>
            <w:r w:rsidR="009A1F10">
              <w:rPr>
                <w:noProof/>
                <w:webHidden/>
              </w:rPr>
              <w:t>29</w:t>
            </w:r>
            <w:r w:rsidR="009A1F10">
              <w:rPr>
                <w:noProof/>
                <w:webHidden/>
              </w:rPr>
              <w:fldChar w:fldCharType="end"/>
            </w:r>
          </w:hyperlink>
        </w:p>
        <w:p w14:paraId="2CC4C533"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09" w:history="1">
            <w:r w:rsidR="009A1F10" w:rsidRPr="00862C8D">
              <w:rPr>
                <w:rStyle w:val="Hyperlink"/>
                <w:noProof/>
              </w:rPr>
              <w:t>4.4.7 Employee performance</w:t>
            </w:r>
            <w:r w:rsidR="009A1F10">
              <w:rPr>
                <w:noProof/>
                <w:webHidden/>
              </w:rPr>
              <w:tab/>
            </w:r>
            <w:r w:rsidR="009A1F10">
              <w:rPr>
                <w:noProof/>
                <w:webHidden/>
              </w:rPr>
              <w:fldChar w:fldCharType="begin"/>
            </w:r>
            <w:r w:rsidR="009A1F10">
              <w:rPr>
                <w:noProof/>
                <w:webHidden/>
              </w:rPr>
              <w:instrText xml:space="preserve"> PAGEREF _Toc143646509 \h </w:instrText>
            </w:r>
            <w:r w:rsidR="009A1F10">
              <w:rPr>
                <w:noProof/>
                <w:webHidden/>
              </w:rPr>
            </w:r>
            <w:r w:rsidR="009A1F10">
              <w:rPr>
                <w:noProof/>
                <w:webHidden/>
              </w:rPr>
              <w:fldChar w:fldCharType="separate"/>
            </w:r>
            <w:r w:rsidR="009A1F10">
              <w:rPr>
                <w:noProof/>
                <w:webHidden/>
              </w:rPr>
              <w:t>30</w:t>
            </w:r>
            <w:r w:rsidR="009A1F10">
              <w:rPr>
                <w:noProof/>
                <w:webHidden/>
              </w:rPr>
              <w:fldChar w:fldCharType="end"/>
            </w:r>
          </w:hyperlink>
        </w:p>
        <w:p w14:paraId="13CDFE70"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10" w:history="1">
            <w:r w:rsidR="009A1F10" w:rsidRPr="00862C8D">
              <w:rPr>
                <w:rStyle w:val="Hyperlink"/>
                <w:noProof/>
              </w:rPr>
              <w:t>CHAPTER FIVE</w:t>
            </w:r>
            <w:r w:rsidR="009A1F10">
              <w:rPr>
                <w:noProof/>
                <w:webHidden/>
              </w:rPr>
              <w:tab/>
            </w:r>
            <w:r w:rsidR="009A1F10">
              <w:rPr>
                <w:noProof/>
                <w:webHidden/>
              </w:rPr>
              <w:fldChar w:fldCharType="begin"/>
            </w:r>
            <w:r w:rsidR="009A1F10">
              <w:rPr>
                <w:noProof/>
                <w:webHidden/>
              </w:rPr>
              <w:instrText xml:space="preserve"> PAGEREF _Toc143646510 \h </w:instrText>
            </w:r>
            <w:r w:rsidR="009A1F10">
              <w:rPr>
                <w:noProof/>
                <w:webHidden/>
              </w:rPr>
            </w:r>
            <w:r w:rsidR="009A1F10">
              <w:rPr>
                <w:noProof/>
                <w:webHidden/>
              </w:rPr>
              <w:fldChar w:fldCharType="separate"/>
            </w:r>
            <w:r w:rsidR="009A1F10">
              <w:rPr>
                <w:noProof/>
                <w:webHidden/>
              </w:rPr>
              <w:t>32</w:t>
            </w:r>
            <w:r w:rsidR="009A1F10">
              <w:rPr>
                <w:noProof/>
                <w:webHidden/>
              </w:rPr>
              <w:fldChar w:fldCharType="end"/>
            </w:r>
          </w:hyperlink>
        </w:p>
        <w:p w14:paraId="60A6B80C"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11" w:history="1">
            <w:r w:rsidR="009A1F10" w:rsidRPr="00862C8D">
              <w:rPr>
                <w:rStyle w:val="Hyperlink"/>
                <w:noProof/>
              </w:rPr>
              <w:t>SUMMARY, CONCLUSIONS AND RECOMMENDATIONS</w:t>
            </w:r>
            <w:r w:rsidR="009A1F10">
              <w:rPr>
                <w:noProof/>
                <w:webHidden/>
              </w:rPr>
              <w:tab/>
            </w:r>
            <w:r w:rsidR="009A1F10">
              <w:rPr>
                <w:noProof/>
                <w:webHidden/>
              </w:rPr>
              <w:fldChar w:fldCharType="begin"/>
            </w:r>
            <w:r w:rsidR="009A1F10">
              <w:rPr>
                <w:noProof/>
                <w:webHidden/>
              </w:rPr>
              <w:instrText xml:space="preserve"> PAGEREF _Toc143646511 \h </w:instrText>
            </w:r>
            <w:r w:rsidR="009A1F10">
              <w:rPr>
                <w:noProof/>
                <w:webHidden/>
              </w:rPr>
            </w:r>
            <w:r w:rsidR="009A1F10">
              <w:rPr>
                <w:noProof/>
                <w:webHidden/>
              </w:rPr>
              <w:fldChar w:fldCharType="separate"/>
            </w:r>
            <w:r w:rsidR="009A1F10">
              <w:rPr>
                <w:noProof/>
                <w:webHidden/>
              </w:rPr>
              <w:t>32</w:t>
            </w:r>
            <w:r w:rsidR="009A1F10">
              <w:rPr>
                <w:noProof/>
                <w:webHidden/>
              </w:rPr>
              <w:fldChar w:fldCharType="end"/>
            </w:r>
          </w:hyperlink>
        </w:p>
        <w:p w14:paraId="76EF8863"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12" w:history="1">
            <w:r w:rsidR="009A1F10" w:rsidRPr="00862C8D">
              <w:rPr>
                <w:rStyle w:val="Hyperlink"/>
                <w:noProof/>
              </w:rPr>
              <w:t>5.1 Introduction</w:t>
            </w:r>
            <w:r w:rsidR="009A1F10">
              <w:rPr>
                <w:noProof/>
                <w:webHidden/>
              </w:rPr>
              <w:tab/>
            </w:r>
            <w:r w:rsidR="009A1F10">
              <w:rPr>
                <w:noProof/>
                <w:webHidden/>
              </w:rPr>
              <w:fldChar w:fldCharType="begin"/>
            </w:r>
            <w:r w:rsidR="009A1F10">
              <w:rPr>
                <w:noProof/>
                <w:webHidden/>
              </w:rPr>
              <w:instrText xml:space="preserve"> PAGEREF _Toc143646512 \h </w:instrText>
            </w:r>
            <w:r w:rsidR="009A1F10">
              <w:rPr>
                <w:noProof/>
                <w:webHidden/>
              </w:rPr>
            </w:r>
            <w:r w:rsidR="009A1F10">
              <w:rPr>
                <w:noProof/>
                <w:webHidden/>
              </w:rPr>
              <w:fldChar w:fldCharType="separate"/>
            </w:r>
            <w:r w:rsidR="009A1F10">
              <w:rPr>
                <w:noProof/>
                <w:webHidden/>
              </w:rPr>
              <w:t>32</w:t>
            </w:r>
            <w:r w:rsidR="009A1F10">
              <w:rPr>
                <w:noProof/>
                <w:webHidden/>
              </w:rPr>
              <w:fldChar w:fldCharType="end"/>
            </w:r>
          </w:hyperlink>
        </w:p>
        <w:p w14:paraId="5E502A9C"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13" w:history="1">
            <w:r w:rsidR="009A1F10" w:rsidRPr="00862C8D">
              <w:rPr>
                <w:rStyle w:val="Hyperlink"/>
                <w:noProof/>
              </w:rPr>
              <w:t>5.2 Summary</w:t>
            </w:r>
            <w:r w:rsidR="009A1F10">
              <w:rPr>
                <w:noProof/>
                <w:webHidden/>
              </w:rPr>
              <w:tab/>
            </w:r>
            <w:r w:rsidR="009A1F10">
              <w:rPr>
                <w:noProof/>
                <w:webHidden/>
              </w:rPr>
              <w:fldChar w:fldCharType="begin"/>
            </w:r>
            <w:r w:rsidR="009A1F10">
              <w:rPr>
                <w:noProof/>
                <w:webHidden/>
              </w:rPr>
              <w:instrText xml:space="preserve"> PAGEREF _Toc143646513 \h </w:instrText>
            </w:r>
            <w:r w:rsidR="009A1F10">
              <w:rPr>
                <w:noProof/>
                <w:webHidden/>
              </w:rPr>
            </w:r>
            <w:r w:rsidR="009A1F10">
              <w:rPr>
                <w:noProof/>
                <w:webHidden/>
              </w:rPr>
              <w:fldChar w:fldCharType="separate"/>
            </w:r>
            <w:r w:rsidR="009A1F10">
              <w:rPr>
                <w:noProof/>
                <w:webHidden/>
              </w:rPr>
              <w:t>32</w:t>
            </w:r>
            <w:r w:rsidR="009A1F10">
              <w:rPr>
                <w:noProof/>
                <w:webHidden/>
              </w:rPr>
              <w:fldChar w:fldCharType="end"/>
            </w:r>
          </w:hyperlink>
        </w:p>
        <w:p w14:paraId="447F8B32"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14" w:history="1">
            <w:r w:rsidR="009A1F10" w:rsidRPr="00862C8D">
              <w:rPr>
                <w:rStyle w:val="Hyperlink"/>
                <w:noProof/>
              </w:rPr>
              <w:t>5.3 Conclusions</w:t>
            </w:r>
            <w:r w:rsidR="009A1F10">
              <w:rPr>
                <w:noProof/>
                <w:webHidden/>
              </w:rPr>
              <w:tab/>
            </w:r>
            <w:r w:rsidR="009A1F10">
              <w:rPr>
                <w:noProof/>
                <w:webHidden/>
              </w:rPr>
              <w:fldChar w:fldCharType="begin"/>
            </w:r>
            <w:r w:rsidR="009A1F10">
              <w:rPr>
                <w:noProof/>
                <w:webHidden/>
              </w:rPr>
              <w:instrText xml:space="preserve"> PAGEREF _Toc143646514 \h </w:instrText>
            </w:r>
            <w:r w:rsidR="009A1F10">
              <w:rPr>
                <w:noProof/>
                <w:webHidden/>
              </w:rPr>
            </w:r>
            <w:r w:rsidR="009A1F10">
              <w:rPr>
                <w:noProof/>
                <w:webHidden/>
              </w:rPr>
              <w:fldChar w:fldCharType="separate"/>
            </w:r>
            <w:r w:rsidR="009A1F10">
              <w:rPr>
                <w:noProof/>
                <w:webHidden/>
              </w:rPr>
              <w:t>32</w:t>
            </w:r>
            <w:r w:rsidR="009A1F10">
              <w:rPr>
                <w:noProof/>
                <w:webHidden/>
              </w:rPr>
              <w:fldChar w:fldCharType="end"/>
            </w:r>
          </w:hyperlink>
        </w:p>
        <w:p w14:paraId="6C0BE5E9"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15" w:history="1">
            <w:r w:rsidR="009A1F10" w:rsidRPr="00862C8D">
              <w:rPr>
                <w:rStyle w:val="Hyperlink"/>
                <w:noProof/>
              </w:rPr>
              <w:t>5.4 Recommendations</w:t>
            </w:r>
            <w:r w:rsidR="009A1F10">
              <w:rPr>
                <w:noProof/>
                <w:webHidden/>
              </w:rPr>
              <w:tab/>
            </w:r>
            <w:r w:rsidR="009A1F10">
              <w:rPr>
                <w:noProof/>
                <w:webHidden/>
              </w:rPr>
              <w:fldChar w:fldCharType="begin"/>
            </w:r>
            <w:r w:rsidR="009A1F10">
              <w:rPr>
                <w:noProof/>
                <w:webHidden/>
              </w:rPr>
              <w:instrText xml:space="preserve"> PAGEREF _Toc143646515 \h </w:instrText>
            </w:r>
            <w:r w:rsidR="009A1F10">
              <w:rPr>
                <w:noProof/>
                <w:webHidden/>
              </w:rPr>
            </w:r>
            <w:r w:rsidR="009A1F10">
              <w:rPr>
                <w:noProof/>
                <w:webHidden/>
              </w:rPr>
              <w:fldChar w:fldCharType="separate"/>
            </w:r>
            <w:r w:rsidR="009A1F10">
              <w:rPr>
                <w:noProof/>
                <w:webHidden/>
              </w:rPr>
              <w:t>33</w:t>
            </w:r>
            <w:r w:rsidR="009A1F10">
              <w:rPr>
                <w:noProof/>
                <w:webHidden/>
              </w:rPr>
              <w:fldChar w:fldCharType="end"/>
            </w:r>
          </w:hyperlink>
        </w:p>
        <w:p w14:paraId="1F80194D"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16" w:history="1">
            <w:r w:rsidR="009A1F10" w:rsidRPr="00862C8D">
              <w:rPr>
                <w:rStyle w:val="Hyperlink"/>
                <w:noProof/>
              </w:rPr>
              <w:t>References</w:t>
            </w:r>
            <w:r w:rsidR="009A1F10">
              <w:rPr>
                <w:noProof/>
                <w:webHidden/>
              </w:rPr>
              <w:tab/>
            </w:r>
            <w:r w:rsidR="009A1F10">
              <w:rPr>
                <w:noProof/>
                <w:webHidden/>
              </w:rPr>
              <w:fldChar w:fldCharType="begin"/>
            </w:r>
            <w:r w:rsidR="009A1F10">
              <w:rPr>
                <w:noProof/>
                <w:webHidden/>
              </w:rPr>
              <w:instrText xml:space="preserve"> PAGEREF _Toc143646516 \h </w:instrText>
            </w:r>
            <w:r w:rsidR="009A1F10">
              <w:rPr>
                <w:noProof/>
                <w:webHidden/>
              </w:rPr>
            </w:r>
            <w:r w:rsidR="009A1F10">
              <w:rPr>
                <w:noProof/>
                <w:webHidden/>
              </w:rPr>
              <w:fldChar w:fldCharType="separate"/>
            </w:r>
            <w:r w:rsidR="009A1F10">
              <w:rPr>
                <w:noProof/>
                <w:webHidden/>
              </w:rPr>
              <w:t>34</w:t>
            </w:r>
            <w:r w:rsidR="009A1F10">
              <w:rPr>
                <w:noProof/>
                <w:webHidden/>
              </w:rPr>
              <w:fldChar w:fldCharType="end"/>
            </w:r>
          </w:hyperlink>
        </w:p>
        <w:p w14:paraId="105769FB" w14:textId="77777777" w:rsidR="009A1F10" w:rsidRDefault="00000000">
          <w:pPr>
            <w:pStyle w:val="TOC1"/>
            <w:tabs>
              <w:tab w:val="right" w:leader="dot" w:pos="9350"/>
            </w:tabs>
            <w:rPr>
              <w:rFonts w:asciiTheme="minorHAnsi" w:eastAsiaTheme="minorEastAsia" w:hAnsiTheme="minorHAnsi" w:cstheme="minorBidi"/>
              <w:noProof/>
              <w:sz w:val="22"/>
              <w:szCs w:val="22"/>
              <w:lang w:val="en-US" w:eastAsia="en-US"/>
            </w:rPr>
          </w:pPr>
          <w:hyperlink w:anchor="_Toc143646517" w:history="1">
            <w:r w:rsidR="009A1F10" w:rsidRPr="00862C8D">
              <w:rPr>
                <w:rStyle w:val="Hyperlink"/>
                <w:noProof/>
              </w:rPr>
              <w:t>Appendix one: Research Instrument</w:t>
            </w:r>
            <w:r w:rsidR="009A1F10">
              <w:rPr>
                <w:noProof/>
                <w:webHidden/>
              </w:rPr>
              <w:tab/>
            </w:r>
            <w:r w:rsidR="009A1F10">
              <w:rPr>
                <w:noProof/>
                <w:webHidden/>
              </w:rPr>
              <w:fldChar w:fldCharType="begin"/>
            </w:r>
            <w:r w:rsidR="009A1F10">
              <w:rPr>
                <w:noProof/>
                <w:webHidden/>
              </w:rPr>
              <w:instrText xml:space="preserve"> PAGEREF _Toc143646517 \h </w:instrText>
            </w:r>
            <w:r w:rsidR="009A1F10">
              <w:rPr>
                <w:noProof/>
                <w:webHidden/>
              </w:rPr>
            </w:r>
            <w:r w:rsidR="009A1F10">
              <w:rPr>
                <w:noProof/>
                <w:webHidden/>
              </w:rPr>
              <w:fldChar w:fldCharType="separate"/>
            </w:r>
            <w:r w:rsidR="009A1F10">
              <w:rPr>
                <w:noProof/>
                <w:webHidden/>
              </w:rPr>
              <w:t>35</w:t>
            </w:r>
            <w:r w:rsidR="009A1F10">
              <w:rPr>
                <w:noProof/>
                <w:webHidden/>
              </w:rPr>
              <w:fldChar w:fldCharType="end"/>
            </w:r>
          </w:hyperlink>
        </w:p>
        <w:p w14:paraId="3AD0970F" w14:textId="1371751A" w:rsidR="005D41BD" w:rsidRDefault="005D41BD" w:rsidP="00C373DE">
          <w:pPr>
            <w:spacing w:line="360" w:lineRule="auto"/>
          </w:pPr>
          <w:r>
            <w:rPr>
              <w:b/>
              <w:bCs/>
              <w:noProof/>
            </w:rPr>
            <w:fldChar w:fldCharType="end"/>
          </w:r>
        </w:p>
      </w:sdtContent>
    </w:sdt>
    <w:p w14:paraId="3174C6DD" w14:textId="67FDE200" w:rsidR="00196777" w:rsidRDefault="00196777" w:rsidP="00953406">
      <w:pPr>
        <w:spacing w:line="360" w:lineRule="auto"/>
        <w:rPr>
          <w:b/>
        </w:rPr>
      </w:pPr>
    </w:p>
    <w:p w14:paraId="17C01B10" w14:textId="54CBE942" w:rsidR="00196777" w:rsidRPr="005D41BD" w:rsidRDefault="00196777" w:rsidP="005D41BD">
      <w:pPr>
        <w:pStyle w:val="Heading1"/>
        <w:spacing w:line="360" w:lineRule="auto"/>
        <w:jc w:val="center"/>
        <w:rPr>
          <w:sz w:val="24"/>
          <w:szCs w:val="24"/>
        </w:rPr>
      </w:pPr>
      <w:bookmarkStart w:id="4" w:name="_Toc143646456"/>
      <w:r w:rsidRPr="005D41BD">
        <w:rPr>
          <w:sz w:val="24"/>
          <w:szCs w:val="24"/>
        </w:rPr>
        <w:t>LIST OF FIGURES</w:t>
      </w:r>
      <w:bookmarkEnd w:id="4"/>
    </w:p>
    <w:p w14:paraId="3740B978" w14:textId="1B6F574C" w:rsidR="005D41BD" w:rsidRPr="005D41BD" w:rsidRDefault="005D41BD" w:rsidP="005D41BD">
      <w:pPr>
        <w:pStyle w:val="TableofFigures"/>
        <w:tabs>
          <w:tab w:val="right" w:leader="dot" w:pos="9350"/>
        </w:tabs>
        <w:spacing w:line="360" w:lineRule="auto"/>
        <w:rPr>
          <w:bCs/>
          <w:noProof/>
        </w:rPr>
      </w:pPr>
      <w:r w:rsidRPr="005D41BD">
        <w:rPr>
          <w:bCs/>
        </w:rPr>
        <w:fldChar w:fldCharType="begin"/>
      </w:r>
      <w:r w:rsidRPr="005D41BD">
        <w:rPr>
          <w:bCs/>
        </w:rPr>
        <w:instrText xml:space="preserve"> TOC \h \z \c "Figure" </w:instrText>
      </w:r>
      <w:r w:rsidRPr="005D41BD">
        <w:rPr>
          <w:bCs/>
        </w:rPr>
        <w:fldChar w:fldCharType="separate"/>
      </w:r>
      <w:hyperlink r:id="rId9" w:anchor="_Toc141035302" w:history="1">
        <w:r w:rsidRPr="005D41BD">
          <w:rPr>
            <w:rStyle w:val="Hyperlink"/>
            <w:bCs/>
            <w:noProof/>
          </w:rPr>
          <w:t>Figure 1.1: Conceptual framework</w:t>
        </w:r>
        <w:r w:rsidRPr="005D41BD">
          <w:rPr>
            <w:bCs/>
            <w:noProof/>
            <w:webHidden/>
          </w:rPr>
          <w:tab/>
        </w:r>
        <w:r w:rsidRPr="005D41BD">
          <w:rPr>
            <w:bCs/>
            <w:noProof/>
            <w:webHidden/>
          </w:rPr>
          <w:fldChar w:fldCharType="begin"/>
        </w:r>
        <w:r w:rsidRPr="005D41BD">
          <w:rPr>
            <w:bCs/>
            <w:noProof/>
            <w:webHidden/>
          </w:rPr>
          <w:instrText xml:space="preserve"> PAGEREF _Toc141035302 \h </w:instrText>
        </w:r>
        <w:r w:rsidRPr="005D41BD">
          <w:rPr>
            <w:bCs/>
            <w:noProof/>
            <w:webHidden/>
          </w:rPr>
        </w:r>
        <w:r w:rsidRPr="005D41BD">
          <w:rPr>
            <w:bCs/>
            <w:noProof/>
            <w:webHidden/>
          </w:rPr>
          <w:fldChar w:fldCharType="separate"/>
        </w:r>
        <w:r w:rsidR="00C011F0">
          <w:rPr>
            <w:bCs/>
            <w:noProof/>
            <w:webHidden/>
          </w:rPr>
          <w:t>6</w:t>
        </w:r>
        <w:r w:rsidRPr="005D41BD">
          <w:rPr>
            <w:bCs/>
            <w:noProof/>
            <w:webHidden/>
          </w:rPr>
          <w:fldChar w:fldCharType="end"/>
        </w:r>
      </w:hyperlink>
      <w:r w:rsidRPr="005D41BD">
        <w:rPr>
          <w:bCs/>
        </w:rPr>
        <w:fldChar w:fldCharType="end"/>
      </w:r>
      <w:r w:rsidRPr="005D41BD">
        <w:rPr>
          <w:bCs/>
        </w:rPr>
        <w:fldChar w:fldCharType="begin"/>
      </w:r>
      <w:r w:rsidRPr="005D41BD">
        <w:rPr>
          <w:bCs/>
        </w:rPr>
        <w:instrText xml:space="preserve"> TOC \h \z \c "Figure 4." </w:instrText>
      </w:r>
      <w:r w:rsidRPr="005D41BD">
        <w:rPr>
          <w:bCs/>
        </w:rPr>
        <w:fldChar w:fldCharType="separate"/>
      </w:r>
    </w:p>
    <w:p w14:paraId="49180ACF" w14:textId="2D53C27E" w:rsidR="005D41BD" w:rsidRPr="005D41BD" w:rsidRDefault="00000000" w:rsidP="005D41BD">
      <w:pPr>
        <w:pStyle w:val="TableofFigures"/>
        <w:tabs>
          <w:tab w:val="right" w:leader="dot" w:pos="9350"/>
        </w:tabs>
        <w:spacing w:line="360" w:lineRule="auto"/>
        <w:rPr>
          <w:rFonts w:asciiTheme="minorHAnsi" w:eastAsiaTheme="minorEastAsia" w:hAnsiTheme="minorHAnsi" w:cstheme="minorBidi"/>
          <w:bCs/>
          <w:noProof/>
          <w:sz w:val="22"/>
          <w:szCs w:val="22"/>
          <w:lang w:val="en-US" w:eastAsia="en-US"/>
        </w:rPr>
      </w:pPr>
      <w:hyperlink w:anchor="_Toc141035320" w:history="1">
        <w:r w:rsidR="005D41BD" w:rsidRPr="005D41BD">
          <w:rPr>
            <w:rStyle w:val="Hyperlink"/>
            <w:bCs/>
            <w:noProof/>
          </w:rPr>
          <w:t>Figure 4. 1: Gender by percentage distribution</w:t>
        </w:r>
        <w:r w:rsidR="005D41BD" w:rsidRPr="005D41BD">
          <w:rPr>
            <w:bCs/>
            <w:noProof/>
            <w:webHidden/>
          </w:rPr>
          <w:tab/>
        </w:r>
        <w:r w:rsidR="005D41BD" w:rsidRPr="005D41BD">
          <w:rPr>
            <w:bCs/>
            <w:noProof/>
            <w:webHidden/>
          </w:rPr>
          <w:fldChar w:fldCharType="begin"/>
        </w:r>
        <w:r w:rsidR="005D41BD" w:rsidRPr="005D41BD">
          <w:rPr>
            <w:bCs/>
            <w:noProof/>
            <w:webHidden/>
          </w:rPr>
          <w:instrText xml:space="preserve"> PAGEREF _Toc141035320 \h </w:instrText>
        </w:r>
        <w:r w:rsidR="005D41BD" w:rsidRPr="005D41BD">
          <w:rPr>
            <w:bCs/>
            <w:noProof/>
            <w:webHidden/>
          </w:rPr>
        </w:r>
        <w:r w:rsidR="005D41BD" w:rsidRPr="005D41BD">
          <w:rPr>
            <w:bCs/>
            <w:noProof/>
            <w:webHidden/>
          </w:rPr>
          <w:fldChar w:fldCharType="separate"/>
        </w:r>
        <w:r w:rsidR="00C011F0">
          <w:rPr>
            <w:bCs/>
            <w:noProof/>
            <w:webHidden/>
          </w:rPr>
          <w:t>20</w:t>
        </w:r>
        <w:r w:rsidR="005D41BD" w:rsidRPr="005D41BD">
          <w:rPr>
            <w:bCs/>
            <w:noProof/>
            <w:webHidden/>
          </w:rPr>
          <w:fldChar w:fldCharType="end"/>
        </w:r>
      </w:hyperlink>
    </w:p>
    <w:p w14:paraId="3A63755A" w14:textId="54A46E24" w:rsidR="005D41BD" w:rsidRPr="005D41BD" w:rsidRDefault="00000000" w:rsidP="005D41BD">
      <w:pPr>
        <w:pStyle w:val="TableofFigures"/>
        <w:tabs>
          <w:tab w:val="right" w:leader="dot" w:pos="9350"/>
        </w:tabs>
        <w:spacing w:line="360" w:lineRule="auto"/>
        <w:rPr>
          <w:rFonts w:asciiTheme="minorHAnsi" w:eastAsiaTheme="minorEastAsia" w:hAnsiTheme="minorHAnsi" w:cstheme="minorBidi"/>
          <w:bCs/>
          <w:noProof/>
          <w:sz w:val="22"/>
          <w:szCs w:val="22"/>
          <w:lang w:val="en-US" w:eastAsia="en-US"/>
        </w:rPr>
      </w:pPr>
      <w:hyperlink w:anchor="_Toc141035321" w:history="1">
        <w:r w:rsidR="005D41BD" w:rsidRPr="005D41BD">
          <w:rPr>
            <w:rStyle w:val="Hyperlink"/>
            <w:bCs/>
            <w:noProof/>
          </w:rPr>
          <w:t>Figure 4. 2: Percentage distribution of respondent`s age</w:t>
        </w:r>
        <w:r w:rsidR="005D41BD" w:rsidRPr="005D41BD">
          <w:rPr>
            <w:bCs/>
            <w:noProof/>
            <w:webHidden/>
          </w:rPr>
          <w:tab/>
        </w:r>
        <w:r w:rsidR="005D41BD" w:rsidRPr="005D41BD">
          <w:rPr>
            <w:bCs/>
            <w:noProof/>
            <w:webHidden/>
          </w:rPr>
          <w:fldChar w:fldCharType="begin"/>
        </w:r>
        <w:r w:rsidR="005D41BD" w:rsidRPr="005D41BD">
          <w:rPr>
            <w:bCs/>
            <w:noProof/>
            <w:webHidden/>
          </w:rPr>
          <w:instrText xml:space="preserve"> PAGEREF _Toc141035321 \h </w:instrText>
        </w:r>
        <w:r w:rsidR="005D41BD" w:rsidRPr="005D41BD">
          <w:rPr>
            <w:bCs/>
            <w:noProof/>
            <w:webHidden/>
          </w:rPr>
        </w:r>
        <w:r w:rsidR="005D41BD" w:rsidRPr="005D41BD">
          <w:rPr>
            <w:bCs/>
            <w:noProof/>
            <w:webHidden/>
          </w:rPr>
          <w:fldChar w:fldCharType="separate"/>
        </w:r>
        <w:r w:rsidR="00C011F0">
          <w:rPr>
            <w:bCs/>
            <w:noProof/>
            <w:webHidden/>
          </w:rPr>
          <w:t>21</w:t>
        </w:r>
        <w:r w:rsidR="005D41BD" w:rsidRPr="005D41BD">
          <w:rPr>
            <w:bCs/>
            <w:noProof/>
            <w:webHidden/>
          </w:rPr>
          <w:fldChar w:fldCharType="end"/>
        </w:r>
      </w:hyperlink>
    </w:p>
    <w:p w14:paraId="1499C27C" w14:textId="121B7B19" w:rsidR="005D41BD" w:rsidRPr="005D41BD" w:rsidRDefault="00000000" w:rsidP="005D41BD">
      <w:pPr>
        <w:pStyle w:val="TableofFigures"/>
        <w:tabs>
          <w:tab w:val="right" w:leader="dot" w:pos="9350"/>
        </w:tabs>
        <w:spacing w:line="360" w:lineRule="auto"/>
        <w:rPr>
          <w:rFonts w:asciiTheme="minorHAnsi" w:eastAsiaTheme="minorEastAsia" w:hAnsiTheme="minorHAnsi" w:cstheme="minorBidi"/>
          <w:bCs/>
          <w:noProof/>
          <w:sz w:val="22"/>
          <w:szCs w:val="22"/>
          <w:lang w:val="en-US" w:eastAsia="en-US"/>
        </w:rPr>
      </w:pPr>
      <w:hyperlink w:anchor="_Toc141035322" w:history="1">
        <w:r w:rsidR="005D41BD" w:rsidRPr="005D41BD">
          <w:rPr>
            <w:rStyle w:val="Hyperlink"/>
            <w:bCs/>
            <w:noProof/>
          </w:rPr>
          <w:t>Figure 4. 3: Management level by percentage distribution</w:t>
        </w:r>
        <w:r w:rsidR="005D41BD" w:rsidRPr="005D41BD">
          <w:rPr>
            <w:bCs/>
            <w:noProof/>
            <w:webHidden/>
          </w:rPr>
          <w:tab/>
        </w:r>
        <w:r w:rsidR="005D41BD" w:rsidRPr="005D41BD">
          <w:rPr>
            <w:bCs/>
            <w:noProof/>
            <w:webHidden/>
          </w:rPr>
          <w:fldChar w:fldCharType="begin"/>
        </w:r>
        <w:r w:rsidR="005D41BD" w:rsidRPr="005D41BD">
          <w:rPr>
            <w:bCs/>
            <w:noProof/>
            <w:webHidden/>
          </w:rPr>
          <w:instrText xml:space="preserve"> PAGEREF _Toc141035322 \h </w:instrText>
        </w:r>
        <w:r w:rsidR="005D41BD" w:rsidRPr="005D41BD">
          <w:rPr>
            <w:bCs/>
            <w:noProof/>
            <w:webHidden/>
          </w:rPr>
        </w:r>
        <w:r w:rsidR="005D41BD" w:rsidRPr="005D41BD">
          <w:rPr>
            <w:bCs/>
            <w:noProof/>
            <w:webHidden/>
          </w:rPr>
          <w:fldChar w:fldCharType="separate"/>
        </w:r>
        <w:r w:rsidR="00C011F0">
          <w:rPr>
            <w:bCs/>
            <w:noProof/>
            <w:webHidden/>
          </w:rPr>
          <w:t>21</w:t>
        </w:r>
        <w:r w:rsidR="005D41BD" w:rsidRPr="005D41BD">
          <w:rPr>
            <w:bCs/>
            <w:noProof/>
            <w:webHidden/>
          </w:rPr>
          <w:fldChar w:fldCharType="end"/>
        </w:r>
      </w:hyperlink>
    </w:p>
    <w:p w14:paraId="69C6B8C8" w14:textId="26FFE168" w:rsidR="005D41BD" w:rsidRPr="005D41BD" w:rsidRDefault="00000000" w:rsidP="005D41BD">
      <w:pPr>
        <w:pStyle w:val="TableofFigures"/>
        <w:tabs>
          <w:tab w:val="right" w:leader="dot" w:pos="9350"/>
        </w:tabs>
        <w:spacing w:line="360" w:lineRule="auto"/>
        <w:rPr>
          <w:rFonts w:asciiTheme="minorHAnsi" w:eastAsiaTheme="minorEastAsia" w:hAnsiTheme="minorHAnsi" w:cstheme="minorBidi"/>
          <w:bCs/>
          <w:noProof/>
          <w:sz w:val="22"/>
          <w:szCs w:val="22"/>
          <w:lang w:val="en-US" w:eastAsia="en-US"/>
        </w:rPr>
      </w:pPr>
      <w:hyperlink w:anchor="_Toc141035323" w:history="1">
        <w:r w:rsidR="005D41BD" w:rsidRPr="005D41BD">
          <w:rPr>
            <w:rStyle w:val="Hyperlink"/>
            <w:bCs/>
            <w:noProof/>
          </w:rPr>
          <w:t>Figure 4. 4: Education level by percentage distribution</w:t>
        </w:r>
        <w:r w:rsidR="005D41BD" w:rsidRPr="005D41BD">
          <w:rPr>
            <w:bCs/>
            <w:noProof/>
            <w:webHidden/>
          </w:rPr>
          <w:tab/>
        </w:r>
        <w:r w:rsidR="005D41BD" w:rsidRPr="005D41BD">
          <w:rPr>
            <w:bCs/>
            <w:noProof/>
            <w:webHidden/>
          </w:rPr>
          <w:fldChar w:fldCharType="begin"/>
        </w:r>
        <w:r w:rsidR="005D41BD" w:rsidRPr="005D41BD">
          <w:rPr>
            <w:bCs/>
            <w:noProof/>
            <w:webHidden/>
          </w:rPr>
          <w:instrText xml:space="preserve"> PAGEREF _Toc141035323 \h </w:instrText>
        </w:r>
        <w:r w:rsidR="005D41BD" w:rsidRPr="005D41BD">
          <w:rPr>
            <w:bCs/>
            <w:noProof/>
            <w:webHidden/>
          </w:rPr>
        </w:r>
        <w:r w:rsidR="005D41BD" w:rsidRPr="005D41BD">
          <w:rPr>
            <w:bCs/>
            <w:noProof/>
            <w:webHidden/>
          </w:rPr>
          <w:fldChar w:fldCharType="separate"/>
        </w:r>
        <w:r w:rsidR="00C011F0">
          <w:rPr>
            <w:bCs/>
            <w:noProof/>
            <w:webHidden/>
          </w:rPr>
          <w:t>22</w:t>
        </w:r>
        <w:r w:rsidR="005D41BD" w:rsidRPr="005D41BD">
          <w:rPr>
            <w:bCs/>
            <w:noProof/>
            <w:webHidden/>
          </w:rPr>
          <w:fldChar w:fldCharType="end"/>
        </w:r>
      </w:hyperlink>
    </w:p>
    <w:p w14:paraId="07ABB12B" w14:textId="13C103E5" w:rsidR="005D41BD" w:rsidRPr="005D41BD" w:rsidRDefault="00000000" w:rsidP="005D41BD">
      <w:pPr>
        <w:pStyle w:val="TableofFigures"/>
        <w:tabs>
          <w:tab w:val="right" w:leader="dot" w:pos="9350"/>
        </w:tabs>
        <w:spacing w:line="360" w:lineRule="auto"/>
        <w:rPr>
          <w:rFonts w:asciiTheme="minorHAnsi" w:eastAsiaTheme="minorEastAsia" w:hAnsiTheme="minorHAnsi" w:cstheme="minorBidi"/>
          <w:bCs/>
          <w:noProof/>
          <w:sz w:val="22"/>
          <w:szCs w:val="22"/>
          <w:lang w:val="en-US" w:eastAsia="en-US"/>
        </w:rPr>
      </w:pPr>
      <w:hyperlink w:anchor="_Toc141035324" w:history="1">
        <w:r w:rsidR="005D41BD" w:rsidRPr="005D41BD">
          <w:rPr>
            <w:rStyle w:val="Hyperlink"/>
            <w:bCs/>
            <w:noProof/>
          </w:rPr>
          <w:t>Figure 4. 5: Length of service by percentage distribution</w:t>
        </w:r>
        <w:r w:rsidR="005D41BD" w:rsidRPr="005D41BD">
          <w:rPr>
            <w:bCs/>
            <w:noProof/>
            <w:webHidden/>
          </w:rPr>
          <w:tab/>
        </w:r>
        <w:r w:rsidR="005D41BD" w:rsidRPr="005D41BD">
          <w:rPr>
            <w:bCs/>
            <w:noProof/>
            <w:webHidden/>
          </w:rPr>
          <w:fldChar w:fldCharType="begin"/>
        </w:r>
        <w:r w:rsidR="005D41BD" w:rsidRPr="005D41BD">
          <w:rPr>
            <w:bCs/>
            <w:noProof/>
            <w:webHidden/>
          </w:rPr>
          <w:instrText xml:space="preserve"> PAGEREF _Toc141035324 \h </w:instrText>
        </w:r>
        <w:r w:rsidR="005D41BD" w:rsidRPr="005D41BD">
          <w:rPr>
            <w:bCs/>
            <w:noProof/>
            <w:webHidden/>
          </w:rPr>
        </w:r>
        <w:r w:rsidR="005D41BD" w:rsidRPr="005D41BD">
          <w:rPr>
            <w:bCs/>
            <w:noProof/>
            <w:webHidden/>
          </w:rPr>
          <w:fldChar w:fldCharType="separate"/>
        </w:r>
        <w:r w:rsidR="00C011F0">
          <w:rPr>
            <w:bCs/>
            <w:noProof/>
            <w:webHidden/>
          </w:rPr>
          <w:t>22</w:t>
        </w:r>
        <w:r w:rsidR="005D41BD" w:rsidRPr="005D41BD">
          <w:rPr>
            <w:bCs/>
            <w:noProof/>
            <w:webHidden/>
          </w:rPr>
          <w:fldChar w:fldCharType="end"/>
        </w:r>
      </w:hyperlink>
    </w:p>
    <w:p w14:paraId="5FDEFA7B" w14:textId="2DE14C81" w:rsidR="00196777" w:rsidRDefault="005D41BD" w:rsidP="005D41BD">
      <w:pPr>
        <w:spacing w:line="360" w:lineRule="auto"/>
        <w:jc w:val="center"/>
        <w:rPr>
          <w:b/>
        </w:rPr>
      </w:pPr>
      <w:r w:rsidRPr="005D41BD">
        <w:rPr>
          <w:bCs/>
        </w:rPr>
        <w:fldChar w:fldCharType="end"/>
      </w:r>
    </w:p>
    <w:p w14:paraId="073F3C6C" w14:textId="1FFDA678" w:rsidR="00196777" w:rsidRDefault="00196777" w:rsidP="009603B5">
      <w:pPr>
        <w:spacing w:line="360" w:lineRule="auto"/>
        <w:jc w:val="center"/>
        <w:rPr>
          <w:b/>
        </w:rPr>
      </w:pPr>
    </w:p>
    <w:p w14:paraId="60E81C03" w14:textId="438797CD" w:rsidR="00196777" w:rsidRDefault="00196777" w:rsidP="009603B5">
      <w:pPr>
        <w:spacing w:line="360" w:lineRule="auto"/>
        <w:jc w:val="center"/>
        <w:rPr>
          <w:b/>
        </w:rPr>
      </w:pPr>
    </w:p>
    <w:p w14:paraId="43D75EDA" w14:textId="385EA0B2" w:rsidR="00196777" w:rsidRDefault="00196777" w:rsidP="009603B5">
      <w:pPr>
        <w:spacing w:line="360" w:lineRule="auto"/>
        <w:jc w:val="center"/>
        <w:rPr>
          <w:b/>
        </w:rPr>
      </w:pPr>
    </w:p>
    <w:p w14:paraId="21479BCA" w14:textId="53306707" w:rsidR="00196777" w:rsidRDefault="00196777" w:rsidP="009603B5">
      <w:pPr>
        <w:spacing w:line="360" w:lineRule="auto"/>
        <w:jc w:val="center"/>
        <w:rPr>
          <w:b/>
        </w:rPr>
      </w:pPr>
    </w:p>
    <w:p w14:paraId="66DFB698" w14:textId="77777777" w:rsidR="00953406" w:rsidRDefault="00953406" w:rsidP="009603B5">
      <w:pPr>
        <w:spacing w:line="360" w:lineRule="auto"/>
        <w:jc w:val="center"/>
        <w:rPr>
          <w:b/>
        </w:rPr>
      </w:pPr>
    </w:p>
    <w:p w14:paraId="2F6CE174" w14:textId="77777777" w:rsidR="00953406" w:rsidRDefault="00953406" w:rsidP="009603B5">
      <w:pPr>
        <w:spacing w:line="360" w:lineRule="auto"/>
        <w:jc w:val="center"/>
        <w:rPr>
          <w:b/>
        </w:rPr>
      </w:pPr>
    </w:p>
    <w:p w14:paraId="7F11D8C2" w14:textId="77777777" w:rsidR="00953406" w:rsidRDefault="00953406" w:rsidP="009603B5">
      <w:pPr>
        <w:spacing w:line="360" w:lineRule="auto"/>
        <w:jc w:val="center"/>
        <w:rPr>
          <w:b/>
        </w:rPr>
      </w:pPr>
    </w:p>
    <w:p w14:paraId="6AB57E77" w14:textId="77777777" w:rsidR="00953406" w:rsidRDefault="00953406" w:rsidP="009603B5">
      <w:pPr>
        <w:spacing w:line="360" w:lineRule="auto"/>
        <w:jc w:val="center"/>
        <w:rPr>
          <w:b/>
        </w:rPr>
      </w:pPr>
    </w:p>
    <w:p w14:paraId="02ED5ECC" w14:textId="675A771F" w:rsidR="00196777" w:rsidRDefault="00196777" w:rsidP="009603B5">
      <w:pPr>
        <w:spacing w:line="360" w:lineRule="auto"/>
        <w:jc w:val="center"/>
        <w:rPr>
          <w:b/>
        </w:rPr>
      </w:pPr>
    </w:p>
    <w:p w14:paraId="1498D741" w14:textId="46868DD0" w:rsidR="00196777" w:rsidRDefault="00196777" w:rsidP="009603B5">
      <w:pPr>
        <w:spacing w:line="360" w:lineRule="auto"/>
        <w:jc w:val="center"/>
        <w:rPr>
          <w:b/>
        </w:rPr>
      </w:pPr>
    </w:p>
    <w:p w14:paraId="32FB3D0E" w14:textId="6B62096A" w:rsidR="00196777" w:rsidRDefault="00196777" w:rsidP="009603B5">
      <w:pPr>
        <w:spacing w:line="360" w:lineRule="auto"/>
        <w:jc w:val="center"/>
        <w:rPr>
          <w:b/>
        </w:rPr>
      </w:pPr>
    </w:p>
    <w:p w14:paraId="2B1024B7" w14:textId="255D480A" w:rsidR="00196777" w:rsidRDefault="00196777" w:rsidP="009603B5">
      <w:pPr>
        <w:spacing w:line="360" w:lineRule="auto"/>
        <w:jc w:val="center"/>
        <w:rPr>
          <w:b/>
        </w:rPr>
      </w:pPr>
    </w:p>
    <w:p w14:paraId="12F6F9DF" w14:textId="27DC9EE1" w:rsidR="00196777" w:rsidRDefault="00196777" w:rsidP="007E31FA">
      <w:pPr>
        <w:spacing w:line="360" w:lineRule="auto"/>
        <w:rPr>
          <w:b/>
        </w:rPr>
      </w:pPr>
    </w:p>
    <w:p w14:paraId="55C7E06C" w14:textId="6FF98266" w:rsidR="00196777" w:rsidRDefault="00196777" w:rsidP="009603B5">
      <w:pPr>
        <w:spacing w:line="360" w:lineRule="auto"/>
        <w:jc w:val="center"/>
        <w:rPr>
          <w:b/>
        </w:rPr>
      </w:pPr>
    </w:p>
    <w:p w14:paraId="520C63DC" w14:textId="405FE2D6" w:rsidR="00196777" w:rsidRDefault="00196777" w:rsidP="009603B5">
      <w:pPr>
        <w:spacing w:line="360" w:lineRule="auto"/>
        <w:jc w:val="center"/>
        <w:rPr>
          <w:b/>
        </w:rPr>
      </w:pPr>
    </w:p>
    <w:p w14:paraId="398E0582" w14:textId="187616EF" w:rsidR="00196777" w:rsidRDefault="00196777" w:rsidP="009603B5">
      <w:pPr>
        <w:spacing w:line="360" w:lineRule="auto"/>
        <w:jc w:val="center"/>
        <w:rPr>
          <w:b/>
        </w:rPr>
      </w:pPr>
    </w:p>
    <w:p w14:paraId="055A85FA" w14:textId="7CD26F4E" w:rsidR="00196777" w:rsidRDefault="00196777" w:rsidP="009603B5">
      <w:pPr>
        <w:spacing w:line="360" w:lineRule="auto"/>
        <w:jc w:val="center"/>
        <w:rPr>
          <w:b/>
        </w:rPr>
      </w:pPr>
    </w:p>
    <w:p w14:paraId="3004F8FA" w14:textId="49D04930" w:rsidR="00196777" w:rsidRDefault="00196777" w:rsidP="009603B5">
      <w:pPr>
        <w:spacing w:line="360" w:lineRule="auto"/>
        <w:jc w:val="center"/>
        <w:rPr>
          <w:b/>
        </w:rPr>
      </w:pPr>
    </w:p>
    <w:p w14:paraId="5694A362" w14:textId="1F4CC47D" w:rsidR="00196777" w:rsidRDefault="00196777" w:rsidP="009603B5">
      <w:pPr>
        <w:spacing w:line="360" w:lineRule="auto"/>
        <w:jc w:val="center"/>
        <w:rPr>
          <w:b/>
        </w:rPr>
      </w:pPr>
    </w:p>
    <w:p w14:paraId="1CFCA977" w14:textId="7C786F85" w:rsidR="00196777" w:rsidRDefault="00196777" w:rsidP="005D41BD">
      <w:pPr>
        <w:pStyle w:val="Heading1"/>
        <w:spacing w:line="360" w:lineRule="auto"/>
        <w:jc w:val="center"/>
        <w:rPr>
          <w:sz w:val="24"/>
          <w:szCs w:val="24"/>
        </w:rPr>
      </w:pPr>
      <w:bookmarkStart w:id="5" w:name="_Toc143646457"/>
      <w:r w:rsidRPr="005D41BD">
        <w:rPr>
          <w:sz w:val="24"/>
          <w:szCs w:val="24"/>
        </w:rPr>
        <w:lastRenderedPageBreak/>
        <w:t>LIST OF TABLES</w:t>
      </w:r>
      <w:bookmarkEnd w:id="5"/>
    </w:p>
    <w:p w14:paraId="5BA131C6" w14:textId="31928787" w:rsidR="00F56695" w:rsidRPr="00F56695" w:rsidRDefault="00F56695" w:rsidP="00F56695">
      <w:pPr>
        <w:pStyle w:val="Caption"/>
        <w:keepNext/>
        <w:rPr>
          <w:color w:val="auto"/>
        </w:rPr>
      </w:pPr>
      <w:r w:rsidRPr="00F56695">
        <w:rPr>
          <w:b/>
          <w:i w:val="0"/>
          <w:color w:val="auto"/>
          <w:sz w:val="24"/>
          <w:szCs w:val="24"/>
        </w:rPr>
        <w:t>Table 3.1</w:t>
      </w:r>
      <w:r w:rsidRPr="00F56695">
        <w:rPr>
          <w:b/>
          <w:bCs/>
          <w:i w:val="0"/>
          <w:iCs w:val="0"/>
          <w:color w:val="auto"/>
          <w:sz w:val="24"/>
          <w:szCs w:val="24"/>
        </w:rPr>
        <w:t>: Proposed sample size</w:t>
      </w:r>
      <w:r>
        <w:rPr>
          <w:b/>
          <w:bCs/>
          <w:i w:val="0"/>
          <w:iCs w:val="0"/>
          <w:color w:val="auto"/>
          <w:sz w:val="24"/>
          <w:szCs w:val="24"/>
        </w:rPr>
        <w:t>……………………………</w:t>
      </w:r>
      <w:r w:rsidR="00953406">
        <w:rPr>
          <w:b/>
          <w:bCs/>
          <w:i w:val="0"/>
          <w:iCs w:val="0"/>
          <w:color w:val="auto"/>
          <w:sz w:val="24"/>
          <w:szCs w:val="24"/>
        </w:rPr>
        <w:t>.</w:t>
      </w:r>
      <w:r>
        <w:rPr>
          <w:b/>
          <w:bCs/>
          <w:i w:val="0"/>
          <w:iCs w:val="0"/>
          <w:color w:val="auto"/>
          <w:sz w:val="24"/>
          <w:szCs w:val="24"/>
        </w:rPr>
        <w:t>……………………………</w:t>
      </w:r>
      <w:r w:rsidR="00956916">
        <w:rPr>
          <w:b/>
          <w:bCs/>
          <w:i w:val="0"/>
          <w:iCs w:val="0"/>
          <w:color w:val="auto"/>
          <w:sz w:val="24"/>
          <w:szCs w:val="24"/>
        </w:rPr>
        <w:t>….</w:t>
      </w:r>
      <w:r>
        <w:rPr>
          <w:b/>
          <w:bCs/>
          <w:i w:val="0"/>
          <w:iCs w:val="0"/>
          <w:color w:val="auto"/>
          <w:sz w:val="24"/>
          <w:szCs w:val="24"/>
        </w:rPr>
        <w:t>16</w:t>
      </w:r>
    </w:p>
    <w:p w14:paraId="3169AFD9" w14:textId="7B6613A0" w:rsidR="00B814E8" w:rsidRDefault="00B814E8">
      <w:pPr>
        <w:pStyle w:val="TableofFigures"/>
        <w:tabs>
          <w:tab w:val="right" w:leader="dot" w:pos="9350"/>
        </w:tabs>
        <w:rPr>
          <w:rFonts w:asciiTheme="minorHAnsi" w:eastAsiaTheme="minorEastAsia" w:hAnsiTheme="minorHAnsi" w:cstheme="minorBidi"/>
          <w:noProof/>
          <w:sz w:val="22"/>
          <w:szCs w:val="22"/>
          <w:lang w:val="en-US" w:eastAsia="en-US"/>
        </w:rPr>
      </w:pPr>
      <w:r>
        <w:fldChar w:fldCharType="begin"/>
      </w:r>
      <w:r>
        <w:instrText xml:space="preserve"> TOC \h \z \c "Table" </w:instrText>
      </w:r>
      <w:r>
        <w:fldChar w:fldCharType="separate"/>
      </w:r>
      <w:hyperlink w:anchor="_Toc143649252" w:history="1">
        <w:r w:rsidRPr="00C90D08">
          <w:rPr>
            <w:rStyle w:val="Hyperlink"/>
            <w:b/>
            <w:noProof/>
          </w:rPr>
          <w:t>Table 4.1</w:t>
        </w:r>
        <w:r w:rsidRPr="00C90D08">
          <w:rPr>
            <w:rStyle w:val="Hyperlink"/>
            <w:b/>
            <w:bCs/>
            <w:noProof/>
          </w:rPr>
          <w:t>: Effect of democratic leadership to employee performance</w:t>
        </w:r>
        <w:r>
          <w:rPr>
            <w:noProof/>
            <w:webHidden/>
          </w:rPr>
          <w:tab/>
        </w:r>
        <w:r>
          <w:rPr>
            <w:noProof/>
            <w:webHidden/>
          </w:rPr>
          <w:fldChar w:fldCharType="begin"/>
        </w:r>
        <w:r>
          <w:rPr>
            <w:noProof/>
            <w:webHidden/>
          </w:rPr>
          <w:instrText xml:space="preserve"> PAGEREF _Toc143649252 \h </w:instrText>
        </w:r>
        <w:r>
          <w:rPr>
            <w:noProof/>
            <w:webHidden/>
          </w:rPr>
        </w:r>
        <w:r>
          <w:rPr>
            <w:noProof/>
            <w:webHidden/>
          </w:rPr>
          <w:fldChar w:fldCharType="separate"/>
        </w:r>
        <w:r>
          <w:rPr>
            <w:noProof/>
            <w:webHidden/>
          </w:rPr>
          <w:t>23</w:t>
        </w:r>
        <w:r>
          <w:rPr>
            <w:noProof/>
            <w:webHidden/>
          </w:rPr>
          <w:fldChar w:fldCharType="end"/>
        </w:r>
      </w:hyperlink>
    </w:p>
    <w:p w14:paraId="3E8BE17D" w14:textId="77777777" w:rsidR="00B814E8" w:rsidRDefault="00000000">
      <w:pPr>
        <w:pStyle w:val="TableofFigures"/>
        <w:tabs>
          <w:tab w:val="right" w:leader="dot" w:pos="9350"/>
        </w:tabs>
        <w:rPr>
          <w:rFonts w:asciiTheme="minorHAnsi" w:eastAsiaTheme="minorEastAsia" w:hAnsiTheme="minorHAnsi" w:cstheme="minorBidi"/>
          <w:noProof/>
          <w:sz w:val="22"/>
          <w:szCs w:val="22"/>
          <w:lang w:val="en-US" w:eastAsia="en-US"/>
        </w:rPr>
      </w:pPr>
      <w:hyperlink w:anchor="_Toc143649253" w:history="1">
        <w:r w:rsidR="00B814E8" w:rsidRPr="003B0803">
          <w:rPr>
            <w:rStyle w:val="Hyperlink"/>
            <w:noProof/>
          </w:rPr>
          <w:t>Table 4. 2</w:t>
        </w:r>
        <w:r w:rsidR="00B814E8" w:rsidRPr="00C90D08">
          <w:rPr>
            <w:rStyle w:val="Hyperlink"/>
            <w:b/>
            <w:bCs/>
            <w:noProof/>
          </w:rPr>
          <w:t>: Correlation between democratic leadership style and performance of employees</w:t>
        </w:r>
        <w:r w:rsidR="00B814E8">
          <w:rPr>
            <w:noProof/>
            <w:webHidden/>
          </w:rPr>
          <w:tab/>
        </w:r>
        <w:r w:rsidR="00B814E8">
          <w:rPr>
            <w:noProof/>
            <w:webHidden/>
          </w:rPr>
          <w:fldChar w:fldCharType="begin"/>
        </w:r>
        <w:r w:rsidR="00B814E8">
          <w:rPr>
            <w:noProof/>
            <w:webHidden/>
          </w:rPr>
          <w:instrText xml:space="preserve"> PAGEREF _Toc143649253 \h </w:instrText>
        </w:r>
        <w:r w:rsidR="00B814E8">
          <w:rPr>
            <w:noProof/>
            <w:webHidden/>
          </w:rPr>
        </w:r>
        <w:r w:rsidR="00B814E8">
          <w:rPr>
            <w:noProof/>
            <w:webHidden/>
          </w:rPr>
          <w:fldChar w:fldCharType="separate"/>
        </w:r>
        <w:r w:rsidR="00B814E8">
          <w:rPr>
            <w:noProof/>
            <w:webHidden/>
          </w:rPr>
          <w:t>25</w:t>
        </w:r>
        <w:r w:rsidR="00B814E8">
          <w:rPr>
            <w:noProof/>
            <w:webHidden/>
          </w:rPr>
          <w:fldChar w:fldCharType="end"/>
        </w:r>
      </w:hyperlink>
    </w:p>
    <w:p w14:paraId="17564118" w14:textId="77777777" w:rsidR="00B814E8" w:rsidRDefault="00000000">
      <w:pPr>
        <w:pStyle w:val="TableofFigures"/>
        <w:tabs>
          <w:tab w:val="right" w:leader="dot" w:pos="9350"/>
        </w:tabs>
        <w:rPr>
          <w:rFonts w:asciiTheme="minorHAnsi" w:eastAsiaTheme="minorEastAsia" w:hAnsiTheme="minorHAnsi" w:cstheme="minorBidi"/>
          <w:noProof/>
          <w:sz w:val="22"/>
          <w:szCs w:val="22"/>
          <w:lang w:val="en-US" w:eastAsia="en-US"/>
        </w:rPr>
      </w:pPr>
      <w:hyperlink w:anchor="_Toc143649254" w:history="1">
        <w:r w:rsidR="00B814E8" w:rsidRPr="00C90D08">
          <w:rPr>
            <w:rStyle w:val="Hyperlink"/>
            <w:b/>
            <w:noProof/>
          </w:rPr>
          <w:t>Table 4. 3</w:t>
        </w:r>
        <w:r w:rsidR="00B814E8" w:rsidRPr="00C90D08">
          <w:rPr>
            <w:rStyle w:val="Hyperlink"/>
            <w:b/>
            <w:bCs/>
            <w:noProof/>
          </w:rPr>
          <w:t>: Effect of autocratic leadership style and performance of employee</w:t>
        </w:r>
        <w:r w:rsidR="00B814E8">
          <w:rPr>
            <w:noProof/>
            <w:webHidden/>
          </w:rPr>
          <w:tab/>
        </w:r>
        <w:r w:rsidR="00B814E8">
          <w:rPr>
            <w:noProof/>
            <w:webHidden/>
          </w:rPr>
          <w:fldChar w:fldCharType="begin"/>
        </w:r>
        <w:r w:rsidR="00B814E8">
          <w:rPr>
            <w:noProof/>
            <w:webHidden/>
          </w:rPr>
          <w:instrText xml:space="preserve"> PAGEREF _Toc143649254 \h </w:instrText>
        </w:r>
        <w:r w:rsidR="00B814E8">
          <w:rPr>
            <w:noProof/>
            <w:webHidden/>
          </w:rPr>
        </w:r>
        <w:r w:rsidR="00B814E8">
          <w:rPr>
            <w:noProof/>
            <w:webHidden/>
          </w:rPr>
          <w:fldChar w:fldCharType="separate"/>
        </w:r>
        <w:r w:rsidR="00B814E8">
          <w:rPr>
            <w:noProof/>
            <w:webHidden/>
          </w:rPr>
          <w:t>26</w:t>
        </w:r>
        <w:r w:rsidR="00B814E8">
          <w:rPr>
            <w:noProof/>
            <w:webHidden/>
          </w:rPr>
          <w:fldChar w:fldCharType="end"/>
        </w:r>
      </w:hyperlink>
    </w:p>
    <w:p w14:paraId="630BF089" w14:textId="77777777" w:rsidR="00B814E8" w:rsidRDefault="00000000">
      <w:pPr>
        <w:pStyle w:val="TableofFigures"/>
        <w:tabs>
          <w:tab w:val="right" w:leader="dot" w:pos="9350"/>
        </w:tabs>
        <w:rPr>
          <w:rFonts w:asciiTheme="minorHAnsi" w:eastAsiaTheme="minorEastAsia" w:hAnsiTheme="minorHAnsi" w:cstheme="minorBidi"/>
          <w:noProof/>
          <w:sz w:val="22"/>
          <w:szCs w:val="22"/>
          <w:lang w:val="en-US" w:eastAsia="en-US"/>
        </w:rPr>
      </w:pPr>
      <w:hyperlink w:anchor="_Toc143649255" w:history="1">
        <w:r w:rsidR="00B814E8" w:rsidRPr="00C90D08">
          <w:rPr>
            <w:rStyle w:val="Hyperlink"/>
            <w:b/>
            <w:noProof/>
          </w:rPr>
          <w:t>Table 4.4</w:t>
        </w:r>
        <w:r w:rsidR="00B814E8" w:rsidRPr="00C90D08">
          <w:rPr>
            <w:rStyle w:val="Hyperlink"/>
            <w:b/>
            <w:bCs/>
            <w:noProof/>
          </w:rPr>
          <w:t>: Correlation between autocratic leadership style and performance of employees</w:t>
        </w:r>
        <w:r w:rsidR="00B814E8">
          <w:rPr>
            <w:noProof/>
            <w:webHidden/>
          </w:rPr>
          <w:tab/>
        </w:r>
        <w:r w:rsidR="00B814E8">
          <w:rPr>
            <w:noProof/>
            <w:webHidden/>
          </w:rPr>
          <w:fldChar w:fldCharType="begin"/>
        </w:r>
        <w:r w:rsidR="00B814E8">
          <w:rPr>
            <w:noProof/>
            <w:webHidden/>
          </w:rPr>
          <w:instrText xml:space="preserve"> PAGEREF _Toc143649255 \h </w:instrText>
        </w:r>
        <w:r w:rsidR="00B814E8">
          <w:rPr>
            <w:noProof/>
            <w:webHidden/>
          </w:rPr>
        </w:r>
        <w:r w:rsidR="00B814E8">
          <w:rPr>
            <w:noProof/>
            <w:webHidden/>
          </w:rPr>
          <w:fldChar w:fldCharType="separate"/>
        </w:r>
        <w:r w:rsidR="00B814E8">
          <w:rPr>
            <w:noProof/>
            <w:webHidden/>
          </w:rPr>
          <w:t>27</w:t>
        </w:r>
        <w:r w:rsidR="00B814E8">
          <w:rPr>
            <w:noProof/>
            <w:webHidden/>
          </w:rPr>
          <w:fldChar w:fldCharType="end"/>
        </w:r>
      </w:hyperlink>
    </w:p>
    <w:p w14:paraId="5C17A829" w14:textId="77777777" w:rsidR="00B814E8" w:rsidRDefault="00000000">
      <w:pPr>
        <w:pStyle w:val="TableofFigures"/>
        <w:tabs>
          <w:tab w:val="right" w:leader="dot" w:pos="9350"/>
        </w:tabs>
        <w:rPr>
          <w:rFonts w:asciiTheme="minorHAnsi" w:eastAsiaTheme="minorEastAsia" w:hAnsiTheme="minorHAnsi" w:cstheme="minorBidi"/>
          <w:noProof/>
          <w:sz w:val="22"/>
          <w:szCs w:val="22"/>
          <w:lang w:val="en-US" w:eastAsia="en-US"/>
        </w:rPr>
      </w:pPr>
      <w:hyperlink w:anchor="_Toc143649256" w:history="1">
        <w:r w:rsidR="00B814E8" w:rsidRPr="00C90D08">
          <w:rPr>
            <w:rStyle w:val="Hyperlink"/>
            <w:b/>
            <w:noProof/>
          </w:rPr>
          <w:t>Table 4.5</w:t>
        </w:r>
        <w:r w:rsidR="00B814E8" w:rsidRPr="00C90D08">
          <w:rPr>
            <w:rStyle w:val="Hyperlink"/>
            <w:b/>
            <w:bCs/>
            <w:noProof/>
          </w:rPr>
          <w:t>: Effect of Laissez Faire style and employee performance</w:t>
        </w:r>
        <w:r w:rsidR="00B814E8">
          <w:rPr>
            <w:noProof/>
            <w:webHidden/>
          </w:rPr>
          <w:tab/>
        </w:r>
        <w:r w:rsidR="00B814E8">
          <w:rPr>
            <w:noProof/>
            <w:webHidden/>
          </w:rPr>
          <w:fldChar w:fldCharType="begin"/>
        </w:r>
        <w:r w:rsidR="00B814E8">
          <w:rPr>
            <w:noProof/>
            <w:webHidden/>
          </w:rPr>
          <w:instrText xml:space="preserve"> PAGEREF _Toc143649256 \h </w:instrText>
        </w:r>
        <w:r w:rsidR="00B814E8">
          <w:rPr>
            <w:noProof/>
            <w:webHidden/>
          </w:rPr>
        </w:r>
        <w:r w:rsidR="00B814E8">
          <w:rPr>
            <w:noProof/>
            <w:webHidden/>
          </w:rPr>
          <w:fldChar w:fldCharType="separate"/>
        </w:r>
        <w:r w:rsidR="00B814E8">
          <w:rPr>
            <w:noProof/>
            <w:webHidden/>
          </w:rPr>
          <w:t>28</w:t>
        </w:r>
        <w:r w:rsidR="00B814E8">
          <w:rPr>
            <w:noProof/>
            <w:webHidden/>
          </w:rPr>
          <w:fldChar w:fldCharType="end"/>
        </w:r>
      </w:hyperlink>
    </w:p>
    <w:p w14:paraId="129B186B" w14:textId="77777777" w:rsidR="00B814E8" w:rsidRDefault="00000000">
      <w:pPr>
        <w:pStyle w:val="TableofFigures"/>
        <w:tabs>
          <w:tab w:val="right" w:leader="dot" w:pos="9350"/>
        </w:tabs>
        <w:rPr>
          <w:rFonts w:asciiTheme="minorHAnsi" w:eastAsiaTheme="minorEastAsia" w:hAnsiTheme="minorHAnsi" w:cstheme="minorBidi"/>
          <w:noProof/>
          <w:sz w:val="22"/>
          <w:szCs w:val="22"/>
          <w:lang w:val="en-US" w:eastAsia="en-US"/>
        </w:rPr>
      </w:pPr>
      <w:hyperlink w:anchor="_Toc143649257" w:history="1">
        <w:r w:rsidR="00B814E8" w:rsidRPr="00C90D08">
          <w:rPr>
            <w:rStyle w:val="Hyperlink"/>
            <w:b/>
            <w:noProof/>
          </w:rPr>
          <w:t>Table 4.6</w:t>
        </w:r>
        <w:r w:rsidR="00B814E8" w:rsidRPr="00C90D08">
          <w:rPr>
            <w:rStyle w:val="Hyperlink"/>
            <w:b/>
            <w:bCs/>
            <w:noProof/>
          </w:rPr>
          <w:t>: Correlation between Laissez Faire style and performance of employees</w:t>
        </w:r>
        <w:r w:rsidR="00B814E8">
          <w:rPr>
            <w:noProof/>
            <w:webHidden/>
          </w:rPr>
          <w:tab/>
        </w:r>
        <w:r w:rsidR="00B814E8">
          <w:rPr>
            <w:noProof/>
            <w:webHidden/>
          </w:rPr>
          <w:fldChar w:fldCharType="begin"/>
        </w:r>
        <w:r w:rsidR="00B814E8">
          <w:rPr>
            <w:noProof/>
            <w:webHidden/>
          </w:rPr>
          <w:instrText xml:space="preserve"> PAGEREF _Toc143649257 \h </w:instrText>
        </w:r>
        <w:r w:rsidR="00B814E8">
          <w:rPr>
            <w:noProof/>
            <w:webHidden/>
          </w:rPr>
        </w:r>
        <w:r w:rsidR="00B814E8">
          <w:rPr>
            <w:noProof/>
            <w:webHidden/>
          </w:rPr>
          <w:fldChar w:fldCharType="separate"/>
        </w:r>
        <w:r w:rsidR="00B814E8">
          <w:rPr>
            <w:noProof/>
            <w:webHidden/>
          </w:rPr>
          <w:t>29</w:t>
        </w:r>
        <w:r w:rsidR="00B814E8">
          <w:rPr>
            <w:noProof/>
            <w:webHidden/>
          </w:rPr>
          <w:fldChar w:fldCharType="end"/>
        </w:r>
      </w:hyperlink>
    </w:p>
    <w:p w14:paraId="335B4916" w14:textId="432B8532" w:rsidR="005D41BD" w:rsidRPr="005D41BD" w:rsidRDefault="00000000" w:rsidP="00F56695">
      <w:pPr>
        <w:pStyle w:val="TableofFigures"/>
        <w:tabs>
          <w:tab w:val="right" w:leader="dot" w:pos="9350"/>
        </w:tabs>
      </w:pPr>
      <w:hyperlink w:anchor="_Toc143649258" w:history="1">
        <w:r w:rsidR="00B814E8" w:rsidRPr="00C90D08">
          <w:rPr>
            <w:rStyle w:val="Hyperlink"/>
            <w:b/>
            <w:noProof/>
          </w:rPr>
          <w:t>Table 4.7</w:t>
        </w:r>
        <w:r w:rsidR="00B814E8" w:rsidRPr="00C90D08">
          <w:rPr>
            <w:rStyle w:val="Hyperlink"/>
            <w:b/>
            <w:bCs/>
            <w:noProof/>
          </w:rPr>
          <w:t>:  Showing responses on performance of employees</w:t>
        </w:r>
        <w:r w:rsidR="00B814E8">
          <w:rPr>
            <w:noProof/>
            <w:webHidden/>
          </w:rPr>
          <w:tab/>
        </w:r>
        <w:r w:rsidR="00B814E8">
          <w:rPr>
            <w:noProof/>
            <w:webHidden/>
          </w:rPr>
          <w:fldChar w:fldCharType="begin"/>
        </w:r>
        <w:r w:rsidR="00B814E8">
          <w:rPr>
            <w:noProof/>
            <w:webHidden/>
          </w:rPr>
          <w:instrText xml:space="preserve"> PAGEREF _Toc143649258 \h </w:instrText>
        </w:r>
        <w:r w:rsidR="00B814E8">
          <w:rPr>
            <w:noProof/>
            <w:webHidden/>
          </w:rPr>
        </w:r>
        <w:r w:rsidR="00B814E8">
          <w:rPr>
            <w:noProof/>
            <w:webHidden/>
          </w:rPr>
          <w:fldChar w:fldCharType="separate"/>
        </w:r>
        <w:r w:rsidR="00B814E8">
          <w:rPr>
            <w:noProof/>
            <w:webHidden/>
          </w:rPr>
          <w:t>30</w:t>
        </w:r>
        <w:r w:rsidR="00B814E8">
          <w:rPr>
            <w:noProof/>
            <w:webHidden/>
          </w:rPr>
          <w:fldChar w:fldCharType="end"/>
        </w:r>
      </w:hyperlink>
      <w:r w:rsidR="00B814E8">
        <w:fldChar w:fldCharType="end"/>
      </w:r>
    </w:p>
    <w:p w14:paraId="2184E955" w14:textId="02F82AB7" w:rsidR="00196777" w:rsidRDefault="00196777" w:rsidP="009603B5">
      <w:pPr>
        <w:spacing w:line="360" w:lineRule="auto"/>
        <w:jc w:val="center"/>
        <w:rPr>
          <w:b/>
        </w:rPr>
      </w:pPr>
    </w:p>
    <w:p w14:paraId="058B50E0" w14:textId="4CAA632A" w:rsidR="00196777" w:rsidRDefault="00196777" w:rsidP="009603B5">
      <w:pPr>
        <w:spacing w:line="360" w:lineRule="auto"/>
        <w:jc w:val="center"/>
        <w:rPr>
          <w:b/>
        </w:rPr>
      </w:pPr>
    </w:p>
    <w:p w14:paraId="3FAB1F29" w14:textId="22D73B71" w:rsidR="00196777" w:rsidRDefault="00196777" w:rsidP="009603B5">
      <w:pPr>
        <w:spacing w:line="360" w:lineRule="auto"/>
        <w:jc w:val="center"/>
        <w:rPr>
          <w:b/>
        </w:rPr>
      </w:pPr>
    </w:p>
    <w:p w14:paraId="361025D5" w14:textId="248836AB" w:rsidR="00196777" w:rsidRDefault="00196777" w:rsidP="009603B5">
      <w:pPr>
        <w:spacing w:line="360" w:lineRule="auto"/>
        <w:jc w:val="center"/>
        <w:rPr>
          <w:b/>
        </w:rPr>
      </w:pPr>
    </w:p>
    <w:p w14:paraId="18A6133E" w14:textId="363CF230" w:rsidR="00196777" w:rsidRDefault="00196777" w:rsidP="009603B5">
      <w:pPr>
        <w:spacing w:line="360" w:lineRule="auto"/>
        <w:jc w:val="center"/>
        <w:rPr>
          <w:b/>
        </w:rPr>
      </w:pPr>
    </w:p>
    <w:p w14:paraId="5B23EBE9" w14:textId="0C1E26A2" w:rsidR="00196777" w:rsidRDefault="00196777" w:rsidP="009603B5">
      <w:pPr>
        <w:spacing w:line="360" w:lineRule="auto"/>
        <w:jc w:val="center"/>
        <w:rPr>
          <w:b/>
        </w:rPr>
      </w:pPr>
    </w:p>
    <w:p w14:paraId="7BBCD849" w14:textId="16C254A5" w:rsidR="00196777" w:rsidRDefault="00196777" w:rsidP="009603B5">
      <w:pPr>
        <w:spacing w:line="360" w:lineRule="auto"/>
        <w:jc w:val="center"/>
        <w:rPr>
          <w:b/>
        </w:rPr>
      </w:pPr>
    </w:p>
    <w:p w14:paraId="3835F59D" w14:textId="091C604E" w:rsidR="00196777" w:rsidRDefault="00196777" w:rsidP="009603B5">
      <w:pPr>
        <w:spacing w:line="360" w:lineRule="auto"/>
        <w:jc w:val="center"/>
        <w:rPr>
          <w:b/>
        </w:rPr>
      </w:pPr>
    </w:p>
    <w:p w14:paraId="20A742C4" w14:textId="4BB9160B" w:rsidR="00196777" w:rsidRDefault="00196777" w:rsidP="009603B5">
      <w:pPr>
        <w:spacing w:line="360" w:lineRule="auto"/>
        <w:jc w:val="center"/>
        <w:rPr>
          <w:b/>
        </w:rPr>
      </w:pPr>
    </w:p>
    <w:p w14:paraId="168F90B8" w14:textId="1CAFABD4" w:rsidR="00196777" w:rsidRDefault="00196777" w:rsidP="009603B5">
      <w:pPr>
        <w:spacing w:line="360" w:lineRule="auto"/>
        <w:jc w:val="center"/>
        <w:rPr>
          <w:b/>
        </w:rPr>
      </w:pPr>
    </w:p>
    <w:p w14:paraId="1A5F9459" w14:textId="5FCAD3E0" w:rsidR="00196777" w:rsidRDefault="00196777" w:rsidP="009603B5">
      <w:pPr>
        <w:spacing w:line="360" w:lineRule="auto"/>
        <w:jc w:val="center"/>
        <w:rPr>
          <w:b/>
        </w:rPr>
      </w:pPr>
    </w:p>
    <w:p w14:paraId="032F2566" w14:textId="42BA788C" w:rsidR="00196777" w:rsidRDefault="00196777" w:rsidP="009603B5">
      <w:pPr>
        <w:spacing w:line="360" w:lineRule="auto"/>
        <w:jc w:val="center"/>
        <w:rPr>
          <w:b/>
        </w:rPr>
      </w:pPr>
    </w:p>
    <w:p w14:paraId="06AF5913" w14:textId="0FF8D997" w:rsidR="00196777" w:rsidRDefault="00196777" w:rsidP="009603B5">
      <w:pPr>
        <w:spacing w:line="360" w:lineRule="auto"/>
        <w:jc w:val="center"/>
        <w:rPr>
          <w:b/>
        </w:rPr>
      </w:pPr>
    </w:p>
    <w:p w14:paraId="58C0255C" w14:textId="5E661A67" w:rsidR="00196777" w:rsidRDefault="00196777" w:rsidP="009603B5">
      <w:pPr>
        <w:spacing w:line="360" w:lineRule="auto"/>
        <w:jc w:val="center"/>
        <w:rPr>
          <w:b/>
        </w:rPr>
      </w:pPr>
    </w:p>
    <w:p w14:paraId="0E0FD569" w14:textId="107AD784" w:rsidR="00196777" w:rsidRDefault="00196777" w:rsidP="009603B5">
      <w:pPr>
        <w:spacing w:line="360" w:lineRule="auto"/>
        <w:jc w:val="center"/>
        <w:rPr>
          <w:b/>
        </w:rPr>
      </w:pPr>
    </w:p>
    <w:p w14:paraId="53AAA989" w14:textId="5536CAA7" w:rsidR="00196777" w:rsidRDefault="00196777" w:rsidP="009603B5">
      <w:pPr>
        <w:spacing w:line="360" w:lineRule="auto"/>
        <w:jc w:val="center"/>
        <w:rPr>
          <w:b/>
        </w:rPr>
      </w:pPr>
    </w:p>
    <w:p w14:paraId="3209595C" w14:textId="2BB5FF75" w:rsidR="00196777" w:rsidRDefault="00196777" w:rsidP="009603B5">
      <w:pPr>
        <w:spacing w:line="360" w:lineRule="auto"/>
        <w:jc w:val="center"/>
        <w:rPr>
          <w:b/>
        </w:rPr>
      </w:pPr>
    </w:p>
    <w:p w14:paraId="0015E79A" w14:textId="6362A5FB" w:rsidR="00196777" w:rsidRDefault="00196777" w:rsidP="009603B5">
      <w:pPr>
        <w:spacing w:line="360" w:lineRule="auto"/>
        <w:jc w:val="center"/>
        <w:rPr>
          <w:b/>
        </w:rPr>
      </w:pPr>
    </w:p>
    <w:p w14:paraId="5A868060" w14:textId="74F7C374" w:rsidR="00196777" w:rsidRDefault="00196777" w:rsidP="009603B5">
      <w:pPr>
        <w:spacing w:line="360" w:lineRule="auto"/>
        <w:jc w:val="center"/>
        <w:rPr>
          <w:b/>
        </w:rPr>
      </w:pPr>
    </w:p>
    <w:p w14:paraId="60123E83" w14:textId="36F50DB8" w:rsidR="00196777" w:rsidRDefault="00196777" w:rsidP="009603B5">
      <w:pPr>
        <w:spacing w:line="360" w:lineRule="auto"/>
        <w:jc w:val="center"/>
        <w:rPr>
          <w:b/>
        </w:rPr>
      </w:pPr>
    </w:p>
    <w:p w14:paraId="721C156C" w14:textId="3A6EB84F" w:rsidR="00196777" w:rsidRDefault="00196777" w:rsidP="009603B5">
      <w:pPr>
        <w:spacing w:line="360" w:lineRule="auto"/>
        <w:jc w:val="center"/>
        <w:rPr>
          <w:b/>
        </w:rPr>
      </w:pPr>
    </w:p>
    <w:p w14:paraId="43554511" w14:textId="77C1F83E" w:rsidR="00196777" w:rsidRPr="003731A4" w:rsidRDefault="00196777" w:rsidP="003731A4">
      <w:pPr>
        <w:pStyle w:val="Heading1"/>
        <w:spacing w:line="360" w:lineRule="auto"/>
        <w:jc w:val="center"/>
        <w:rPr>
          <w:sz w:val="24"/>
          <w:szCs w:val="24"/>
        </w:rPr>
      </w:pPr>
      <w:bookmarkStart w:id="6" w:name="_Toc143646458"/>
      <w:r w:rsidRPr="005D41BD">
        <w:rPr>
          <w:sz w:val="24"/>
          <w:szCs w:val="24"/>
        </w:rPr>
        <w:lastRenderedPageBreak/>
        <w:t>LIST OF ACRONYMS</w:t>
      </w:r>
      <w:bookmarkEnd w:id="6"/>
    </w:p>
    <w:p w14:paraId="7C53EAEA" w14:textId="77777777" w:rsidR="003731A4" w:rsidRDefault="003731A4" w:rsidP="003731A4">
      <w:pPr>
        <w:spacing w:line="360" w:lineRule="auto"/>
      </w:pPr>
      <w:r>
        <w:t>CVI</w:t>
      </w:r>
      <w:r>
        <w:tab/>
      </w:r>
      <w:r>
        <w:tab/>
      </w:r>
      <w:r>
        <w:tab/>
        <w:t xml:space="preserve">Content Validity Index  </w:t>
      </w:r>
    </w:p>
    <w:p w14:paraId="3A681DC7" w14:textId="77777777" w:rsidR="003731A4" w:rsidRDefault="003731A4" w:rsidP="003731A4">
      <w:pPr>
        <w:spacing w:line="360" w:lineRule="auto"/>
      </w:pPr>
      <w:r>
        <w:t>LG</w:t>
      </w:r>
      <w:r>
        <w:tab/>
      </w:r>
      <w:r>
        <w:tab/>
      </w:r>
      <w:r>
        <w:tab/>
        <w:t>Local Government</w:t>
      </w:r>
    </w:p>
    <w:p w14:paraId="474B1E0E" w14:textId="77777777" w:rsidR="003731A4" w:rsidRDefault="003731A4" w:rsidP="003731A4">
      <w:pPr>
        <w:spacing w:line="360" w:lineRule="auto"/>
      </w:pPr>
      <w:r>
        <w:t>OPM</w:t>
      </w:r>
      <w:r>
        <w:tab/>
      </w:r>
      <w:r>
        <w:tab/>
      </w:r>
      <w:r>
        <w:tab/>
        <w:t>Office of the Prime Minister</w:t>
      </w:r>
    </w:p>
    <w:p w14:paraId="27CCD2DC" w14:textId="77777777" w:rsidR="003731A4" w:rsidRDefault="003731A4" w:rsidP="003731A4">
      <w:pPr>
        <w:spacing w:line="360" w:lineRule="auto"/>
      </w:pPr>
      <w:r>
        <w:t>SPSS</w:t>
      </w:r>
      <w:r>
        <w:tab/>
      </w:r>
      <w:r>
        <w:tab/>
      </w:r>
      <w:r>
        <w:tab/>
        <w:t xml:space="preserve">Statistical Package for Social Sciences  </w:t>
      </w:r>
    </w:p>
    <w:p w14:paraId="046BB49D" w14:textId="32FC9F43" w:rsidR="00196777" w:rsidRDefault="00196777" w:rsidP="009603B5">
      <w:pPr>
        <w:spacing w:line="360" w:lineRule="auto"/>
        <w:jc w:val="center"/>
        <w:rPr>
          <w:b/>
        </w:rPr>
      </w:pPr>
    </w:p>
    <w:p w14:paraId="207697F8" w14:textId="00B0DBA4" w:rsidR="00196777" w:rsidRDefault="00196777" w:rsidP="009603B5">
      <w:pPr>
        <w:spacing w:line="360" w:lineRule="auto"/>
        <w:jc w:val="center"/>
        <w:rPr>
          <w:b/>
        </w:rPr>
      </w:pPr>
    </w:p>
    <w:p w14:paraId="1BE6CE30" w14:textId="0080D658" w:rsidR="00196777" w:rsidRDefault="00196777" w:rsidP="009603B5">
      <w:pPr>
        <w:spacing w:line="360" w:lineRule="auto"/>
        <w:jc w:val="center"/>
        <w:rPr>
          <w:b/>
        </w:rPr>
      </w:pPr>
    </w:p>
    <w:p w14:paraId="69AB90D8" w14:textId="75E0B0BB" w:rsidR="00196777" w:rsidRDefault="00196777" w:rsidP="009603B5">
      <w:pPr>
        <w:spacing w:line="360" w:lineRule="auto"/>
        <w:jc w:val="center"/>
        <w:rPr>
          <w:b/>
        </w:rPr>
      </w:pPr>
    </w:p>
    <w:p w14:paraId="47E8E61A" w14:textId="4CD04A23" w:rsidR="00196777" w:rsidRDefault="00196777" w:rsidP="009603B5">
      <w:pPr>
        <w:spacing w:line="360" w:lineRule="auto"/>
        <w:jc w:val="center"/>
        <w:rPr>
          <w:b/>
        </w:rPr>
      </w:pPr>
    </w:p>
    <w:p w14:paraId="6DB9009F" w14:textId="6D59C0C8" w:rsidR="00196777" w:rsidRDefault="00196777" w:rsidP="009603B5">
      <w:pPr>
        <w:spacing w:line="360" w:lineRule="auto"/>
        <w:jc w:val="center"/>
        <w:rPr>
          <w:b/>
        </w:rPr>
      </w:pPr>
    </w:p>
    <w:p w14:paraId="27459D96" w14:textId="34BB50BF" w:rsidR="00196777" w:rsidRDefault="00196777" w:rsidP="009603B5">
      <w:pPr>
        <w:spacing w:line="360" w:lineRule="auto"/>
        <w:jc w:val="center"/>
        <w:rPr>
          <w:b/>
        </w:rPr>
      </w:pPr>
    </w:p>
    <w:p w14:paraId="11156D48" w14:textId="7E0E17FA" w:rsidR="00196777" w:rsidRDefault="00196777" w:rsidP="009603B5">
      <w:pPr>
        <w:spacing w:line="360" w:lineRule="auto"/>
        <w:jc w:val="center"/>
        <w:rPr>
          <w:b/>
        </w:rPr>
      </w:pPr>
    </w:p>
    <w:p w14:paraId="7DBAD431" w14:textId="036B5E1B" w:rsidR="00196777" w:rsidRDefault="00196777" w:rsidP="009603B5">
      <w:pPr>
        <w:spacing w:line="360" w:lineRule="auto"/>
        <w:jc w:val="center"/>
        <w:rPr>
          <w:b/>
        </w:rPr>
      </w:pPr>
    </w:p>
    <w:p w14:paraId="4905E07D" w14:textId="0181FB79" w:rsidR="00196777" w:rsidRDefault="00196777" w:rsidP="009603B5">
      <w:pPr>
        <w:spacing w:line="360" w:lineRule="auto"/>
        <w:jc w:val="center"/>
        <w:rPr>
          <w:b/>
        </w:rPr>
      </w:pPr>
    </w:p>
    <w:p w14:paraId="7298FF2F" w14:textId="7282B10C" w:rsidR="00196777" w:rsidRDefault="00196777" w:rsidP="009603B5">
      <w:pPr>
        <w:spacing w:line="360" w:lineRule="auto"/>
        <w:jc w:val="center"/>
        <w:rPr>
          <w:b/>
        </w:rPr>
      </w:pPr>
    </w:p>
    <w:p w14:paraId="1ACF1239" w14:textId="14FAC7BC" w:rsidR="00196777" w:rsidRDefault="00196777" w:rsidP="009603B5">
      <w:pPr>
        <w:spacing w:line="360" w:lineRule="auto"/>
        <w:jc w:val="center"/>
        <w:rPr>
          <w:b/>
        </w:rPr>
      </w:pPr>
    </w:p>
    <w:p w14:paraId="4FE0BB67" w14:textId="7B824C42" w:rsidR="00196777" w:rsidRDefault="00196777" w:rsidP="00156045">
      <w:pPr>
        <w:spacing w:line="360" w:lineRule="auto"/>
        <w:rPr>
          <w:b/>
        </w:rPr>
      </w:pPr>
    </w:p>
    <w:p w14:paraId="50B48B1E" w14:textId="3949E394" w:rsidR="00196777" w:rsidRDefault="00196777" w:rsidP="009603B5">
      <w:pPr>
        <w:spacing w:line="360" w:lineRule="auto"/>
        <w:jc w:val="center"/>
        <w:rPr>
          <w:b/>
        </w:rPr>
      </w:pPr>
    </w:p>
    <w:p w14:paraId="62AC6AE6" w14:textId="0B8DD3FF" w:rsidR="00196777" w:rsidRDefault="00196777" w:rsidP="009603B5">
      <w:pPr>
        <w:spacing w:line="360" w:lineRule="auto"/>
        <w:jc w:val="center"/>
        <w:rPr>
          <w:b/>
        </w:rPr>
      </w:pPr>
    </w:p>
    <w:p w14:paraId="3C5233EB" w14:textId="77777777" w:rsidR="00AF2956" w:rsidRDefault="00AF2956" w:rsidP="009603B5">
      <w:pPr>
        <w:spacing w:line="360" w:lineRule="auto"/>
        <w:jc w:val="center"/>
        <w:rPr>
          <w:b/>
        </w:rPr>
      </w:pPr>
    </w:p>
    <w:p w14:paraId="389E87BA" w14:textId="77777777" w:rsidR="00AF2956" w:rsidRDefault="00AF2956" w:rsidP="009603B5">
      <w:pPr>
        <w:spacing w:line="360" w:lineRule="auto"/>
        <w:jc w:val="center"/>
        <w:rPr>
          <w:b/>
        </w:rPr>
      </w:pPr>
    </w:p>
    <w:p w14:paraId="34C9BDBE" w14:textId="77777777" w:rsidR="00AF2956" w:rsidRDefault="00AF2956" w:rsidP="009603B5">
      <w:pPr>
        <w:spacing w:line="360" w:lineRule="auto"/>
        <w:jc w:val="center"/>
        <w:rPr>
          <w:b/>
        </w:rPr>
      </w:pPr>
    </w:p>
    <w:p w14:paraId="3A80ED54" w14:textId="77777777" w:rsidR="00AF2956" w:rsidRDefault="00AF2956" w:rsidP="009603B5">
      <w:pPr>
        <w:spacing w:line="360" w:lineRule="auto"/>
        <w:jc w:val="center"/>
        <w:rPr>
          <w:b/>
        </w:rPr>
      </w:pPr>
    </w:p>
    <w:p w14:paraId="7F1D780B" w14:textId="77777777" w:rsidR="00AF2956" w:rsidRDefault="00AF2956" w:rsidP="009603B5">
      <w:pPr>
        <w:spacing w:line="360" w:lineRule="auto"/>
        <w:jc w:val="center"/>
        <w:rPr>
          <w:b/>
        </w:rPr>
      </w:pPr>
    </w:p>
    <w:p w14:paraId="5B0A9A54" w14:textId="40CF674D" w:rsidR="00196777" w:rsidRDefault="00196777" w:rsidP="009603B5">
      <w:pPr>
        <w:spacing w:line="360" w:lineRule="auto"/>
        <w:jc w:val="center"/>
        <w:rPr>
          <w:b/>
        </w:rPr>
      </w:pPr>
    </w:p>
    <w:p w14:paraId="6FBAC631" w14:textId="6B52421B" w:rsidR="00196777" w:rsidRDefault="00196777" w:rsidP="009603B5">
      <w:pPr>
        <w:spacing w:line="360" w:lineRule="auto"/>
        <w:jc w:val="center"/>
        <w:rPr>
          <w:b/>
        </w:rPr>
      </w:pPr>
    </w:p>
    <w:p w14:paraId="4EC5105E" w14:textId="49A9F09B" w:rsidR="00196777" w:rsidRPr="005D41BD" w:rsidRDefault="00196777" w:rsidP="005D41BD">
      <w:pPr>
        <w:pStyle w:val="Heading1"/>
        <w:spacing w:line="360" w:lineRule="auto"/>
        <w:jc w:val="center"/>
        <w:rPr>
          <w:sz w:val="24"/>
          <w:szCs w:val="24"/>
        </w:rPr>
      </w:pPr>
      <w:bookmarkStart w:id="7" w:name="_Toc143646459"/>
      <w:r w:rsidRPr="005D41BD">
        <w:rPr>
          <w:sz w:val="24"/>
          <w:szCs w:val="24"/>
        </w:rPr>
        <w:lastRenderedPageBreak/>
        <w:t>ABSTRACT</w:t>
      </w:r>
      <w:bookmarkEnd w:id="7"/>
    </w:p>
    <w:p w14:paraId="0B5ED303" w14:textId="02B78404" w:rsidR="0091019E" w:rsidRDefault="0091019E" w:rsidP="00071912">
      <w:pPr>
        <w:spacing w:line="360" w:lineRule="auto"/>
        <w:jc w:val="both"/>
      </w:pPr>
      <w:r w:rsidRPr="0091019E">
        <w:t>This study aimed to assess how different leadership styles affect employee performance in Hoima District Local Government. The district's recent performance appraisal prompted this investigation, which focused on three specific objectives: the impact of laissez-faire, democratic, and autocratic leadership styles on employee performance. The study used a cross-sectional design and combined both quantitative and qualitative research methods. The sample size consisted of 54 respondents, and the response rate was 74%. The study employed simple random and stratified sampling techniques. Data collection methods included questionnaires and interviews.</w:t>
      </w:r>
    </w:p>
    <w:p w14:paraId="45DAD963" w14:textId="1AC08E82" w:rsidR="00196777" w:rsidRDefault="0091019E" w:rsidP="0020356F">
      <w:pPr>
        <w:spacing w:line="360" w:lineRule="auto"/>
        <w:jc w:val="both"/>
        <w:rPr>
          <w:b/>
        </w:rPr>
      </w:pPr>
      <w:r w:rsidRPr="0091019E">
        <w:t>The study revealed that there is a positive correlation between employee performance and the laissez faire leadership style, democratic leadership style, and moderate positive correlation with autocratic leadership style in the Local Government. In conclusion, all three leadership styles had a positive impact on employee performance. The recommendation is for leaders to involve employees in the decision-making process of the Local Government by allowing them to participate in committees such as Finance, Disciplinary, Security, procurement, and welfare.</w:t>
      </w:r>
    </w:p>
    <w:p w14:paraId="636E56CC" w14:textId="1B04C107" w:rsidR="00196777" w:rsidRDefault="00196777" w:rsidP="009603B5">
      <w:pPr>
        <w:spacing w:line="360" w:lineRule="auto"/>
        <w:jc w:val="center"/>
        <w:rPr>
          <w:b/>
        </w:rPr>
      </w:pPr>
    </w:p>
    <w:p w14:paraId="206DF91E" w14:textId="35FAC9FE" w:rsidR="00196777" w:rsidRDefault="00196777" w:rsidP="009603B5">
      <w:pPr>
        <w:spacing w:line="360" w:lineRule="auto"/>
        <w:jc w:val="center"/>
        <w:rPr>
          <w:b/>
        </w:rPr>
      </w:pPr>
    </w:p>
    <w:p w14:paraId="7123E3CC" w14:textId="08E6F0BD" w:rsidR="00196777" w:rsidRDefault="00196777" w:rsidP="009603B5">
      <w:pPr>
        <w:spacing w:line="360" w:lineRule="auto"/>
        <w:jc w:val="center"/>
        <w:rPr>
          <w:b/>
        </w:rPr>
      </w:pPr>
    </w:p>
    <w:p w14:paraId="1EAE3E3B" w14:textId="1D96206C" w:rsidR="00196777" w:rsidRDefault="00196777" w:rsidP="009603B5">
      <w:pPr>
        <w:spacing w:line="360" w:lineRule="auto"/>
        <w:jc w:val="center"/>
        <w:rPr>
          <w:b/>
        </w:rPr>
      </w:pPr>
    </w:p>
    <w:p w14:paraId="2366918C" w14:textId="30EA782F" w:rsidR="00196777" w:rsidRDefault="00196777" w:rsidP="009603B5">
      <w:pPr>
        <w:spacing w:line="360" w:lineRule="auto"/>
        <w:jc w:val="center"/>
        <w:rPr>
          <w:b/>
        </w:rPr>
      </w:pPr>
    </w:p>
    <w:p w14:paraId="2E117220" w14:textId="6E54014D" w:rsidR="00196777" w:rsidRDefault="00196777" w:rsidP="009603B5">
      <w:pPr>
        <w:spacing w:line="360" w:lineRule="auto"/>
        <w:jc w:val="center"/>
        <w:rPr>
          <w:b/>
        </w:rPr>
      </w:pPr>
    </w:p>
    <w:p w14:paraId="27C2D259" w14:textId="780C5F0B" w:rsidR="00196777" w:rsidRDefault="00196777" w:rsidP="009603B5">
      <w:pPr>
        <w:spacing w:line="360" w:lineRule="auto"/>
        <w:jc w:val="center"/>
        <w:rPr>
          <w:b/>
        </w:rPr>
      </w:pPr>
    </w:p>
    <w:p w14:paraId="0DA72A7A" w14:textId="61153900" w:rsidR="00196777" w:rsidRDefault="00196777" w:rsidP="009603B5">
      <w:pPr>
        <w:spacing w:line="360" w:lineRule="auto"/>
        <w:jc w:val="center"/>
        <w:rPr>
          <w:b/>
        </w:rPr>
      </w:pPr>
    </w:p>
    <w:p w14:paraId="06389510" w14:textId="43BB350B" w:rsidR="00196777" w:rsidRDefault="00196777" w:rsidP="009603B5">
      <w:pPr>
        <w:spacing w:line="360" w:lineRule="auto"/>
        <w:jc w:val="center"/>
        <w:rPr>
          <w:b/>
        </w:rPr>
      </w:pPr>
    </w:p>
    <w:p w14:paraId="7FEEC39B" w14:textId="05D2FEA2" w:rsidR="00196777" w:rsidRDefault="00196777" w:rsidP="009603B5">
      <w:pPr>
        <w:spacing w:line="360" w:lineRule="auto"/>
        <w:jc w:val="center"/>
        <w:rPr>
          <w:b/>
        </w:rPr>
      </w:pPr>
    </w:p>
    <w:p w14:paraId="0A7F40EE" w14:textId="4EEAA727" w:rsidR="00196777" w:rsidRDefault="00196777" w:rsidP="009603B5">
      <w:pPr>
        <w:spacing w:line="360" w:lineRule="auto"/>
        <w:jc w:val="center"/>
        <w:rPr>
          <w:b/>
        </w:rPr>
      </w:pPr>
    </w:p>
    <w:p w14:paraId="45B5A50F" w14:textId="77777777" w:rsidR="00D15603" w:rsidRDefault="00D15603" w:rsidP="009603B5">
      <w:pPr>
        <w:spacing w:line="360" w:lineRule="auto"/>
        <w:jc w:val="center"/>
        <w:rPr>
          <w:b/>
        </w:rPr>
        <w:sectPr w:rsidR="00D15603" w:rsidSect="004B00A2">
          <w:footerReference w:type="default" r:id="rId10"/>
          <w:pgSz w:w="12240" w:h="15840"/>
          <w:pgMar w:top="1440" w:right="1440" w:bottom="1440" w:left="1440" w:header="720" w:footer="720" w:gutter="0"/>
          <w:pgNumType w:fmt="lowerRoman" w:start="0"/>
          <w:cols w:space="720"/>
          <w:titlePg/>
          <w:docGrid w:linePitch="326"/>
        </w:sectPr>
      </w:pPr>
    </w:p>
    <w:p w14:paraId="244A0288" w14:textId="03630774" w:rsidR="00375413" w:rsidRPr="005D41BD" w:rsidRDefault="00BE0DB4" w:rsidP="005D41BD">
      <w:pPr>
        <w:pStyle w:val="Heading1"/>
        <w:spacing w:line="360" w:lineRule="auto"/>
        <w:jc w:val="center"/>
        <w:rPr>
          <w:sz w:val="24"/>
          <w:szCs w:val="24"/>
        </w:rPr>
      </w:pPr>
      <w:bookmarkStart w:id="8" w:name="_Toc143646460"/>
      <w:r w:rsidRPr="005D41BD">
        <w:rPr>
          <w:sz w:val="24"/>
          <w:szCs w:val="24"/>
        </w:rPr>
        <w:lastRenderedPageBreak/>
        <w:t>CHAPTER ONE</w:t>
      </w:r>
      <w:bookmarkEnd w:id="8"/>
    </w:p>
    <w:p w14:paraId="464FDB3F" w14:textId="77777777" w:rsidR="00375413" w:rsidRPr="005D41BD" w:rsidRDefault="00BE0DB4" w:rsidP="005D41BD">
      <w:pPr>
        <w:pStyle w:val="Heading1"/>
        <w:spacing w:line="360" w:lineRule="auto"/>
        <w:jc w:val="center"/>
        <w:rPr>
          <w:sz w:val="24"/>
          <w:szCs w:val="24"/>
        </w:rPr>
      </w:pPr>
      <w:bookmarkStart w:id="9" w:name="_Toc143646461"/>
      <w:r w:rsidRPr="005D41BD">
        <w:rPr>
          <w:sz w:val="24"/>
          <w:szCs w:val="24"/>
        </w:rPr>
        <w:t>INTRODUCTION</w:t>
      </w:r>
      <w:bookmarkEnd w:id="9"/>
    </w:p>
    <w:p w14:paraId="009AD070" w14:textId="77777777" w:rsidR="00375413" w:rsidRPr="005D41BD" w:rsidRDefault="00BE0DB4" w:rsidP="005D41BD">
      <w:pPr>
        <w:pStyle w:val="Heading1"/>
        <w:spacing w:line="360" w:lineRule="auto"/>
        <w:rPr>
          <w:sz w:val="24"/>
          <w:szCs w:val="24"/>
        </w:rPr>
      </w:pPr>
      <w:bookmarkStart w:id="10" w:name="_Toc143646462"/>
      <w:r w:rsidRPr="005D41BD">
        <w:rPr>
          <w:sz w:val="24"/>
          <w:szCs w:val="24"/>
        </w:rPr>
        <w:t>1.0</w:t>
      </w:r>
      <w:r w:rsidR="008B3792" w:rsidRPr="005D41BD">
        <w:rPr>
          <w:sz w:val="24"/>
          <w:szCs w:val="24"/>
        </w:rPr>
        <w:t xml:space="preserve"> </w:t>
      </w:r>
      <w:r w:rsidR="00BA0625" w:rsidRPr="005D41BD">
        <w:rPr>
          <w:sz w:val="24"/>
          <w:szCs w:val="24"/>
        </w:rPr>
        <w:t>Background of the study</w:t>
      </w:r>
      <w:bookmarkEnd w:id="10"/>
      <w:r w:rsidR="00BA0625" w:rsidRPr="005D41BD">
        <w:rPr>
          <w:sz w:val="24"/>
          <w:szCs w:val="24"/>
        </w:rPr>
        <w:t xml:space="preserve"> </w:t>
      </w:r>
    </w:p>
    <w:p w14:paraId="4E3B1647" w14:textId="2FCB0840" w:rsidR="00375413" w:rsidRDefault="00BE0DB4" w:rsidP="00156045">
      <w:pPr>
        <w:spacing w:line="360" w:lineRule="auto"/>
        <w:jc w:val="both"/>
      </w:pPr>
      <w:r>
        <w:t>Employees are considered an essential asset for excellent a</w:t>
      </w:r>
      <w:r w:rsidR="00024F8A">
        <w:t xml:space="preserve">nd effective performance in any </w:t>
      </w:r>
      <w:r>
        <w:t>institut</w:t>
      </w:r>
      <w:r w:rsidR="00080A32">
        <w:t xml:space="preserve">ion or company </w:t>
      </w:r>
      <w:r w:rsidR="00080A32">
        <w:fldChar w:fldCharType="begin" w:fldLock="1"/>
      </w:r>
      <w:r w:rsidR="00237533">
        <w:instrText>ADDIN CSL_CITATION {"citationItems":[{"id":"ITEM-1","itemData":{"DOI":"10.17512/pjms.2019.20.2.32","ISSN":"20817452","abstract":"The purpose of this study was to determine the effect of leadership and compensation on motivation also its implications on the cooperative employee performance in Padang. The method used was descriptive-verificative with the type of survey. The object of the research was cooperation employees with the sample size to 330 respondents. Data analysis using the Structural Equation Model (SEM) with Linear Structural Relationship (LISREL) 8.80 program. The Results Showed that: 1) leadership and compensation have a significant positive effect on motivation. 2) Leadership, compensation, and motivation have a positive and significant impact on employee performance. The variables that dominant influence on performance was motivation, while the dominant influential variable on the motivation was compensation. Managerial implications based on the results of the research is to improve the employee performance in the cooperation in Padang district must throughs work employee motivation of cooperation in Padang regency the which is reflected in the high dimension of relatedness in a relationship with members, relationships with co-workers.","author":[{"dropping-particle":"","family":"Mulyani","given":"Sitti Rizki","non-dropping-particle":"","parse-names":false,"suffix":""},{"dropping-particle":"","family":"Sari","given":"Vivi Nila","non-dropping-particle":"","parse-names":false,"suffix":""},{"dropping-particle":"","family":"Sari","given":"Marta Widian","non-dropping-particle":"","parse-names":false,"suffix":""}],"container-title":"Polish Journal of Management Studies","id":"ITEM-1","issue":"2","issued":{"date-parts":[["2019"]]},"page":"379-390","title":"The model of employee motivation and cooperative employee performance","type":"article-journal","volume":"20"},"uris":["http://www.mendeley.com/documents/?uuid=c42ef182-57cc-4f34-8936-5f1f02c7c5b7","http://www.mendeley.com/documents/?uuid=b1475026-d016-4b41-8c4d-3ed27048cc06"]}],"mendeley":{"formattedCitation":"(Mulyani et al., 2019)","plainTextFormattedCitation":"(Mulyani et al., 2019)","previouslyFormattedCitation":"(Mulyani et al., 2019)"},"properties":{"noteIndex":0},"schema":"https://github.com/citation-style-language/schema/raw/master/csl-citation.json"}</w:instrText>
      </w:r>
      <w:r w:rsidR="00080A32">
        <w:fldChar w:fldCharType="separate"/>
      </w:r>
      <w:r w:rsidR="00080A32" w:rsidRPr="00080A32">
        <w:rPr>
          <w:noProof/>
        </w:rPr>
        <w:t>(Mulyani et al., 2019)</w:t>
      </w:r>
      <w:r w:rsidR="00080A32">
        <w:fldChar w:fldCharType="end"/>
      </w:r>
      <w:r>
        <w:t>. Employees are crucial elements in an organization. An employee's performance in a sector or institution is vital f</w:t>
      </w:r>
      <w:r w:rsidR="00080A32">
        <w:t xml:space="preserve">or success </w:t>
      </w:r>
      <w:r w:rsidR="00080A32">
        <w:fldChar w:fldCharType="begin" w:fldLock="1"/>
      </w:r>
      <w:r w:rsidR="00237533">
        <w:instrText>ADDIN CSL_CITATION {"citationItems":[{"id":"ITEM-1","itemData":{"author":[{"dropping-particle":"","family":"Gabčanová","given":"Iveta","non-dropping-particle":"","parse-names":false,"suffix":""}],"id":"ITEM-1","issued":{"date-parts":[["2011"]]},"page":"1-12","title":"THE EMPLOYEES – THE MOST IMPORTANT ASSET IN THE ORGANIZATIONS","type":"article-journal","volume":"V"},"uris":["http://www.mendeley.com/documents/?uuid=ca0d0d80-0dc7-4b72-99ca-df51d4956dc6"]}],"mendeley":{"formattedCitation":"(Gabčanová, 2011)","plainTextFormattedCitation":"(Gabčanová, 2011)","previouslyFormattedCitation":"(Gabčanová, 2011)"},"properties":{"noteIndex":0},"schema":"https://github.com/citation-style-language/schema/raw/master/csl-citation.json"}</w:instrText>
      </w:r>
      <w:r w:rsidR="00080A32">
        <w:fldChar w:fldCharType="separate"/>
      </w:r>
      <w:r w:rsidR="00080A32" w:rsidRPr="00080A32">
        <w:rPr>
          <w:noProof/>
        </w:rPr>
        <w:t>(Gabčanová, 2011)</w:t>
      </w:r>
      <w:r w:rsidR="00080A32">
        <w:fldChar w:fldCharType="end"/>
      </w:r>
      <w:r w:rsidR="00080A32">
        <w:t xml:space="preserve">. </w:t>
      </w:r>
      <w:r w:rsidR="00080A32">
        <w:fldChar w:fldCharType="begin" w:fldLock="1"/>
      </w:r>
      <w:r w:rsidR="00237533">
        <w:instrText>ADDIN CSL_CITATION {"citationItems":[{"id":"ITEM-1","itemData":{"DOI":"10.52131/jom.2021.0303.0040","ISSN":"2709-8443","abstract":"Using data from 200 employees of FMCG companies in Multan, this study aims to analyze the effect of Employee Empowerment and Employee Compensation on Employee Job Performance while moderating the role of Employee Accountability. The partial least square method is used to estimate the results. The results of PLS-SEM reveal that Employee Empowerment, Employee Compensation, and Employee Accountability are all positively and significantly related to Employee Job Performance. Employee Accountability was found to partially moderate the relationship between Employee Empowerment and Employee Compensation using moderated regression. It is recommended that, in order to improve employee job performance, the organization develop and implement strategies for providing appropriate compensation. After processing and analyzing information from the labor market and internal regulations of the company, there seems a need to modify an appraisal system in line with the specified compensation structure and other benefits.","author":[{"dropping-particle":"","family":"Adnan","given":"Muhammad","non-dropping-particle":"","parse-names":false,"suffix":""},{"dropping-particle":"","family":"Zarrar","given":"Samia","non-dropping-particle":"","parse-names":false,"suffix":""},{"dropping-particle":"","family":"Zaffar","given":"Kamran","non-dropping-particle":"","parse-names":false,"suffix":""}],"container-title":"iRASD Journal of Management","id":"ITEM-1","issue":"3","issued":{"date-parts":[["2021"]]},"page":"218-232","title":"Employee Empowerment and Compensation as A Consequence on Employee Job Performance with the Moderating Role of Employee Accountability","type":"article-journal","volume":"3"},"uris":["http://www.mendeley.com/documents/?uuid=f1007247-4d21-4283-bcdc-d8b0ed1586be","http://www.mendeley.com/documents/?uuid=8cae7c6c-2579-4cf1-8718-908ff004f218"]}],"mendeley":{"formattedCitation":"(Adnan et al., 2021)","manualFormatting":"Adnan et al (2021)","plainTextFormattedCitation":"(Adnan et al., 2021)","previouslyFormattedCitation":"(Adnan et al., 2021)"},"properties":{"noteIndex":0},"schema":"https://github.com/citation-style-language/schema/raw/master/csl-citation.json"}</w:instrText>
      </w:r>
      <w:r w:rsidR="00080A32">
        <w:fldChar w:fldCharType="separate"/>
      </w:r>
      <w:r w:rsidR="00080A32">
        <w:rPr>
          <w:noProof/>
        </w:rPr>
        <w:t>Adnan et al (</w:t>
      </w:r>
      <w:r w:rsidR="00080A32" w:rsidRPr="00080A32">
        <w:rPr>
          <w:noProof/>
        </w:rPr>
        <w:t>2021)</w:t>
      </w:r>
      <w:r w:rsidR="00080A32">
        <w:fldChar w:fldCharType="end"/>
      </w:r>
      <w:r>
        <w:t xml:space="preserve"> defined employee performance as a process that aligns the employee's measures, skills, competency, development plans, and delivery of results. </w:t>
      </w:r>
      <w:r w:rsidR="00080A32">
        <w:fldChar w:fldCharType="begin" w:fldLock="1"/>
      </w:r>
      <w:r w:rsidR="00237533">
        <w:instrText>ADDIN CSL_CITATION {"citationItems":[{"id":"ITEM-1","itemData":{"abstract":"Employees are major assets of any organization. The active role they play towards a company’s success cannot be underestimated. As a result, equipping these unique assets through effective training becomes imperative in order to maximize the job performance. Also position them to take on the challenges of the today’s competitive business climate. Although extensive research has been conducted in the area of Human Research Management, the same cannot be said on employee training especially as it concerns developing countries. The purpose of this thesis was to evaluate the effects of training on employee performance, using the telecommunication industry in Uganda as case study. In order to understand the study aim, four goals were developed and these focused particularly on identifying the training programs’ existing in the industry, the objective of the training offered, the methods employed and finally the effects of training and development on employee performance. The study was based on three case studies of the biggest telecommunication companies operating in Uganda. A qualitative research approach of the data collection was adopted using a questionnaire comprising of 18 questions distributed to 120 respondents. Based on this sample the results obtained indicate that training have a clear effect on the performance of employees. The findings can prove useful to Human resource managers, Human resource policy decicision makers, as well as government and academic institutions","author":[{"dropping-particle":"","family":"Nassazi","given":"Aidah","non-dropping-particle":"","parse-names":false,"suffix":""}],"container-title":"International Business","id":"ITEM-1","issued":{"date-parts":[["2013"]]},"page":"57+2 Appendices","title":"38098025","type":"article-journal"},"uris":["http://www.mendeley.com/documents/?uuid=84656917-0f27-42a8-91cc-885ccf2b2e17","http://www.mendeley.com/documents/?uuid=dfe3f57b-969c-4491-bebc-f7da32afe7f1"]}],"mendeley":{"formattedCitation":"(Nassazi, 2013)","manualFormatting":"Nassazi (2013)","plainTextFormattedCitation":"(Nassazi, 2013)","previouslyFormattedCitation":"(Nassazi, 2013)"},"properties":{"noteIndex":0},"schema":"https://github.com/citation-style-language/schema/raw/master/csl-citation.json"}</w:instrText>
      </w:r>
      <w:r w:rsidR="00080A32">
        <w:fldChar w:fldCharType="separate"/>
      </w:r>
      <w:r w:rsidR="00080A32">
        <w:rPr>
          <w:noProof/>
        </w:rPr>
        <w:t>Nassazi (</w:t>
      </w:r>
      <w:r w:rsidR="00080A32" w:rsidRPr="00080A32">
        <w:rPr>
          <w:noProof/>
        </w:rPr>
        <w:t>2013)</w:t>
      </w:r>
      <w:r w:rsidR="00080A32">
        <w:fldChar w:fldCharType="end"/>
      </w:r>
      <w:r w:rsidR="00080A32">
        <w:t xml:space="preserve"> </w:t>
      </w:r>
      <w:r>
        <w:t xml:space="preserve">interpreted employee performance as the output of a combination of ability and motivation; given appropriate resources, motivating people became a key component of most management work. However, employee performance is influenced by several factors; employee empowerment, culture, communication, individual personality, and leadership </w:t>
      </w:r>
      <w:r w:rsidR="00080A32">
        <w:fldChar w:fldCharType="begin" w:fldLock="1"/>
      </w:r>
      <w:r w:rsidR="00237533">
        <w:instrText>ADDIN CSL_CITATION {"citationItems":[{"id":"ITEM-1","itemData":{"author":[{"dropping-particle":"","family":"Yamoah","given":"Emmanuel Erastus","non-dropping-particle":"","parse-names":false,"suffix":""}],"id":"ITEM-1","issue":"13","issued":{"date-parts":[["2013"]]},"page":"27-31","title":"Employee Training and Empowerment : A Conceptual Model for Achieving High Job Performance","type":"article-journal","volume":"4"},"uris":["http://www.mendeley.com/documents/?uuid=b52febe0-3d77-43d1-9feb-f6d06879bc23"]}],"mendeley":{"formattedCitation":"(Yamoah, 2013)","plainTextFormattedCitation":"(Yamoah, 2013)","previouslyFormattedCitation":"(Yamoah, 2013)"},"properties":{"noteIndex":0},"schema":"https://github.com/citation-style-language/schema/raw/master/csl-citation.json"}</w:instrText>
      </w:r>
      <w:r w:rsidR="00080A32">
        <w:fldChar w:fldCharType="separate"/>
      </w:r>
      <w:r w:rsidR="00080A32" w:rsidRPr="00080A32">
        <w:rPr>
          <w:noProof/>
        </w:rPr>
        <w:t>(Yamoah, 2013)</w:t>
      </w:r>
      <w:r w:rsidR="00080A32">
        <w:fldChar w:fldCharType="end"/>
      </w:r>
      <w:r>
        <w:t xml:space="preserve">.  </w:t>
      </w:r>
    </w:p>
    <w:p w14:paraId="4BD28779" w14:textId="764A51E5" w:rsidR="00C55043" w:rsidRDefault="00BE0DB4" w:rsidP="00156045">
      <w:pPr>
        <w:spacing w:line="360" w:lineRule="auto"/>
        <w:jc w:val="both"/>
      </w:pPr>
      <w:r>
        <w:t xml:space="preserve">The performance of institutions is highly influenced by the style of leadership </w:t>
      </w:r>
      <w:r w:rsidR="00080A32">
        <w:fldChar w:fldCharType="begin" w:fldLock="1"/>
      </w:r>
      <w:r w:rsidR="00237533">
        <w:instrText>ADDIN CSL_CITATION {"citationItems":[{"id":"ITEM-1","itemData":{"abstract":"The study explored the impact of leadership style of teacher on the performance of students in the light of Hersey and Blanchard situational model. Data were collected through readiness level scale and achievement tests from 80 students of 8th grade in Lahore city using a pretest-posttest experimental design. Descriptive and inferential statistics were applied for data analysis. It was revealed that the posttest performance of experimental group was significantly higher than their pretest performance as compared with the control group. Results also showed that readiness level of students can be changed through leadership style of the teacher which has direct impact on students' performance. There was a significant difference in achievement scores of 'telling' and 'selling' intervention techniques against 'participating' and 'delegating' styles reflecting a strong positive impact on the performance of students particularly having low readiness level. It was suggested that educational administrators should provide training to teachers to use situational approach at different learning levels to improve students' performance. [ABSTRACT FROM AUTHOR]","author":[{"dropping-particle":"","family":"Raza","given":"Shaukat Ali","non-dropping-particle":"","parse-names":false,"suffix":""},{"dropping-particle":"","family":"Sikandar","given":"Asma","non-dropping-particle":"","parse-names":false,"suffix":""}],"container-title":"Bulletin of Education and Research","id":"ITEM-1","issue":"3","issued":{"date-parts":[["2018"]]},"page":"73-94","title":"Impact of leadership style of teacher on the performance of students: An application of Hersey and Blanchard Situational Model","type":"article-journal","volume":"40"},"uris":["http://www.mendeley.com/documents/?uuid=28d50aba-db07-41c4-80bd-d6d708092178","http://www.mendeley.com/documents/?uuid=ec6997a7-4cde-4475-b200-eae71597dd36"]}],"mendeley":{"formattedCitation":"(Raza &amp; Sikandar, 2018)","plainTextFormattedCitation":"(Raza &amp; Sikandar, 2018)","previouslyFormattedCitation":"(Raza &amp; Sikandar, 2018)"},"properties":{"noteIndex":0},"schema":"https://github.com/citation-style-language/schema/raw/master/csl-citation.json"}</w:instrText>
      </w:r>
      <w:r w:rsidR="00080A32">
        <w:fldChar w:fldCharType="separate"/>
      </w:r>
      <w:r w:rsidR="00080A32" w:rsidRPr="00080A32">
        <w:rPr>
          <w:noProof/>
        </w:rPr>
        <w:t>(Raza &amp; Sikandar, 2018)</w:t>
      </w:r>
      <w:r w:rsidR="00080A32">
        <w:fldChar w:fldCharType="end"/>
      </w:r>
      <w:r>
        <w:t xml:space="preserve">. </w:t>
      </w:r>
      <w:r>
        <w:rPr>
          <w:color w:val="000000"/>
        </w:rPr>
        <w:t>Effective leadership improves employees' morality and</w:t>
      </w:r>
      <w:r>
        <w:t xml:space="preserve"> </w:t>
      </w:r>
      <w:r w:rsidR="00080A32">
        <w:rPr>
          <w:color w:val="000000"/>
        </w:rPr>
        <w:t xml:space="preserve">performance </w:t>
      </w:r>
      <w:r w:rsidR="00080A32">
        <w:rPr>
          <w:color w:val="000000"/>
        </w:rPr>
        <w:fldChar w:fldCharType="begin" w:fldLock="1"/>
      </w:r>
      <w:r w:rsidR="00237533">
        <w:rPr>
          <w:color w:val="000000"/>
        </w:rPr>
        <w:instrText>ADDIN CSL_CITATION {"citationItems":[{"id":"ITEM-1","itemData":{"id":"ITEM-1","issued":{"date-parts":[["2020"]]},"title":"LEADERSHIP STYLES AND ITS IMPACT ON LEADERSHIP STYLES AND ITS IMPACT ON","type":"article-journal"},"uris":["http://www.mendeley.com/documents/?uuid=3483ad35-ff66-4894-b1ae-9a1cc080529f"]}],"mendeley":{"formattedCitation":"(&lt;i&gt;LEADERSHIP STYLES AND ITS IMPACT ON LEADERSHIP STYLES AND ITS IMPACT ON&lt;/i&gt;, 2020)","manualFormatting":"(Amussah, 2020)","plainTextFormattedCitation":"(LEADERSHIP STYLES AND ITS IMPACT ON LEADERSHIP STYLES AND ITS IMPACT ON, 2020)","previouslyFormattedCitation":"(&lt;i&gt;LEADERSHIP STYLES AND ITS IMPACT ON LEADERSHIP STYLES AND ITS IMPACT ON&lt;/i&gt;, 2020)"},"properties":{"noteIndex":0},"schema":"https://github.com/citation-style-language/schema/raw/master/csl-citation.json"}</w:instrText>
      </w:r>
      <w:r w:rsidR="00080A32">
        <w:rPr>
          <w:color w:val="000000"/>
        </w:rPr>
        <w:fldChar w:fldCharType="separate"/>
      </w:r>
      <w:r w:rsidR="00080A32" w:rsidRPr="00080A32">
        <w:rPr>
          <w:noProof/>
          <w:color w:val="000000"/>
        </w:rPr>
        <w:t>(Amussah, 2020)</w:t>
      </w:r>
      <w:r w:rsidR="00080A32">
        <w:rPr>
          <w:color w:val="000000"/>
        </w:rPr>
        <w:fldChar w:fldCharType="end"/>
      </w:r>
      <w:r>
        <w:rPr>
          <w:color w:val="000000"/>
        </w:rPr>
        <w:t>. High employee performance mainly</w:t>
      </w:r>
      <w:r>
        <w:t xml:space="preserve"> </w:t>
      </w:r>
      <w:r>
        <w:rPr>
          <w:color w:val="000000"/>
        </w:rPr>
        <w:t xml:space="preserve">depends on the leadership style, whether </w:t>
      </w:r>
      <w:r>
        <w:t>Laissez-faire</w:t>
      </w:r>
      <w:r>
        <w:rPr>
          <w:color w:val="000000"/>
        </w:rPr>
        <w:t>, autocratic, or democratic, within public or priva</w:t>
      </w:r>
      <w:r w:rsidR="00080A32">
        <w:rPr>
          <w:color w:val="000000"/>
        </w:rPr>
        <w:t xml:space="preserve">te organizations </w:t>
      </w:r>
      <w:r w:rsidR="00080A32">
        <w:rPr>
          <w:color w:val="000000"/>
        </w:rPr>
        <w:fldChar w:fldCharType="begin" w:fldLock="1"/>
      </w:r>
      <w:r w:rsidR="00237533">
        <w:rPr>
          <w:color w:val="000000"/>
        </w:rPr>
        <w:instrText>ADDIN CSL_CITATION {"citationItems":[{"id":"ITEM-1","itemData":{"abstract":"Employees are major assets of any organization. The active role they play towards a company’s success cannot be underestimated. As a result, equipping these unique assets through effective training becomes imperative in order to maximize the job performance. Also position them to take on the challenges of the today’s competitive business climate. Although extensive research has been conducted in the area of Human Research Management, the same cannot be said on employee training especially as it concerns developing countries. The purpose of this thesis was to evaluate the effects of training on employee performance, using the telecommunication industry in Uganda as case study. In order to understand the study aim, four goals were developed and these focused particularly on identifying the training programs’ existing in the industry, the objective of the training offered, the methods employed and finally the effects of training and development on employee performance. The study was based on three case studies of the biggest telecommunication companies operating in Uganda. A qualitative research approach of the data collection was adopted using a questionnaire comprising of 18 questions distributed to 120 respondents. Based on this sample the results obtained indicate that training have a clear effect on the performance of employees. The findings can prove useful to Human resource managers, Human resource policy decicision makers, as well as government and academic institutions","author":[{"dropping-particle":"","family":"Nassazi","given":"Aidah","non-dropping-particle":"","parse-names":false,"suffix":""}],"container-title":"International Business","id":"ITEM-1","issued":{"date-parts":[["2013"]]},"page":"57+2 Appendices","title":"38098025","type":"article-journal"},"uris":["http://www.mendeley.com/documents/?uuid=dfe3f57b-969c-4491-bebc-f7da32afe7f1","http://www.mendeley.com/documents/?uuid=84656917-0f27-42a8-91cc-885ccf2b2e17"]}],"mendeley":{"formattedCitation":"(Nassazi, 2013)","plainTextFormattedCitation":"(Nassazi, 2013)","previouslyFormattedCitation":"(Nassazi, 2013)"},"properties":{"noteIndex":0},"schema":"https://github.com/citation-style-language/schema/raw/master/csl-citation.json"}</w:instrText>
      </w:r>
      <w:r w:rsidR="00080A32">
        <w:rPr>
          <w:color w:val="000000"/>
        </w:rPr>
        <w:fldChar w:fldCharType="separate"/>
      </w:r>
      <w:r w:rsidR="00080A32" w:rsidRPr="00080A32">
        <w:rPr>
          <w:noProof/>
          <w:color w:val="000000"/>
        </w:rPr>
        <w:t>(Nassazi, 2013)</w:t>
      </w:r>
      <w:r w:rsidR="00080A32">
        <w:rPr>
          <w:color w:val="000000"/>
        </w:rPr>
        <w:fldChar w:fldCharType="end"/>
      </w:r>
      <w:r>
        <w:rPr>
          <w:color w:val="000000"/>
        </w:rPr>
        <w:t>.</w:t>
      </w:r>
      <w:r>
        <w:t xml:space="preserve"> </w:t>
      </w:r>
      <w:r w:rsidR="00BA0625">
        <w:t>Employee performance is critical to the public sector because it reflects the governme</w:t>
      </w:r>
      <w:r w:rsidR="00080A32">
        <w:t xml:space="preserve">nt's Performance </w:t>
      </w:r>
      <w:r w:rsidR="00080A32">
        <w:fldChar w:fldCharType="begin" w:fldLock="1"/>
      </w:r>
      <w:r w:rsidR="00237533">
        <w:instrText>ADDIN CSL_CITATION {"citationItems":[{"id":"ITEM-1","itemData":{"abstract":"The study findings indicate that, organization","author":[{"dropping-particle":"","family":"Bushiri","given":"Christabella P","non-dropping-particle":"","parse-names":false,"suffix":""},{"dropping-particle":"","family":"Uk","given":"Ac","non-dropping-particle":"","parse-names":false,"suffix":""}],"id":"ITEM-1","issued":{"date-parts":[["2014"]]},"page":"1-3","title":"The impact of working environment on employees' performance: the case of institute of finance management in dar es salaam region core view metadata, citation and similar papers at core","type":"article-journal"},"uris":["http://www.mendeley.com/documents/?uuid=c7c59702-b78f-4d80-bde5-d1c72d8d2676","http://www.mendeley.com/documents/?uuid=96ec74c9-c193-43b8-b3b7-13234607f04f"]}],"mendeley":{"formattedCitation":"(Bushiri &amp; Uk, 2014)","plainTextFormattedCitation":"(Bushiri &amp; Uk, 2014)","previouslyFormattedCitation":"(Bushiri &amp; Uk, 2014)"},"properties":{"noteIndex":0},"schema":"https://github.com/citation-style-language/schema/raw/master/csl-citation.json"}</w:instrText>
      </w:r>
      <w:r w:rsidR="00080A32">
        <w:fldChar w:fldCharType="separate"/>
      </w:r>
      <w:r w:rsidR="00080A32" w:rsidRPr="00080A32">
        <w:rPr>
          <w:noProof/>
        </w:rPr>
        <w:t>(Bushiri &amp; Uk, 2014)</w:t>
      </w:r>
      <w:r w:rsidR="00080A32">
        <w:fldChar w:fldCharType="end"/>
      </w:r>
      <w:r w:rsidR="00BA0625">
        <w:t xml:space="preserve">. </w:t>
      </w:r>
    </w:p>
    <w:p w14:paraId="66A3FE8D" w14:textId="26A0439F" w:rsidR="00B845B6" w:rsidRDefault="00BE0DB4" w:rsidP="00156045">
      <w:pPr>
        <w:spacing w:line="360" w:lineRule="auto"/>
        <w:jc w:val="both"/>
      </w:pPr>
      <w:r>
        <w:t>Outstanding leaders, in terms of effectiveness, are perceived to show a solid and direct but democratic and participative leadership style and are seen as agents of change and visionaries who increase organizational perf</w:t>
      </w:r>
      <w:r w:rsidR="001F797A">
        <w:t xml:space="preserve">ormance </w:t>
      </w:r>
      <w:r w:rsidR="001F797A">
        <w:fldChar w:fldCharType="begin" w:fldLock="1"/>
      </w:r>
      <w:r w:rsidR="00237533">
        <w:instrText>ADDIN CSL_CITATION {"citationItems":[{"id":"ITEM-1","itemData":{"DOI":"10.52131/jom.2021.0303.0040","ISSN":"2709-8443","abstract":"Using data from 200 employees of FMCG companies in Multan, this study aims to analyze the effect of Employee Empowerment and Employee Compensation on Employee Job Performance while moderating the role of Employee Accountability. The partial least square method is used to estimate the results. The results of PLS-SEM reveal that Employee Empowerment, Employee Compensation, and Employee Accountability are all positively and significantly related to Employee Job Performance. Employee Accountability was found to partially moderate the relationship between Employee Empowerment and Employee Compensation using moderated regression. It is recommended that, in order to improve employee job performance, the organization develop and implement strategies for providing appropriate compensation. After processing and analyzing information from the labor market and internal regulations of the company, there seems a need to modify an appraisal system in line with the specified compensation structure and other benefits.","author":[{"dropping-particle":"","family":"Adnan","given":"Muhammad","non-dropping-particle":"","parse-names":false,"suffix":""},{"dropping-particle":"","family":"Zarrar","given":"Samia","non-dropping-particle":"","parse-names":false,"suffix":""},{"dropping-particle":"","family":"Zaffar","given":"Kamran","non-dropping-particle":"","parse-names":false,"suffix":""}],"container-title":"iRASD Journal of Management","id":"ITEM-1","issue":"3","issued":{"date-parts":[["2021"]]},"page":"218-232","title":"Employee Empowerment and Compensation as A Consequence on Employee Job Performance with the Moderating Role of Employee Accountability","type":"article-journal","volume":"3"},"uris":["http://www.mendeley.com/documents/?uuid=8cae7c6c-2579-4cf1-8718-908ff004f218","http://www.mendeley.com/documents/?uuid=f1007247-4d21-4283-bcdc-d8b0ed1586be"]}],"mendeley":{"formattedCitation":"(Adnan et al., 2021)","plainTextFormattedCitation":"(Adnan et al., 2021)","previouslyFormattedCitation":"(Adnan et al., 2021)"},"properties":{"noteIndex":0},"schema":"https://github.com/citation-style-language/schema/raw/master/csl-citation.json"}</w:instrText>
      </w:r>
      <w:r w:rsidR="001F797A">
        <w:fldChar w:fldCharType="separate"/>
      </w:r>
      <w:r w:rsidR="001F797A" w:rsidRPr="001F797A">
        <w:rPr>
          <w:noProof/>
        </w:rPr>
        <w:t>(Adnan et al., 2021)</w:t>
      </w:r>
      <w:r w:rsidR="001F797A">
        <w:fldChar w:fldCharType="end"/>
      </w:r>
      <w:r>
        <w:t xml:space="preserve">. </w:t>
      </w:r>
      <w:r w:rsidR="001F797A">
        <w:fldChar w:fldCharType="begin" w:fldLock="1"/>
      </w:r>
      <w:r w:rsidR="00237533">
        <w:instrText>ADDIN CSL_CITATION {"citationItems":[{"id":"ITEM-1","itemData":{"author":[{"dropping-particle":"","family":"Doan","given":"Thu","non-dropping-particle":"","parse-names":false,"suffix":""},{"dropping-particle":"","family":"Vuong","given":"Ngoc","non-dropping-particle":"","parse-names":false,"suffix":""},{"dropping-particle":"","family":"Nguyen","given":"Loi Tan","non-dropping-particle":"","parse-names":false,"suffix":""}],"id":"ITEM-1","issued":{"date-parts":[["2022"]]},"title":"The Key Strategies for Measuring Employee Performance in Companies : A Systematic Review","type":"article-journal"},"uris":["http://www.mendeley.com/documents/?uuid=de46735c-d881-4178-9f4c-dda56df25358"]}],"mendeley":{"formattedCitation":"(Doan et al., 2022)","manualFormatting":"Vuong &amp; Nguyen (2022)","plainTextFormattedCitation":"(Doan et al., 2022)","previouslyFormattedCitation":"(Doan et al., 2022)"},"properties":{"noteIndex":0},"schema":"https://github.com/citation-style-language/schema/raw/master/csl-citation.json"}</w:instrText>
      </w:r>
      <w:r w:rsidR="001F797A">
        <w:fldChar w:fldCharType="separate"/>
      </w:r>
      <w:r w:rsidR="001F797A">
        <w:rPr>
          <w:noProof/>
        </w:rPr>
        <w:t>Vuong &amp; Nguyen (</w:t>
      </w:r>
      <w:r w:rsidR="001F797A" w:rsidRPr="001F797A">
        <w:rPr>
          <w:noProof/>
        </w:rPr>
        <w:t>2022)</w:t>
      </w:r>
      <w:r w:rsidR="001F797A">
        <w:fldChar w:fldCharType="end"/>
      </w:r>
      <w:r w:rsidR="001F797A">
        <w:t xml:space="preserve"> </w:t>
      </w:r>
      <w:r>
        <w:t xml:space="preserve">indicated that the need for </w:t>
      </w:r>
      <w:r w:rsidR="00C55043">
        <w:t>organizations</w:t>
      </w:r>
      <w:r>
        <w:t xml:space="preserve"> to flourish in the world of escalating competitiveness, technological advances, altering government regulations, and changing employee attitudes requires an advanced level of leadership more than ever before. His views further demonstrate the</w:t>
      </w:r>
      <w:r w:rsidR="00C55043">
        <w:t xml:space="preserve"> importance of leadership in both the private and public sector</w:t>
      </w:r>
      <w:r>
        <w:t>s.</w:t>
      </w:r>
    </w:p>
    <w:p w14:paraId="3C696002" w14:textId="53BAAC99" w:rsidR="00024F8A" w:rsidRDefault="001F797A" w:rsidP="00156045">
      <w:pPr>
        <w:spacing w:line="360" w:lineRule="auto"/>
        <w:jc w:val="both"/>
      </w:pPr>
      <w:r>
        <w:fldChar w:fldCharType="begin" w:fldLock="1"/>
      </w:r>
      <w:r w:rsidR="00237533">
        <w:instrText>ADDIN CSL_CITATION {"citationItems":[{"id":"ITEM-1","itemData":{"id":"ITEM-1","issue":"23","issued":{"date-parts":[["2022"]]},"page":"222-235","title":"IMPROVING LOCAL GOVERNMENT PERFORMANCE THROUGH FINANCIAL AUTONOMY AND ACCOUNTABILITY","type":"article-journal"},"uris":["http://www.mendeley.com/documents/?uuid=540bb1eb-63ec-4bfd-9f9a-2100f03abd9c"]}],"mendeley":{"formattedCitation":"(&lt;i&gt;IMPROVING LOCAL GOVERNMENT PERFORMANCE THROUGH FINANCIAL AUTONOMY AND ACCOUNTABILITY&lt;/i&gt;, 2022)","manualFormatting":"Obisanya &amp; Hassan (2022)","plainTextFormattedCitation":"(IMPROVING LOCAL GOVERNMENT PERFORMANCE THROUGH FINANCIAL AUTONOMY AND ACCOUNTABILITY, 2022)","previouslyFormattedCitation":"(&lt;i&gt;IMPROVING LOCAL GOVERNMENT PERFORMANCE THROUGH FINANCIAL AUTONOMY AND ACCOUNTABILITY&lt;/i&gt;, 2022)"},"properties":{"noteIndex":0},"schema":"https://github.com/citation-style-language/schema/raw/master/csl-citation.json"}</w:instrText>
      </w:r>
      <w:r>
        <w:fldChar w:fldCharType="separate"/>
      </w:r>
      <w:r w:rsidRPr="001F797A">
        <w:rPr>
          <w:noProof/>
        </w:rPr>
        <w:t>Obisanya &amp; Hassan</w:t>
      </w:r>
      <w:r>
        <w:rPr>
          <w:noProof/>
        </w:rPr>
        <w:t xml:space="preserve"> (</w:t>
      </w:r>
      <w:r w:rsidRPr="001F797A">
        <w:rPr>
          <w:noProof/>
        </w:rPr>
        <w:t>2022)</w:t>
      </w:r>
      <w:r>
        <w:fldChar w:fldCharType="end"/>
      </w:r>
      <w:r>
        <w:t xml:space="preserve"> </w:t>
      </w:r>
      <w:r w:rsidR="00BE0DB4">
        <w:t xml:space="preserve">posited that in the modern environment, much research has proven that leaders make a difference in their subordinates' Performance and also make a difference as to </w:t>
      </w:r>
      <w:r w:rsidR="00BE0DB4">
        <w:lastRenderedPageBreak/>
        <w:t>whether their organizations succeed or fail</w:t>
      </w:r>
      <w:r>
        <w:t xml:space="preserve">. </w:t>
      </w:r>
      <w:r>
        <w:fldChar w:fldCharType="begin" w:fldLock="1"/>
      </w:r>
      <w:r w:rsidR="00237533">
        <w:instrText>ADDIN CSL_CITATION {"citationItems":[{"id":"ITEM-1","itemData":{"ISBN":"6103544947","author":[{"dropping-particle":"","family":"Carin","given":"A.A.","non-dropping-particle":"","parse-names":false,"suffix":""},{"dropping-particle":"","family":"Sund","given":"R.B","non-dropping-particle":"","parse-names":false,"suffix":""},{"dropping-particle":"","family":"Lahkar","given":"Bhrigu K","non-dropping-particle":"","parse-names":false,"suffix":""}],"container-title":"Journal of Controlled Release","id":"ITEM-1","issue":"2","issued":{"date-parts":[["2018"]]},"page":"430-439","title":"PERFORMANCE APPRAISAL AND EMPLOYEES PERFORMANCE IN ORGANISATIONS: A CASE STUDY OF LAMWO DISTRICT LOCAL GOVERNMENT","type":"article-journal","volume":"11"},"uris":["http://www.mendeley.com/documents/?uuid=e57af930-fafa-4862-814b-73f556d6e813","http://www.mendeley.com/documents/?uuid=549b8ac8-95d5-4c1a-a846-2dd6c178675f"]}],"mendeley":{"formattedCitation":"(Carin et al., 2018)","manualFormatting":"Carin et al (2018)","plainTextFormattedCitation":"(Carin et al., 2018)","previouslyFormattedCitation":"(Carin et al., 2018)"},"properties":{"noteIndex":0},"schema":"https://github.com/citation-style-language/schema/raw/master/csl-citation.json"}</w:instrText>
      </w:r>
      <w:r>
        <w:fldChar w:fldCharType="separate"/>
      </w:r>
      <w:r>
        <w:rPr>
          <w:noProof/>
        </w:rPr>
        <w:t>Carin et al (</w:t>
      </w:r>
      <w:r w:rsidRPr="001F797A">
        <w:rPr>
          <w:noProof/>
        </w:rPr>
        <w:t>2018)</w:t>
      </w:r>
      <w:r>
        <w:fldChar w:fldCharType="end"/>
      </w:r>
      <w:r>
        <w:t xml:space="preserve"> </w:t>
      </w:r>
      <w:r w:rsidR="00BE0DB4">
        <w:t>on his part, argued for the ever-increasing importance of leadership in organizations because of significant shifts in the business environments, such as the change in competitive intensity and the need for more participation of the total workforce.</w:t>
      </w:r>
      <w:r w:rsidR="00FA258D">
        <w:t xml:space="preserve"> </w:t>
      </w:r>
    </w:p>
    <w:p w14:paraId="3194FF13" w14:textId="4577A4AC" w:rsidR="00375413" w:rsidRDefault="00BE0DB4" w:rsidP="00156045">
      <w:pPr>
        <w:spacing w:line="360" w:lineRule="auto"/>
        <w:jc w:val="both"/>
      </w:pPr>
      <w:r>
        <w:t xml:space="preserve">On the other hand, employee performance is also an essential building block of an organization. </w:t>
      </w:r>
      <w:r w:rsidR="00BA0625">
        <w:rPr>
          <w:color w:val="000000"/>
        </w:rPr>
        <w:t xml:space="preserve">The public </w:t>
      </w:r>
      <w:r w:rsidR="00FA258D">
        <w:rPr>
          <w:color w:val="000000"/>
        </w:rPr>
        <w:t>sector</w:t>
      </w:r>
      <w:r w:rsidR="00BA0625">
        <w:rPr>
          <w:color w:val="000000"/>
        </w:rPr>
        <w:t xml:space="preserve"> has a </w:t>
      </w:r>
      <w:r w:rsidR="001F797A">
        <w:rPr>
          <w:color w:val="000000"/>
        </w:rPr>
        <w:t xml:space="preserve">performance crisis </w:t>
      </w:r>
      <w:r w:rsidR="001F797A">
        <w:fldChar w:fldCharType="begin" w:fldLock="1"/>
      </w:r>
      <w:r w:rsidR="00237533">
        <w:instrText>ADDIN CSL_CITATION {"citationItems":[{"id":"ITEM-1","itemData":{"DOI":"10.52131/jom.2021.0303.0040","ISSN":"2709-8443","abstract":"Using data from 200 employees of FMCG companies in Multan, this study aims to analyze the effect of Employee Empowerment and Employee Compensation on Employee Job Performance while moderating the role of Employee Accountability. The partial least square method is used to estimate the results. The results of PLS-SEM reveal that Employee Empowerment, Employee Compensation, and Employee Accountability are all positively and significantly related to Employee Job Performance. Employee Accountability was found to partially moderate the relationship between Employee Empowerment and Employee Compensation using moderated regression. It is recommended that, in order to improve employee job performance, the organization develop and implement strategies for providing appropriate compensation. After processing and analyzing information from the labor market and internal regulations of the company, there seems a need to modify an appraisal system in line with the specified compensation structure and other benefits.","author":[{"dropping-particle":"","family":"Adnan","given":"Muhammad","non-dropping-particle":"","parse-names":false,"suffix":""},{"dropping-particle":"","family":"Zarrar","given":"Samia","non-dropping-particle":"","parse-names":false,"suffix":""},{"dropping-particle":"","family":"Zaffar","given":"Kamran","non-dropping-particle":"","parse-names":false,"suffix":""}],"container-title":"iRASD Journal of Management","id":"ITEM-1","issue":"3","issued":{"date-parts":[["2021"]]},"page":"218-232","title":"Employee Empowerment and Compensation as A Consequence on Employee Job Performance with the Moderating Role of Employee Accountability","type":"article-journal","volume":"3"},"uris":["http://www.mendeley.com/documents/?uuid=8cae7c6c-2579-4cf1-8718-908ff004f218","http://www.mendeley.com/documents/?uuid=f1007247-4d21-4283-bcdc-d8b0ed1586be"]}],"mendeley":{"formattedCitation":"(Adnan et al., 2021)","plainTextFormattedCitation":"(Adnan et al., 2021)","previouslyFormattedCitation":"(Adnan et al., 2021)"},"properties":{"noteIndex":0},"schema":"https://github.com/citation-style-language/schema/raw/master/csl-citation.json"}</w:instrText>
      </w:r>
      <w:r w:rsidR="001F797A">
        <w:fldChar w:fldCharType="separate"/>
      </w:r>
      <w:r w:rsidR="001F797A" w:rsidRPr="001F797A">
        <w:rPr>
          <w:noProof/>
        </w:rPr>
        <w:t>(Adnan et al., 2021)</w:t>
      </w:r>
      <w:r w:rsidR="001F797A">
        <w:fldChar w:fldCharType="end"/>
      </w:r>
      <w:r w:rsidR="00BA0625">
        <w:rPr>
          <w:color w:val="000000"/>
        </w:rPr>
        <w:t>. This problem strikes poor, developing, and developed countries</w:t>
      </w:r>
      <w:r w:rsidR="00184FAE">
        <w:rPr>
          <w:color w:val="000000"/>
        </w:rPr>
        <w:t>. It has</w:t>
      </w:r>
      <w:r w:rsidR="00BA0625">
        <w:rPr>
          <w:color w:val="000000"/>
        </w:rPr>
        <w:t xml:space="preserve"> raised the need for evaluation mechanisms to help assess the performance of government institutions that need to be more adequate in stakeholder ex</w:t>
      </w:r>
      <w:r w:rsidR="001F797A">
        <w:rPr>
          <w:color w:val="000000"/>
        </w:rPr>
        <w:t xml:space="preserve">pectations </w:t>
      </w:r>
      <w:r w:rsidR="001F797A">
        <w:rPr>
          <w:color w:val="000000"/>
        </w:rPr>
        <w:fldChar w:fldCharType="begin" w:fldLock="1"/>
      </w:r>
      <w:r w:rsidR="00237533">
        <w:rPr>
          <w:color w:val="000000"/>
        </w:rPr>
        <w:instrText>ADDIN CSL_CITATION {"citationItems":[{"id":"ITEM-1","itemData":{"author":[{"dropping-particle":"","family":"Khulan","given":"Gombojav","non-dropping-particle":"","parse-names":false,"suffix":""},{"dropping-particle":"","family":"Odsvren","given":"Baterdene","non-dropping-particle":"","parse-names":false,"suffix":""},{"dropping-particle":"","family":"Ariunaa","given":"Munkhsaikhan","non-dropping-particle":"","parse-names":false,"suffix":""}],"id":"ITEM-1","issue":"7","issued":{"date-parts":[["2018"]]},"page":"103-107","title":"SERVICE QUALITY INFLUENCES ON CUSTOMER SATISFACTION AND BRAND LOYALTY : IN CASE OF MONGOLIAN","type":"article-journal"},"uris":["http://www.mendeley.com/documents/?uuid=2508a0dc-c2fb-4807-9106-f87455891c55"]}],"mendeley":{"formattedCitation":"(Khulan et al., 2018)","plainTextFormattedCitation":"(Khulan et al., 2018)","previouslyFormattedCitation":"(Khulan et al., 2018)"},"properties":{"noteIndex":0},"schema":"https://github.com/citation-style-language/schema/raw/master/csl-citation.json"}</w:instrText>
      </w:r>
      <w:r w:rsidR="001F797A">
        <w:rPr>
          <w:color w:val="000000"/>
        </w:rPr>
        <w:fldChar w:fldCharType="separate"/>
      </w:r>
      <w:r w:rsidR="001F797A" w:rsidRPr="001F797A">
        <w:rPr>
          <w:noProof/>
          <w:color w:val="000000"/>
        </w:rPr>
        <w:t>(Khulan et al., 2018)</w:t>
      </w:r>
      <w:r w:rsidR="001F797A">
        <w:rPr>
          <w:color w:val="000000"/>
        </w:rPr>
        <w:fldChar w:fldCharType="end"/>
      </w:r>
      <w:r w:rsidR="00BA0625">
        <w:rPr>
          <w:color w:val="000000"/>
        </w:rPr>
        <w:t>. Through strategies like improvement in leadership style, employee performance has been observed to have improved over the years in developed countries like the United States of America, England, and Germany regarding service delivery to the public</w:t>
      </w:r>
      <w:r w:rsidR="001F797A">
        <w:rPr>
          <w:color w:val="000000"/>
        </w:rPr>
        <w:t xml:space="preserve"> </w:t>
      </w:r>
      <w:r w:rsidR="001F797A">
        <w:rPr>
          <w:color w:val="000000"/>
        </w:rPr>
        <w:fldChar w:fldCharType="begin" w:fldLock="1"/>
      </w:r>
      <w:r w:rsidR="00237533">
        <w:rPr>
          <w:color w:val="000000"/>
        </w:rPr>
        <w:instrText>ADDIN CSL_CITATION {"citationItems":[{"id":"ITEM-1","itemData":{"DOI":"10.13140/RG.2.2.24206.64327","author":[{"dropping-particle":"","family":"Priyashantha","given":"K G","non-dropping-particle":"","parse-names":false,"suffix":""}],"container-title":"University of Ruhuna","id":"ITEM-1","issue":"September 2016","issued":{"date-parts":[["2016"]]},"title":"The impact of leadership styles on employee performance: analysis of theintervening effect of employee retention to the relationship of leadership stylesand employee performance","type":"article-journal"},"uris":["http://www.mendeley.com/documents/?uuid=60bdcc8f-9c15-4d9f-8e7a-d5a966d68ecb","http://www.mendeley.com/documents/?uuid=be4b723b-b335-4bb0-9d1d-514cc39a5e8a"]}],"mendeley":{"formattedCitation":"(Priyashantha, 2016)","plainTextFormattedCitation":"(Priyashantha, 2016)","previouslyFormattedCitation":"(Priyashantha, 2016)"},"properties":{"noteIndex":0},"schema":"https://github.com/citation-style-language/schema/raw/master/csl-citation.json"}</w:instrText>
      </w:r>
      <w:r w:rsidR="001F797A">
        <w:rPr>
          <w:color w:val="000000"/>
        </w:rPr>
        <w:fldChar w:fldCharType="separate"/>
      </w:r>
      <w:r w:rsidR="001F797A" w:rsidRPr="001F797A">
        <w:rPr>
          <w:noProof/>
          <w:color w:val="000000"/>
        </w:rPr>
        <w:t>(Priyashantha, 2016)</w:t>
      </w:r>
      <w:r w:rsidR="001F797A">
        <w:rPr>
          <w:color w:val="000000"/>
        </w:rPr>
        <w:fldChar w:fldCharType="end"/>
      </w:r>
      <w:r w:rsidR="00BA0625">
        <w:rPr>
          <w:color w:val="000000"/>
        </w:rPr>
        <w:t>.</w:t>
      </w:r>
      <w:r w:rsidR="00FA258D">
        <w:rPr>
          <w:color w:val="000000"/>
        </w:rPr>
        <w:t xml:space="preserve"> </w:t>
      </w:r>
    </w:p>
    <w:p w14:paraId="3C0A4748" w14:textId="55F80EE6" w:rsidR="00375413" w:rsidRDefault="00BE0DB4" w:rsidP="00156045">
      <w:pPr>
        <w:spacing w:line="360" w:lineRule="auto"/>
        <w:jc w:val="both"/>
      </w:pPr>
      <w:r>
        <w:t xml:space="preserve">In African countries like Nigeria, public sector </w:t>
      </w:r>
      <w:r w:rsidR="00FA258D">
        <w:t xml:space="preserve">performance still </w:t>
      </w:r>
      <w:r>
        <w:t>needs improvement in</w:t>
      </w:r>
      <w:r w:rsidR="00FA258D">
        <w:t xml:space="preserve"> </w:t>
      </w:r>
      <w:r>
        <w:t>service delivery</w:t>
      </w:r>
      <w:r w:rsidR="00FA258D">
        <w:t xml:space="preserve">, which is related to poor employee performance </w:t>
      </w:r>
      <w:r w:rsidR="001F797A">
        <w:rPr>
          <w:color w:val="000000"/>
        </w:rPr>
        <w:fldChar w:fldCharType="begin" w:fldLock="1"/>
      </w:r>
      <w:r w:rsidR="00237533">
        <w:rPr>
          <w:color w:val="000000"/>
        </w:rPr>
        <w:instrText>ADDIN CSL_CITATION {"citationItems":[{"id":"ITEM-1","itemData":{"author":[{"dropping-particle":"","family":"Khulan","given":"Gombojav","non-dropping-particle":"","parse-names":false,"suffix":""},{"dropping-particle":"","family":"Odsvren","given":"Baterdene","non-dropping-particle":"","parse-names":false,"suffix":""},{"dropping-particle":"","family":"Ariunaa","given":"Munkhsaikhan","non-dropping-particle":"","parse-names":false,"suffix":""}],"id":"ITEM-1","issue":"7","issued":{"date-parts":[["2018"]]},"page":"103-107","title":"SERVICE QUALITY INFLUENCES ON CUSTOMER SATISFACTION AND BRAND LOYALTY : IN CASE OF MONGOLIAN","type":"article-journal"},"uris":["http://www.mendeley.com/documents/?uuid=2508a0dc-c2fb-4807-9106-f87455891c55"]}],"mendeley":{"formattedCitation":"(Khulan et al., 2018)","plainTextFormattedCitation":"(Khulan et al., 2018)","previouslyFormattedCitation":"(Khulan et al., 2018)"},"properties":{"noteIndex":0},"schema":"https://github.com/citation-style-language/schema/raw/master/csl-citation.json"}</w:instrText>
      </w:r>
      <w:r w:rsidR="001F797A">
        <w:rPr>
          <w:color w:val="000000"/>
        </w:rPr>
        <w:fldChar w:fldCharType="separate"/>
      </w:r>
      <w:r w:rsidR="001F797A" w:rsidRPr="001F797A">
        <w:rPr>
          <w:noProof/>
          <w:color w:val="000000"/>
        </w:rPr>
        <w:t>(Khulan et al., 2018)</w:t>
      </w:r>
      <w:r w:rsidR="001F797A">
        <w:rPr>
          <w:color w:val="000000"/>
        </w:rPr>
        <w:fldChar w:fldCharType="end"/>
      </w:r>
      <w:r>
        <w:t xml:space="preserve">. The same scenario is also observed in the local Government of South Africa; for example, the study by </w:t>
      </w:r>
      <w:r w:rsidR="001F797A">
        <w:fldChar w:fldCharType="begin" w:fldLock="1"/>
      </w:r>
      <w:r w:rsidR="00237533">
        <w:instrText>ADDIN CSL_CITATION {"citationItems":[{"id":"ITEM-1","itemData":{"author":[{"dropping-particle":"","family":"Candia","given":"Alfred","non-dropping-particle":"","parse-names":false,"suffix":""},{"dropping-particle":"","family":"Presented","given":"A Thesis","non-dropping-particle":"","parse-names":false,"suffix":""},{"dropping-particle":"","family":"The","given":"T O","non-dropping-particle":"","parse-names":false,"suffix":""},{"dropping-particle":"","family":"Of","given":"Directorate","non-dropping-particle":"","parse-names":false,"suffix":""},{"dropping-particle":"","family":"Degrees","given":"Higher","non-dropping-particle":"","parse-names":false,"suffix":""},{"dropping-particle":"","family":"For","given":"Requirements","non-dropping-particle":"","parse-names":false,"suffix":""},{"dropping-particle":"","family":"Award","given":"T H E","non-dropping-particle":"","parse-names":false,"suffix":""},{"dropping-particle":"","family":"The","given":"O F","non-dropping-particle":"","parse-names":false,"suffix":""},{"dropping-particle":"","family":"Of","given":"Degree","non-dropping-particle":"","parse-names":false,"suffix":""},{"dropping-particle":"","family":"Of","given":"Master","non-dropping-particle":"","parse-names":false,"suffix":""}],"id":"ITEM-1","issued":{"date-parts":[["2017"]]},"title":"Management skills and local government performance in mara cha distric7 nor thern uganda","type":"article-journal"},"uris":["http://www.mendeley.com/documents/?uuid=d9581f4c-c643-4751-9e46-6da84fd93070"]}],"mendeley":{"formattedCitation":"(Candia et al., 2017)","manualFormatting":"Candia et al (2017)","plainTextFormattedCitation":"(Candia et al., 2017)","previouslyFormattedCitation":"(Candia et al., 2017)"},"properties":{"noteIndex":0},"schema":"https://github.com/citation-style-language/schema/raw/master/csl-citation.json"}</w:instrText>
      </w:r>
      <w:r w:rsidR="001F797A">
        <w:fldChar w:fldCharType="separate"/>
      </w:r>
      <w:r w:rsidR="001F797A">
        <w:rPr>
          <w:noProof/>
        </w:rPr>
        <w:t>Candia et al (</w:t>
      </w:r>
      <w:r w:rsidR="001F797A" w:rsidRPr="001F797A">
        <w:rPr>
          <w:noProof/>
        </w:rPr>
        <w:t>2017)</w:t>
      </w:r>
      <w:r w:rsidR="001F797A">
        <w:fldChar w:fldCharType="end"/>
      </w:r>
      <w:r w:rsidR="001F797A">
        <w:t xml:space="preserve"> </w:t>
      </w:r>
      <w:r w:rsidR="00024F8A">
        <w:t xml:space="preserve">showed </w:t>
      </w:r>
      <w:r w:rsidR="00F62154">
        <w:t xml:space="preserve">that </w:t>
      </w:r>
      <w:r w:rsidR="00F62154" w:rsidRPr="00F62154">
        <w:t xml:space="preserve">municipal officials' lack of adequate performance </w:t>
      </w:r>
      <w:r w:rsidR="00F62154">
        <w:t>resulted in poor service delivery</w:t>
      </w:r>
      <w:r>
        <w:t xml:space="preserve">. In Kenya, although there is better performance in the public sector, </w:t>
      </w:r>
      <w:r w:rsidR="00FA258D">
        <w:t xml:space="preserve">there are still challenges to employee </w:t>
      </w:r>
      <w:r w:rsidR="00C55043">
        <w:t>performance</w:t>
      </w:r>
      <w:r w:rsidR="001F797A">
        <w:t xml:space="preserve"> </w:t>
      </w:r>
      <w:r w:rsidR="001F797A">
        <w:fldChar w:fldCharType="begin" w:fldLock="1"/>
      </w:r>
      <w:r w:rsidR="00237533">
        <w:instrText>ADDIN CSL_CITATION {"citationItems":[{"id":"ITEM-1","itemData":{"abstract":"The quality of the human resource of an organization is essential to its success. Thus, every organization must seek to improve the quality of its workforce. It is worth noting that in Mumias Sugar Company, most unskilled workers rise up to positions that require specific skills with specific duties. Even some cane cutters find themselves in positions requiring skills, therefore the need for on-the-job-training. It is in this respect that the current study sought toestablish the effect of on-the-job-training on employee performance in Mumias Sugar Company; Kakamega County based on the study objectives. The objectives of the study were: To establish the effect of on-the-job-training to employee's performance at Mumias Sugar Company Limited, to establish the effect of on-the-job-training to employees' task requirement at Mumias Sugar Company Limited and lastly to establish the effect of on-the-job training to the employees' satisfaction at Mumias Sugar Company Limited. This study adopted a descriptive research design. The target population for the study was 115 employees where a sample size of 90was selected using Krejcie and Morgan table of determining sample size for research activities.Data was derived through questionnaires distributed to selected employees as well as the finance and human resource managers. Data was analyzed using the chi-squire and presented using frequency tables. The study findings show that on-the-job-training programmes are more likely to enhance employee capability than without.There was a significant direct relationship between on-the-job-training maintained by the firm and employee task requirements. The study recommends thatorganizations should come up with on-the-job-training programmes that enhance employee efficiency and performance, that will make the employee to love the job he/she is undertaking hence providing employee satisfaction services which intend to increase profitability in the organization.","author":[{"dropping-particle":"","family":"Tukunimulongo","given":"Job","non-dropping-particle":"","parse-names":false,"suffix":""}],"container-title":"International Journal of Recent Research in Commerce Economics and Management (IJRRCEM)","id":"ITEM-1","issue":"1","issued":{"date-parts":[["2016"]]},"page":"7-24","title":"Effect of On-The-Job Training on Employee Performance in Kenya: Case of Mumias Sugar Company Limited","type":"article-journal","volume":"3"},"uris":["http://www.mendeley.com/documents/?uuid=fb9f0b05-6b3b-4da3-8194-cd95519115a2","http://www.mendeley.com/documents/?uuid=28d04448-51db-4f04-97ed-55b57965c54c"]}],"mendeley":{"formattedCitation":"(Tukunimulongo, 2016)","plainTextFormattedCitation":"(Tukunimulongo, 2016)","previouslyFormattedCitation":"(Tukunimulongo, 2016)"},"properties":{"noteIndex":0},"schema":"https://github.com/citation-style-language/schema/raw/master/csl-citation.json"}</w:instrText>
      </w:r>
      <w:r w:rsidR="001F797A">
        <w:fldChar w:fldCharType="separate"/>
      </w:r>
      <w:r w:rsidR="001F797A" w:rsidRPr="001F797A">
        <w:rPr>
          <w:noProof/>
        </w:rPr>
        <w:t>(Tukunimulongo, 2016)</w:t>
      </w:r>
      <w:r w:rsidR="001F797A">
        <w:fldChar w:fldCharType="end"/>
      </w:r>
      <w:r w:rsidR="00FA258D">
        <w:t xml:space="preserve">. </w:t>
      </w:r>
      <w:r>
        <w:t xml:space="preserve">In other Eastern countries like Tanzania and Ethiopia, the local Government could be more efficient in in-service delivery, but fewer efforts have been put into empowering their </w:t>
      </w:r>
      <w:r w:rsidR="001F797A">
        <w:t xml:space="preserve">employees </w:t>
      </w:r>
      <w:r w:rsidR="001F797A">
        <w:fldChar w:fldCharType="begin" w:fldLock="1"/>
      </w:r>
      <w:r w:rsidR="00237533">
        <w:instrText>ADDIN CSL_CITATION {"citationItems":[{"id":"ITEM-1","itemData":{"DOI":"10.17512/pjms.2019.20.2.32","ISSN":"20817452","abstract":"The purpose of this study was to determine the effect of leadership and compensation on motivation also its implications on the cooperative employee performance in Padang. The method used was descriptive-verificative with the type of survey. The object of the research was cooperation employees with the sample size to 330 respondents. Data analysis using the Structural Equation Model (SEM) with Linear Structural Relationship (LISREL) 8.80 program. The Results Showed that: 1) leadership and compensation have a significant positive effect on motivation. 2) Leadership, compensation, and motivation have a positive and significant impact on employee performance. The variables that dominant influence on performance was motivation, while the dominant influential variable on the motivation was compensation. Managerial implications based on the results of the research is to improve the employee performance in the cooperation in Padang district must throughs work employee motivation of cooperation in Padang regency the which is reflected in the high dimension of relatedness in a relationship with members, relationships with co-workers.","author":[{"dropping-particle":"","family":"Mulyani","given":"Sitti Rizki","non-dropping-particle":"","parse-names":false,"suffix":""},{"dropping-particle":"","family":"Sari","given":"Vivi Nila","non-dropping-particle":"","parse-names":false,"suffix":""},{"dropping-particle":"","family":"Sari","given":"Marta Widian","non-dropping-particle":"","parse-names":false,"suffix":""}],"container-title":"Polish Journal of Management Studies","id":"ITEM-1","issue":"2","issued":{"date-parts":[["2019"]]},"page":"379-390","title":"The model of employee motivation and cooperative employee performance","type":"article-journal","volume":"20"},"uris":["http://www.mendeley.com/documents/?uuid=b1475026-d016-4b41-8c4d-3ed27048cc06","http://www.mendeley.com/documents/?uuid=c42ef182-57cc-4f34-8936-5f1f02c7c5b7"]}],"mendeley":{"formattedCitation":"(Mulyani et al., 2019)","plainTextFormattedCitation":"(Mulyani et al., 2019)","previouslyFormattedCitation":"(Mulyani et al., 2019)"},"properties":{"noteIndex":0},"schema":"https://github.com/citation-style-language/schema/raw/master/csl-citation.json"}</w:instrText>
      </w:r>
      <w:r w:rsidR="001F797A">
        <w:fldChar w:fldCharType="separate"/>
      </w:r>
      <w:r w:rsidR="001F797A" w:rsidRPr="001F797A">
        <w:rPr>
          <w:noProof/>
        </w:rPr>
        <w:t>(Mulyani et al., 2019)</w:t>
      </w:r>
      <w:r w:rsidR="001F797A">
        <w:fldChar w:fldCharType="end"/>
      </w:r>
      <w:r>
        <w:t>.</w:t>
      </w:r>
    </w:p>
    <w:p w14:paraId="715D64A7" w14:textId="0510E71A" w:rsidR="005345D1" w:rsidRPr="00CD6FCF" w:rsidRDefault="00BE0DB4" w:rsidP="00156045">
      <w:pPr>
        <w:spacing w:line="360" w:lineRule="auto"/>
        <w:jc w:val="both"/>
        <w:rPr>
          <w:color w:val="000000"/>
        </w:rPr>
      </w:pPr>
      <w:r>
        <w:t xml:space="preserve">In Uganda, </w:t>
      </w:r>
      <w:r w:rsidR="001F6DA6">
        <w:t>t</w:t>
      </w:r>
      <w:r w:rsidR="00B85D2E">
        <w:rPr>
          <w:color w:val="000000"/>
        </w:rPr>
        <w:t>he policy structure is flexible to employees as it authenticates them to act to the maximum of their abilities for job satisfaction or full-ser</w:t>
      </w:r>
      <w:r w:rsidR="001F797A">
        <w:rPr>
          <w:color w:val="000000"/>
        </w:rPr>
        <w:t xml:space="preserve">vice deliverance </w:t>
      </w:r>
      <w:r w:rsidR="001F797A">
        <w:rPr>
          <w:color w:val="000000"/>
        </w:rPr>
        <w:fldChar w:fldCharType="begin" w:fldLock="1"/>
      </w:r>
      <w:r w:rsidR="00237533">
        <w:rPr>
          <w:color w:val="000000"/>
        </w:rPr>
        <w:instrText>ADDIN CSL_CITATION {"citationItems":[{"id":"ITEM-1","itemData":{"abstract":"Employees are major assets of any organization. The active role they play towards a company’s success cannot be underestimated. As a result, equipping these unique assets through effective training becomes imperative in order to maximize the job performance. Also position them to take on the challenges of the today’s competitive business climate. Although extensive research has been conducted in the area of Human Research Management, the same cannot be said on employee training especially as it concerns developing countries. The purpose of this thesis was to evaluate the effects of training on employee performance, using the telecommunication industry in Uganda as case study. In order to understand the study aim, four goals were developed and these focused particularly on identifying the training programs’ existing in the industry, the objective of the training offered, the methods employed and finally the effects of training and development on employee performance. The study was based on three case studies of the biggest telecommunication companies operating in Uganda. A qualitative research approach of the data collection was adopted using a questionnaire comprising of 18 questions distributed to 120 respondents. Based on this sample the results obtained indicate that training have a clear effect on the performance of employees. The findings can prove useful to Human resource managers, Human resource policy decicision makers, as well as government and academic institutions","author":[{"dropping-particle":"","family":"Nassazi","given":"Aidah","non-dropping-particle":"","parse-names":false,"suffix":""}],"container-title":"International Business","id":"ITEM-1","issued":{"date-parts":[["2013"]]},"page":"57+2 Appendices","title":"38098025","type":"article-journal"},"uris":["http://www.mendeley.com/documents/?uuid=dfe3f57b-969c-4491-bebc-f7da32afe7f1","http://www.mendeley.com/documents/?uuid=84656917-0f27-42a8-91cc-885ccf2b2e17"]}],"mendeley":{"formattedCitation":"(Nassazi, 2013)","plainTextFormattedCitation":"(Nassazi, 2013)","previouslyFormattedCitation":"(Nassazi, 2013)"},"properties":{"noteIndex":0},"schema":"https://github.com/citation-style-language/schema/raw/master/csl-citation.json"}</w:instrText>
      </w:r>
      <w:r w:rsidR="001F797A">
        <w:rPr>
          <w:color w:val="000000"/>
        </w:rPr>
        <w:fldChar w:fldCharType="separate"/>
      </w:r>
      <w:r w:rsidR="001F797A" w:rsidRPr="001F797A">
        <w:rPr>
          <w:noProof/>
          <w:color w:val="000000"/>
        </w:rPr>
        <w:t>(Nassazi, 2013)</w:t>
      </w:r>
      <w:r w:rsidR="001F797A">
        <w:rPr>
          <w:color w:val="000000"/>
        </w:rPr>
        <w:fldChar w:fldCharType="end"/>
      </w:r>
      <w:r w:rsidR="00B85D2E">
        <w:rPr>
          <w:color w:val="000000"/>
        </w:rPr>
        <w:t>. However, almost 40% of the Local Government in Uganda still needs to perform better</w:t>
      </w:r>
      <w:r w:rsidR="001F797A">
        <w:rPr>
          <w:color w:val="000000"/>
        </w:rPr>
        <w:t xml:space="preserve"> </w:t>
      </w:r>
      <w:r w:rsidR="001F797A">
        <w:rPr>
          <w:color w:val="000000"/>
        </w:rPr>
        <w:fldChar w:fldCharType="begin" w:fldLock="1"/>
      </w:r>
      <w:r w:rsidR="00237533">
        <w:rPr>
          <w:color w:val="000000"/>
        </w:rPr>
        <w:instrText>ADDIN CSL_CITATION {"citationItems":[{"id":"ITEM-1","itemData":{"ISBN":"0772611467","author":[{"dropping-particle":"","family":"HoimaLGPA","given":"","non-dropping-particle":"","parse-names":false,"suffix":""}],"id":"ITEM-1","issue":"7","issued":{"date-parts":[["2020"]]},"page":"50-51","title":"In any correspondence on This subject please quote No: DNRO/3/2017 Date: 20","type":"article-journal"},"uris":["http://www.mendeley.com/documents/?uuid=75a64dfd-bc8a-4e8d-b1ac-1e3bbf9f1789","http://www.mendeley.com/documents/?uuid=e61bccc5-da76-4ab4-a911-735963df1d1f"]}],"mendeley":{"formattedCitation":"(HoimaLGPA, 2020)","plainTextFormattedCitation":"(HoimaLGPA, 2020)","previouslyFormattedCitation":"(HoimaLGPA, 2020)"},"properties":{"noteIndex":0},"schema":"https://github.com/citation-style-language/schema/raw/master/csl-citation.json"}</w:instrText>
      </w:r>
      <w:r w:rsidR="001F797A">
        <w:rPr>
          <w:color w:val="000000"/>
        </w:rPr>
        <w:fldChar w:fldCharType="separate"/>
      </w:r>
      <w:r w:rsidR="001F797A" w:rsidRPr="001F797A">
        <w:rPr>
          <w:noProof/>
          <w:color w:val="000000"/>
        </w:rPr>
        <w:t>(HoimaLGPA, 2020)</w:t>
      </w:r>
      <w:r w:rsidR="001F797A">
        <w:rPr>
          <w:color w:val="000000"/>
        </w:rPr>
        <w:fldChar w:fldCharType="end"/>
      </w:r>
      <w:r w:rsidR="001F6DA6">
        <w:rPr>
          <w:color w:val="000000"/>
        </w:rPr>
        <w:t xml:space="preserve">. </w:t>
      </w:r>
      <w:r>
        <w:t>The</w:t>
      </w:r>
      <w:r w:rsidR="001F6DA6">
        <w:t>se</w:t>
      </w:r>
      <w:r>
        <w:t xml:space="preserve"> Local Governments are governed by two arms of leadership, namely, the technical</w:t>
      </w:r>
      <w:r w:rsidR="00D73F6A">
        <w:t xml:space="preserve"> “Laissez-faire</w:t>
      </w:r>
      <w:r w:rsidR="00D73F6A">
        <w:rPr>
          <w:color w:val="000000"/>
        </w:rPr>
        <w:t>, autocratic, or democratic)</w:t>
      </w:r>
      <w:r w:rsidR="001F797A">
        <w:t xml:space="preserve"> and political arms </w:t>
      </w:r>
      <w:r w:rsidR="001F797A">
        <w:fldChar w:fldCharType="begin" w:fldLock="1"/>
      </w:r>
      <w:r w:rsidR="00237533">
        <w:instrText>ADDIN CSL_CITATION {"citationItems":[{"id":"ITEM-1","itemData":{"author":[{"dropping-particle":"","family":"LGPA","given":"","non-dropping-particle":"","parse-names":false,"suffix":""}],"id":"ITEM-1","issued":{"date-parts":[["2020"]]},"number-of-pages":"100-105","publisher-place":"Kampala","title":"Local Government Performance Assessment","type":"report"},"uris":["http://www.mendeley.com/documents/?uuid=d9f06a80-298e-4405-9349-118831c7ce1f","http://www.mendeley.com/documents/?uuid=52a71c8e-e6e9-4939-84e9-382d177dacd8"]}],"mendeley":{"formattedCitation":"(LGPA, 2020)","plainTextFormattedCitation":"(LGPA, 2020)","previouslyFormattedCitation":"(LGPA, 2020)"},"properties":{"noteIndex":0},"schema":"https://github.com/citation-style-language/schema/raw/master/csl-citation.json"}</w:instrText>
      </w:r>
      <w:r w:rsidR="001F797A">
        <w:fldChar w:fldCharType="separate"/>
      </w:r>
      <w:r w:rsidR="001F797A" w:rsidRPr="001F797A">
        <w:rPr>
          <w:noProof/>
        </w:rPr>
        <w:t>(LGPA, 2020)</w:t>
      </w:r>
      <w:r w:rsidR="001F797A">
        <w:fldChar w:fldCharType="end"/>
      </w:r>
      <w:r>
        <w:t xml:space="preserve">. Irrespective of the leadership structure, the performance of employees at the local government in Uganda still needs improvement. Therefore, this study intends to examine </w:t>
      </w:r>
      <w:r w:rsidR="00B85D2E">
        <w:t>how the</w:t>
      </w:r>
      <w:r>
        <w:t xml:space="preserve"> various leadership styles at the local government impact the performance of employees. </w:t>
      </w:r>
    </w:p>
    <w:p w14:paraId="26EB5028" w14:textId="093EEF35" w:rsidR="00375413" w:rsidRDefault="00BE0DB4" w:rsidP="00156045">
      <w:pPr>
        <w:pStyle w:val="Heading1"/>
        <w:numPr>
          <w:ilvl w:val="1"/>
          <w:numId w:val="12"/>
        </w:numPr>
        <w:spacing w:line="360" w:lineRule="auto"/>
        <w:rPr>
          <w:sz w:val="24"/>
          <w:szCs w:val="24"/>
        </w:rPr>
      </w:pPr>
      <w:bookmarkStart w:id="11" w:name="_Toc143646463"/>
      <w:r w:rsidRPr="005D41BD">
        <w:rPr>
          <w:sz w:val="24"/>
          <w:szCs w:val="24"/>
        </w:rPr>
        <w:lastRenderedPageBreak/>
        <w:t>Statement of the problem</w:t>
      </w:r>
      <w:bookmarkEnd w:id="11"/>
    </w:p>
    <w:p w14:paraId="26DCCC16" w14:textId="77777777" w:rsidR="00156045" w:rsidRDefault="00156045" w:rsidP="00156045">
      <w:pPr>
        <w:spacing w:line="360" w:lineRule="auto"/>
        <w:jc w:val="both"/>
      </w:pPr>
      <w:r>
        <w:t xml:space="preserve">The Local government of Hoima district has made a number of measures to improve performance of employees. Although there are these structures, processes and systems like employee reward, supervision and support in place in the local government, a sum of gaps </w:t>
      </w:r>
      <w:proofErr w:type="gramStart"/>
      <w:r>
        <w:t>have</w:t>
      </w:r>
      <w:proofErr w:type="gramEnd"/>
      <w:r>
        <w:t xml:space="preserve"> been identified in the leadership styles employed in overseeing employees for proper task execution. The challenge of leadership style employed in the local government has been a debate in other forums and still many others have failed to come up with the most appropriate leadership style, so as Hoima LG. </w:t>
      </w:r>
    </w:p>
    <w:p w14:paraId="7F8E1E50" w14:textId="77777777" w:rsidR="00156045" w:rsidRPr="0099507B" w:rsidRDefault="00156045" w:rsidP="00156045">
      <w:pPr>
        <w:spacing w:line="360" w:lineRule="auto"/>
        <w:jc w:val="both"/>
      </w:pPr>
      <w:r>
        <w:t>Hoima LG is among the poor-performing LGs in Uganda. From the Local Government Performance Assessment (LGPA) report of 2020, Hoima is ranked 123 out of 146 local governments assessed for Performance in 2020. The service delivery performance of Hoima Local Government has dwindled over the years, from 2017 to 2020(Hoima LGPA Report 2020).</w:t>
      </w:r>
    </w:p>
    <w:p w14:paraId="0A2DD75B" w14:textId="77777777" w:rsidR="00156045" w:rsidRDefault="00156045" w:rsidP="00156045">
      <w:pPr>
        <w:spacing w:line="360" w:lineRule="auto"/>
        <w:jc w:val="both"/>
      </w:pPr>
      <w:r>
        <w:rPr>
          <w:color w:val="000000"/>
        </w:rPr>
        <w:t>At Hoima Local Government, the employees have poorly administered, mobilized revenues</w:t>
      </w:r>
      <w:r>
        <w:t xml:space="preserve"> and managed government projects like road construction and other infrastructures </w:t>
      </w:r>
      <w:r>
        <w:fldChar w:fldCharType="begin" w:fldLock="1"/>
      </w:r>
      <w:r>
        <w:instrText>ADDIN CSL_CITATION {"citationItems":[{"id":"ITEM-1","itemData":{"ISBN":"0772611467","author":[{"dropping-particle":"","family":"HoimaLGPA","given":"","non-dropping-particle":"","parse-names":false,"suffix":""}],"id":"ITEM-1","issue":"7","issued":{"date-parts":[["2020"]]},"page":"50-51","title":"In any correspondence on This subject please quote No: DNRO/3/2017 Date: 20","type":"article-journal"},"uris":["http://www.mendeley.com/documents/?uuid=75a64dfd-bc8a-4e8d-b1ac-1e3bbf9f1789"]}],"mendeley":{"formattedCitation":"(HoimaLGPA, 2020)","manualFormatting":"(Hoima LGPA Report, 2020)","plainTextFormattedCitation":"(HoimaLGPA, 2020)","previouslyFormattedCitation":"(HoimaLGPA, 2020)"},"properties":{"noteIndex":0},"schema":"https://github.com/citation-style-language/schema/raw/master/csl-citation.json"}</w:instrText>
      </w:r>
      <w:r>
        <w:fldChar w:fldCharType="separate"/>
      </w:r>
      <w:r w:rsidRPr="00431263">
        <w:rPr>
          <w:noProof/>
        </w:rPr>
        <w:t>(Hoima</w:t>
      </w:r>
      <w:r>
        <w:rPr>
          <w:noProof/>
        </w:rPr>
        <w:t xml:space="preserve"> </w:t>
      </w:r>
      <w:r w:rsidRPr="00431263">
        <w:rPr>
          <w:noProof/>
        </w:rPr>
        <w:t>LGPA</w:t>
      </w:r>
      <w:r>
        <w:rPr>
          <w:noProof/>
        </w:rPr>
        <w:t xml:space="preserve"> Report</w:t>
      </w:r>
      <w:r w:rsidRPr="00431263">
        <w:rPr>
          <w:noProof/>
        </w:rPr>
        <w:t>, 2020)</w:t>
      </w:r>
      <w:r>
        <w:fldChar w:fldCharType="end"/>
      </w:r>
      <w:r>
        <w:t xml:space="preserve"> due to poor approach of leadership, as well as there has been poor documentation and record keeping  by the leaders at the Local government about these projects.</w:t>
      </w:r>
    </w:p>
    <w:p w14:paraId="1BAB6DF1" w14:textId="77777777" w:rsidR="00156045" w:rsidRDefault="00156045" w:rsidP="00156045">
      <w:pPr>
        <w:spacing w:line="360" w:lineRule="auto"/>
        <w:jc w:val="both"/>
        <w:rPr>
          <w:color w:val="000000"/>
        </w:rPr>
      </w:pPr>
      <w:r>
        <w:t>It is not clear as to what has influenced decline in employee performance at the local government of Hoima. This performance below target could be as a result of ineffective leadership styles started by top management,</w:t>
      </w:r>
      <w:r>
        <w:rPr>
          <w:color w:val="000000"/>
        </w:rPr>
        <w:t xml:space="preserve"> therefore, this knowledge gap influenced the researcher to investigate the case, considering Hoima LG as a suitable study area.</w:t>
      </w:r>
    </w:p>
    <w:p w14:paraId="79DF5EA6" w14:textId="77777777" w:rsidR="00156045" w:rsidRPr="00156045" w:rsidRDefault="00156045" w:rsidP="00156045"/>
    <w:p w14:paraId="2D6D79D6" w14:textId="77777777" w:rsidR="00375413" w:rsidRPr="005D41BD" w:rsidRDefault="00BE0DB4" w:rsidP="005D41BD">
      <w:pPr>
        <w:pStyle w:val="Heading1"/>
        <w:spacing w:line="360" w:lineRule="auto"/>
        <w:rPr>
          <w:sz w:val="24"/>
          <w:szCs w:val="24"/>
        </w:rPr>
      </w:pPr>
      <w:bookmarkStart w:id="12" w:name="_Toc143646464"/>
      <w:r w:rsidRPr="005D41BD">
        <w:rPr>
          <w:sz w:val="24"/>
          <w:szCs w:val="24"/>
        </w:rPr>
        <w:t>1.2</w:t>
      </w:r>
      <w:r w:rsidR="000E48F6" w:rsidRPr="005D41BD">
        <w:rPr>
          <w:sz w:val="24"/>
          <w:szCs w:val="24"/>
        </w:rPr>
        <w:t xml:space="preserve"> </w:t>
      </w:r>
      <w:r w:rsidR="00BA0625" w:rsidRPr="005D41BD">
        <w:rPr>
          <w:sz w:val="24"/>
          <w:szCs w:val="24"/>
        </w:rPr>
        <w:t>Purpose of the study</w:t>
      </w:r>
      <w:bookmarkEnd w:id="12"/>
    </w:p>
    <w:p w14:paraId="5BE7C1EF" w14:textId="42A90625" w:rsidR="00375413" w:rsidRDefault="00156045" w:rsidP="00156045">
      <w:pPr>
        <w:spacing w:line="360" w:lineRule="auto"/>
        <w:jc w:val="both"/>
      </w:pPr>
      <w:r>
        <w:t>To make appropriate recommendations, the study aims to find out the impact of leadership style on employee performance at Hoima district local Government.</w:t>
      </w:r>
    </w:p>
    <w:p w14:paraId="6507DAB1" w14:textId="77777777" w:rsidR="00375413" w:rsidRPr="005D41BD" w:rsidRDefault="00BE0DB4" w:rsidP="005D41BD">
      <w:pPr>
        <w:pStyle w:val="Heading1"/>
        <w:spacing w:line="360" w:lineRule="auto"/>
        <w:rPr>
          <w:sz w:val="24"/>
          <w:szCs w:val="24"/>
        </w:rPr>
      </w:pPr>
      <w:bookmarkStart w:id="13" w:name="_Toc143646465"/>
      <w:r w:rsidRPr="005D41BD">
        <w:rPr>
          <w:sz w:val="24"/>
          <w:szCs w:val="24"/>
        </w:rPr>
        <w:t>1.2</w:t>
      </w:r>
      <w:r w:rsidR="0012522C" w:rsidRPr="005D41BD">
        <w:rPr>
          <w:sz w:val="24"/>
          <w:szCs w:val="24"/>
        </w:rPr>
        <w:t>.1</w:t>
      </w:r>
      <w:r w:rsidR="000E48F6" w:rsidRPr="005D41BD">
        <w:rPr>
          <w:sz w:val="24"/>
          <w:szCs w:val="24"/>
        </w:rPr>
        <w:t xml:space="preserve"> </w:t>
      </w:r>
      <w:r w:rsidR="00BA0625" w:rsidRPr="005D41BD">
        <w:rPr>
          <w:sz w:val="24"/>
          <w:szCs w:val="24"/>
        </w:rPr>
        <w:t>Specific Objectives of the study</w:t>
      </w:r>
      <w:bookmarkEnd w:id="13"/>
    </w:p>
    <w:p w14:paraId="795DB594" w14:textId="77777777" w:rsidR="00375413" w:rsidRDefault="00BE0DB4" w:rsidP="009603B5">
      <w:pPr>
        <w:numPr>
          <w:ilvl w:val="0"/>
          <w:numId w:val="1"/>
        </w:numPr>
        <w:spacing w:line="360" w:lineRule="auto"/>
        <w:jc w:val="both"/>
        <w:rPr>
          <w:color w:val="000000"/>
        </w:rPr>
      </w:pPr>
      <w:r>
        <w:rPr>
          <w:color w:val="000000"/>
        </w:rPr>
        <w:t xml:space="preserve">To </w:t>
      </w:r>
      <w:r w:rsidR="005E7DB0">
        <w:rPr>
          <w:color w:val="000000"/>
        </w:rPr>
        <w:t xml:space="preserve">examine </w:t>
      </w:r>
      <w:r w:rsidR="005E7DB0">
        <w:t>the</w:t>
      </w:r>
      <w:r>
        <w:t xml:space="preserve"> relationship</w:t>
      </w:r>
      <w:r>
        <w:rPr>
          <w:color w:val="000000"/>
        </w:rPr>
        <w:t xml:space="preserve"> between autocratic leadership style </w:t>
      </w:r>
      <w:r w:rsidR="005E7DB0">
        <w:rPr>
          <w:color w:val="000000"/>
        </w:rPr>
        <w:t>and employee</w:t>
      </w:r>
      <w:r>
        <w:rPr>
          <w:color w:val="000000"/>
        </w:rPr>
        <w:t xml:space="preserve"> Performance at the local Government of </w:t>
      </w:r>
      <w:r w:rsidR="0012522C">
        <w:rPr>
          <w:color w:val="000000"/>
        </w:rPr>
        <w:t>Hoima district</w:t>
      </w:r>
      <w:r>
        <w:rPr>
          <w:color w:val="000000"/>
        </w:rPr>
        <w:t>.</w:t>
      </w:r>
    </w:p>
    <w:p w14:paraId="1B0BE395" w14:textId="77777777" w:rsidR="00375413" w:rsidRDefault="00BE0DB4" w:rsidP="009603B5">
      <w:pPr>
        <w:numPr>
          <w:ilvl w:val="0"/>
          <w:numId w:val="1"/>
        </w:numPr>
        <w:spacing w:line="360" w:lineRule="auto"/>
        <w:jc w:val="both"/>
        <w:rPr>
          <w:color w:val="000000"/>
        </w:rPr>
      </w:pPr>
      <w:r>
        <w:rPr>
          <w:color w:val="000000"/>
        </w:rPr>
        <w:t xml:space="preserve">To establish the relationship between </w:t>
      </w:r>
      <w:r>
        <w:t>Laissez-faire leadership</w:t>
      </w:r>
      <w:r>
        <w:rPr>
          <w:color w:val="000000"/>
        </w:rPr>
        <w:t xml:space="preserve"> style and employee performance at the local Government of </w:t>
      </w:r>
      <w:r w:rsidR="0012522C">
        <w:rPr>
          <w:color w:val="000000"/>
        </w:rPr>
        <w:t>Hoima district</w:t>
      </w:r>
      <w:r>
        <w:rPr>
          <w:color w:val="000000"/>
        </w:rPr>
        <w:t>.</w:t>
      </w:r>
    </w:p>
    <w:p w14:paraId="32268580" w14:textId="77777777" w:rsidR="00375413" w:rsidRDefault="00BE0DB4" w:rsidP="009603B5">
      <w:pPr>
        <w:numPr>
          <w:ilvl w:val="0"/>
          <w:numId w:val="1"/>
        </w:numPr>
        <w:spacing w:line="360" w:lineRule="auto"/>
        <w:jc w:val="both"/>
        <w:rPr>
          <w:color w:val="000000"/>
        </w:rPr>
      </w:pPr>
      <w:r>
        <w:rPr>
          <w:color w:val="000000"/>
        </w:rPr>
        <w:lastRenderedPageBreak/>
        <w:t>To determine the relationship between democratic leadership style and employee performance at the local</w:t>
      </w:r>
      <w:r w:rsidR="008E06E7">
        <w:rPr>
          <w:color w:val="000000"/>
        </w:rPr>
        <w:t xml:space="preserve"> Government of </w:t>
      </w:r>
      <w:r w:rsidR="0012522C">
        <w:rPr>
          <w:color w:val="000000"/>
        </w:rPr>
        <w:t>Hoima district</w:t>
      </w:r>
      <w:r>
        <w:rPr>
          <w:color w:val="000000"/>
        </w:rPr>
        <w:t>.</w:t>
      </w:r>
    </w:p>
    <w:p w14:paraId="0ADC4616" w14:textId="77777777" w:rsidR="00375413" w:rsidRPr="005D41BD" w:rsidRDefault="00BE0DB4" w:rsidP="005D41BD">
      <w:pPr>
        <w:pStyle w:val="Heading1"/>
        <w:spacing w:line="360" w:lineRule="auto"/>
        <w:rPr>
          <w:sz w:val="24"/>
          <w:szCs w:val="24"/>
        </w:rPr>
      </w:pPr>
      <w:bookmarkStart w:id="14" w:name="_Toc143646466"/>
      <w:r w:rsidRPr="005D41BD">
        <w:rPr>
          <w:sz w:val="24"/>
          <w:szCs w:val="24"/>
        </w:rPr>
        <w:t>1.3</w:t>
      </w:r>
      <w:r w:rsidR="0012522C" w:rsidRPr="005D41BD">
        <w:rPr>
          <w:sz w:val="24"/>
          <w:szCs w:val="24"/>
        </w:rPr>
        <w:t xml:space="preserve"> </w:t>
      </w:r>
      <w:r w:rsidR="00BA0625" w:rsidRPr="005D41BD">
        <w:rPr>
          <w:sz w:val="24"/>
          <w:szCs w:val="24"/>
        </w:rPr>
        <w:t>Research questions</w:t>
      </w:r>
      <w:bookmarkEnd w:id="14"/>
    </w:p>
    <w:p w14:paraId="3F797184" w14:textId="77777777" w:rsidR="00CD6FCF" w:rsidRDefault="00BE0DB4" w:rsidP="009603B5">
      <w:pPr>
        <w:pStyle w:val="ListParagraph"/>
        <w:numPr>
          <w:ilvl w:val="0"/>
          <w:numId w:val="4"/>
        </w:numPr>
        <w:pBdr>
          <w:top w:val="nil"/>
          <w:left w:val="nil"/>
          <w:bottom w:val="nil"/>
          <w:right w:val="nil"/>
          <w:between w:val="nil"/>
        </w:pBdr>
        <w:spacing w:line="360" w:lineRule="auto"/>
        <w:jc w:val="both"/>
        <w:rPr>
          <w:color w:val="000000"/>
        </w:rPr>
      </w:pPr>
      <w:r w:rsidRPr="00CD6FCF">
        <w:rPr>
          <w:color w:val="000000"/>
        </w:rPr>
        <w:t>What is the relationship between autocratic leadership style and employee Performance at the local</w:t>
      </w:r>
      <w:r w:rsidR="008E06E7" w:rsidRPr="00CD6FCF">
        <w:rPr>
          <w:color w:val="000000"/>
        </w:rPr>
        <w:t xml:space="preserve"> Government of </w:t>
      </w:r>
      <w:r w:rsidR="0012522C" w:rsidRPr="00CD6FCF">
        <w:rPr>
          <w:color w:val="000000"/>
        </w:rPr>
        <w:t>Hoima district</w:t>
      </w:r>
      <w:r w:rsidRPr="00CD6FCF">
        <w:rPr>
          <w:color w:val="000000"/>
        </w:rPr>
        <w:t>?</w:t>
      </w:r>
    </w:p>
    <w:p w14:paraId="31049F49" w14:textId="77777777" w:rsidR="00CD6FCF" w:rsidRDefault="00BE0DB4" w:rsidP="009603B5">
      <w:pPr>
        <w:pStyle w:val="ListParagraph"/>
        <w:numPr>
          <w:ilvl w:val="0"/>
          <w:numId w:val="4"/>
        </w:numPr>
        <w:pBdr>
          <w:top w:val="nil"/>
          <w:left w:val="nil"/>
          <w:bottom w:val="nil"/>
          <w:right w:val="nil"/>
          <w:between w:val="nil"/>
        </w:pBdr>
        <w:spacing w:line="360" w:lineRule="auto"/>
        <w:jc w:val="both"/>
        <w:rPr>
          <w:color w:val="000000"/>
        </w:rPr>
      </w:pPr>
      <w:r w:rsidRPr="00CD6FCF">
        <w:rPr>
          <w:color w:val="000000"/>
        </w:rPr>
        <w:t xml:space="preserve">What is the relationship between Laissez-faire leadership style and employee Performance at the local Government of </w:t>
      </w:r>
      <w:r w:rsidR="0012522C" w:rsidRPr="00CD6FCF">
        <w:rPr>
          <w:color w:val="000000"/>
        </w:rPr>
        <w:t>Hoima district</w:t>
      </w:r>
      <w:r w:rsidRPr="00CD6FCF">
        <w:rPr>
          <w:color w:val="000000"/>
        </w:rPr>
        <w:t>?</w:t>
      </w:r>
    </w:p>
    <w:p w14:paraId="195F6E31" w14:textId="77777777" w:rsidR="00375413" w:rsidRPr="00CD6FCF" w:rsidRDefault="00BE0DB4" w:rsidP="009603B5">
      <w:pPr>
        <w:pStyle w:val="ListParagraph"/>
        <w:numPr>
          <w:ilvl w:val="0"/>
          <w:numId w:val="4"/>
        </w:numPr>
        <w:pBdr>
          <w:top w:val="nil"/>
          <w:left w:val="nil"/>
          <w:bottom w:val="nil"/>
          <w:right w:val="nil"/>
          <w:between w:val="nil"/>
        </w:pBdr>
        <w:spacing w:line="360" w:lineRule="auto"/>
        <w:jc w:val="both"/>
        <w:rPr>
          <w:color w:val="000000"/>
        </w:rPr>
      </w:pPr>
      <w:r w:rsidRPr="00CD6FCF">
        <w:rPr>
          <w:color w:val="000000"/>
        </w:rPr>
        <w:t xml:space="preserve">What is the relationship between </w:t>
      </w:r>
      <w:r w:rsidR="005E7DB0" w:rsidRPr="00CD6FCF">
        <w:rPr>
          <w:color w:val="000000"/>
        </w:rPr>
        <w:t>democratic leadership</w:t>
      </w:r>
      <w:r w:rsidRPr="00CD6FCF">
        <w:rPr>
          <w:color w:val="000000"/>
        </w:rPr>
        <w:t xml:space="preserve"> style and employee Performance at the local</w:t>
      </w:r>
      <w:r w:rsidR="008E06E7" w:rsidRPr="00CD6FCF">
        <w:rPr>
          <w:color w:val="000000"/>
        </w:rPr>
        <w:t xml:space="preserve"> Government of </w:t>
      </w:r>
      <w:r w:rsidR="0012522C" w:rsidRPr="00CD6FCF">
        <w:rPr>
          <w:color w:val="000000"/>
        </w:rPr>
        <w:t>Hoima district</w:t>
      </w:r>
      <w:r w:rsidRPr="00CD6FCF">
        <w:rPr>
          <w:color w:val="000000"/>
        </w:rPr>
        <w:t>?</w:t>
      </w:r>
    </w:p>
    <w:p w14:paraId="7D1309E4" w14:textId="77777777" w:rsidR="00375413" w:rsidRPr="005D41BD" w:rsidRDefault="00BE0DB4" w:rsidP="005D41BD">
      <w:pPr>
        <w:pStyle w:val="Heading1"/>
        <w:spacing w:line="360" w:lineRule="auto"/>
        <w:rPr>
          <w:sz w:val="24"/>
          <w:szCs w:val="24"/>
        </w:rPr>
      </w:pPr>
      <w:bookmarkStart w:id="15" w:name="_Toc143646467"/>
      <w:r w:rsidRPr="005D41BD">
        <w:rPr>
          <w:sz w:val="24"/>
          <w:szCs w:val="24"/>
        </w:rPr>
        <w:t>1.4</w:t>
      </w:r>
      <w:r w:rsidR="0012522C" w:rsidRPr="005D41BD">
        <w:rPr>
          <w:sz w:val="24"/>
          <w:szCs w:val="24"/>
        </w:rPr>
        <w:t xml:space="preserve"> H</w:t>
      </w:r>
      <w:r w:rsidR="00BA0625" w:rsidRPr="005D41BD">
        <w:rPr>
          <w:sz w:val="24"/>
          <w:szCs w:val="24"/>
        </w:rPr>
        <w:t>ypotheses of the study</w:t>
      </w:r>
      <w:bookmarkEnd w:id="15"/>
    </w:p>
    <w:p w14:paraId="5E6F6397" w14:textId="77777777" w:rsidR="00375413" w:rsidRDefault="00BE0DB4" w:rsidP="009603B5">
      <w:pPr>
        <w:numPr>
          <w:ilvl w:val="0"/>
          <w:numId w:val="3"/>
        </w:numPr>
        <w:spacing w:line="360" w:lineRule="auto"/>
        <w:jc w:val="both"/>
        <w:rPr>
          <w:color w:val="000000"/>
        </w:rPr>
      </w:pPr>
      <w:r>
        <w:rPr>
          <w:color w:val="000000"/>
        </w:rPr>
        <w:t>There exists no significant relationship between autocratic leadership style and employee Performance at the local</w:t>
      </w:r>
      <w:r w:rsidR="008E06E7">
        <w:rPr>
          <w:color w:val="000000"/>
        </w:rPr>
        <w:t xml:space="preserve"> Government of </w:t>
      </w:r>
      <w:r w:rsidR="004123C1">
        <w:rPr>
          <w:color w:val="000000"/>
        </w:rPr>
        <w:t>Hoima district</w:t>
      </w:r>
      <w:r>
        <w:rPr>
          <w:color w:val="000000"/>
        </w:rPr>
        <w:t>.</w:t>
      </w:r>
    </w:p>
    <w:p w14:paraId="724C8A1E" w14:textId="77777777" w:rsidR="00375413" w:rsidRDefault="00BE0DB4" w:rsidP="009603B5">
      <w:pPr>
        <w:numPr>
          <w:ilvl w:val="0"/>
          <w:numId w:val="3"/>
        </w:numPr>
        <w:spacing w:line="360" w:lineRule="auto"/>
        <w:jc w:val="both"/>
        <w:rPr>
          <w:color w:val="000000"/>
        </w:rPr>
      </w:pPr>
      <w:r>
        <w:rPr>
          <w:color w:val="000000"/>
        </w:rPr>
        <w:t xml:space="preserve">There exists no significant relationship between </w:t>
      </w:r>
      <w:r>
        <w:t>Laissez-faire</w:t>
      </w:r>
      <w:r>
        <w:rPr>
          <w:color w:val="000000"/>
        </w:rPr>
        <w:t xml:space="preserve"> leadership style and employee Performance at the local </w:t>
      </w:r>
      <w:r w:rsidR="008E06E7">
        <w:rPr>
          <w:color w:val="000000"/>
        </w:rPr>
        <w:t xml:space="preserve">Government of </w:t>
      </w:r>
      <w:r w:rsidR="004123C1">
        <w:rPr>
          <w:color w:val="000000"/>
        </w:rPr>
        <w:t>Hoima district</w:t>
      </w:r>
      <w:r>
        <w:rPr>
          <w:color w:val="000000"/>
        </w:rPr>
        <w:t>.</w:t>
      </w:r>
    </w:p>
    <w:p w14:paraId="7D5BA12C" w14:textId="77777777" w:rsidR="00375413" w:rsidRDefault="00BE0DB4" w:rsidP="009603B5">
      <w:pPr>
        <w:numPr>
          <w:ilvl w:val="0"/>
          <w:numId w:val="3"/>
        </w:numPr>
        <w:spacing w:line="360" w:lineRule="auto"/>
        <w:jc w:val="both"/>
        <w:rPr>
          <w:color w:val="000000"/>
        </w:rPr>
      </w:pPr>
      <w:r>
        <w:rPr>
          <w:color w:val="000000"/>
        </w:rPr>
        <w:t>There exists no significant relationship between democratic leadership style and employee Performance at the local</w:t>
      </w:r>
      <w:r w:rsidR="008E06E7">
        <w:rPr>
          <w:color w:val="000000"/>
        </w:rPr>
        <w:t xml:space="preserve"> Government of </w:t>
      </w:r>
      <w:r w:rsidR="004123C1">
        <w:rPr>
          <w:color w:val="000000"/>
        </w:rPr>
        <w:t>Hoima district</w:t>
      </w:r>
      <w:r>
        <w:rPr>
          <w:color w:val="000000"/>
        </w:rPr>
        <w:t>.</w:t>
      </w:r>
    </w:p>
    <w:p w14:paraId="3F4313FD" w14:textId="77777777" w:rsidR="00375413" w:rsidRPr="005D41BD" w:rsidRDefault="00BE0DB4" w:rsidP="005D41BD">
      <w:pPr>
        <w:pStyle w:val="Heading1"/>
        <w:spacing w:line="360" w:lineRule="auto"/>
        <w:rPr>
          <w:sz w:val="24"/>
          <w:szCs w:val="24"/>
        </w:rPr>
      </w:pPr>
      <w:bookmarkStart w:id="16" w:name="_Toc143646468"/>
      <w:r w:rsidRPr="005D41BD">
        <w:rPr>
          <w:sz w:val="24"/>
          <w:szCs w:val="24"/>
        </w:rPr>
        <w:t>1.5</w:t>
      </w:r>
      <w:r w:rsidR="004123C1" w:rsidRPr="005D41BD">
        <w:rPr>
          <w:sz w:val="24"/>
          <w:szCs w:val="24"/>
        </w:rPr>
        <w:t xml:space="preserve"> </w:t>
      </w:r>
      <w:r w:rsidR="00BA0625" w:rsidRPr="005D41BD">
        <w:rPr>
          <w:sz w:val="24"/>
          <w:szCs w:val="24"/>
        </w:rPr>
        <w:t>Significance of the study</w:t>
      </w:r>
      <w:bookmarkEnd w:id="16"/>
    </w:p>
    <w:p w14:paraId="0B62A642" w14:textId="77777777" w:rsidR="00BD5975" w:rsidRPr="00CD6FCF" w:rsidRDefault="00BE0DB4" w:rsidP="00156045">
      <w:pPr>
        <w:spacing w:line="360" w:lineRule="auto"/>
        <w:jc w:val="both"/>
        <w:rPr>
          <w:color w:val="000000"/>
        </w:rPr>
      </w:pPr>
      <w:r w:rsidRPr="00BD5975">
        <w:rPr>
          <w:color w:val="000000"/>
        </w:rPr>
        <w:t xml:space="preserve">After the insight this study will provide on the relationship between different leadership styles and employee performance, the </w:t>
      </w:r>
      <w:r>
        <w:rPr>
          <w:color w:val="000000"/>
        </w:rPr>
        <w:t xml:space="preserve">LGs </w:t>
      </w:r>
      <w:r w:rsidRPr="00BD5975">
        <w:rPr>
          <w:color w:val="000000"/>
        </w:rPr>
        <w:t>will be able to use the findings of this study to improve organizational Performance</w:t>
      </w:r>
      <w:r w:rsidR="00BF5592">
        <w:rPr>
          <w:color w:val="000000"/>
        </w:rPr>
        <w:t xml:space="preserve"> and employee performance</w:t>
      </w:r>
      <w:r w:rsidR="001508B3">
        <w:rPr>
          <w:color w:val="000000"/>
        </w:rPr>
        <w:t xml:space="preserve"> in Uganda</w:t>
      </w:r>
      <w:r w:rsidRPr="00BD5975">
        <w:rPr>
          <w:color w:val="000000"/>
        </w:rPr>
        <w:t>. This research will also help individuals who find themselves in a leadership role</w:t>
      </w:r>
      <w:r w:rsidR="001508B3">
        <w:rPr>
          <w:color w:val="000000"/>
        </w:rPr>
        <w:t xml:space="preserve"> at the LGs</w:t>
      </w:r>
      <w:r w:rsidRPr="00BD5975">
        <w:rPr>
          <w:color w:val="000000"/>
        </w:rPr>
        <w:t>, noting the best and most appropriate form of leadership to employ in situations most important to increased productivity and Quality of work</w:t>
      </w:r>
      <w:r w:rsidR="001508B3">
        <w:rPr>
          <w:color w:val="000000"/>
        </w:rPr>
        <w:t xml:space="preserve">. </w:t>
      </w:r>
    </w:p>
    <w:p w14:paraId="6290E12E" w14:textId="77777777" w:rsidR="00375413" w:rsidRPr="005D41BD" w:rsidRDefault="00BE0DB4" w:rsidP="005D41BD">
      <w:pPr>
        <w:pStyle w:val="Heading1"/>
        <w:spacing w:line="360" w:lineRule="auto"/>
        <w:rPr>
          <w:sz w:val="24"/>
          <w:szCs w:val="24"/>
        </w:rPr>
      </w:pPr>
      <w:bookmarkStart w:id="17" w:name="_Toc143646469"/>
      <w:r w:rsidRPr="005D41BD">
        <w:rPr>
          <w:sz w:val="24"/>
          <w:szCs w:val="24"/>
        </w:rPr>
        <w:lastRenderedPageBreak/>
        <w:t>1.6</w:t>
      </w:r>
      <w:r w:rsidR="004123C1" w:rsidRPr="005D41BD">
        <w:rPr>
          <w:sz w:val="24"/>
          <w:szCs w:val="24"/>
        </w:rPr>
        <w:t xml:space="preserve"> </w:t>
      </w:r>
      <w:r w:rsidR="00BA0625" w:rsidRPr="005D41BD">
        <w:rPr>
          <w:sz w:val="24"/>
          <w:szCs w:val="24"/>
        </w:rPr>
        <w:t>Theoretical framework</w:t>
      </w:r>
      <w:bookmarkEnd w:id="17"/>
    </w:p>
    <w:p w14:paraId="34305965" w14:textId="396F41E8" w:rsidR="00E50317" w:rsidRDefault="00BE0DB4" w:rsidP="00156045">
      <w:pPr>
        <w:spacing w:line="360" w:lineRule="auto"/>
        <w:jc w:val="both"/>
      </w:pPr>
      <w:r>
        <w:t>Fielder first developed the contingency theory in 1967. The theory describes how situational variables interact with a leader's personality and behaviour</w:t>
      </w:r>
      <w:r w:rsidR="004709CE">
        <w:t>. The author believes that s</w:t>
      </w:r>
      <w:r>
        <w:t>ituations create different lead</w:t>
      </w:r>
      <w:r w:rsidR="004709CE">
        <w:t>ership style requirements for a leader</w:t>
      </w:r>
      <w:r>
        <w:t>. Fo</w:t>
      </w:r>
      <w:r w:rsidR="004709CE">
        <w:t xml:space="preserve">r example, in a highly familiar </w:t>
      </w:r>
      <w:r>
        <w:t>environment where repetitive tasks are the norm, a relatively directive leadership style may result in the best Performance</w:t>
      </w:r>
      <w:r w:rsidR="008E52FC">
        <w:t xml:space="preserve"> </w:t>
      </w:r>
      <w:r w:rsidR="008E52FC">
        <w:fldChar w:fldCharType="begin" w:fldLock="1"/>
      </w:r>
      <w:r w:rsidR="00237533">
        <w:instrText>ADDIN CSL_CITATION {"citationItems":[{"id":"ITEM-1","itemData":{"DOI":"10.13140/RG.2.2.24206.64327","author":[{"dropping-particle":"","family":"Priyashantha","given":"K G","non-dropping-particle":"","parse-names":false,"suffix":""}],"container-title":"University of Ruhuna","id":"ITEM-1","issue":"September 2016","issued":{"date-parts":[["2016"]]},"title":"The impact of leadership styles on employee performance: analysis of theintervening effect of employee retention to the relationship of leadership stylesand employee performance","type":"article-journal"},"uris":["http://www.mendeley.com/documents/?uuid=be4b723b-b335-4bb0-9d1d-514cc39a5e8a","http://www.mendeley.com/documents/?uuid=60bdcc8f-9c15-4d9f-8e7a-d5a966d68ecb"]},{"id":"ITEM-2","itemData":{"abstract":"The study explored the impact of leadership style of teacher on the performance of students in the light of Hersey and Blanchard situational model. Data were collected through readiness level scale and achievement tests from 80 students of 8th grade in Lahore city using a pretest-posttest experimental design. Descriptive and inferential statistics were applied for data analysis. It was revealed that the posttest performance of experimental group was significantly higher than their pretest performance as compared with the control group. Results also showed that readiness level of students can be changed through leadership style of the teacher which has direct impact on students' performance. There was a significant difference in achievement scores of 'telling' and 'selling' intervention techniques against 'participating' and 'delegating' styles reflecting a strong positive impact on the performance of students particularly having low readiness level. It was suggested that educational administrators should provide training to teachers to use situational approach at different learning levels to improve students' performance. [ABSTRACT FROM AUTHOR]","author":[{"dropping-particle":"","family":"Raza","given":"Shaukat Ali","non-dropping-particle":"","parse-names":false,"suffix":""},{"dropping-particle":"","family":"Sikandar","given":"Asma","non-dropping-particle":"","parse-names":false,"suffix":""}],"container-title":"Bulletin of Education and Research","id":"ITEM-2","issue":"3","issued":{"date-parts":[["2018"]]},"page":"73-94","title":"Impact of leadership style of teacher on the performance of students: An application of Hersey and Blanchard Situational Model","type":"article-journal","volume":"40"},"uris":["http://www.mendeley.com/documents/?uuid=ec6997a7-4cde-4475-b200-eae71597dd36","http://www.mendeley.com/documents/?uuid=28d50aba-db07-41c4-80bd-d6d708092178","http://www.mendeley.com/documents/?uuid=2c8b0100-1fbf-4761-9e73-c8eebd6d119e"]}],"mendeley":{"formattedCitation":"(Priyashantha, 2016; Raza &amp; Sikandar, 2018)","plainTextFormattedCitation":"(Priyashantha, 2016; Raza &amp; Sikandar, 2018)","previouslyFormattedCitation":"(Priyashantha, 2016; Raza &amp; Sikandar, 2018)"},"properties":{"noteIndex":0},"schema":"https://github.com/citation-style-language/schema/raw/master/csl-citation.json"}</w:instrText>
      </w:r>
      <w:r w:rsidR="008E52FC">
        <w:fldChar w:fldCharType="separate"/>
      </w:r>
      <w:r w:rsidR="008E52FC" w:rsidRPr="008E52FC">
        <w:rPr>
          <w:noProof/>
        </w:rPr>
        <w:t>(Priyashantha, 2016; Raza &amp; Sikandar, 2018)</w:t>
      </w:r>
      <w:r w:rsidR="008E52FC">
        <w:fldChar w:fldCharType="end"/>
      </w:r>
      <w:r>
        <w:t>. However, a more relaxed, participative style may be required in a dynamic environment</w:t>
      </w:r>
      <w:r w:rsidR="008E52FC">
        <w:t xml:space="preserve"> </w:t>
      </w:r>
      <w:r w:rsidR="008E52FC">
        <w:fldChar w:fldCharType="begin" w:fldLock="1"/>
      </w:r>
      <w:r w:rsidR="00237533">
        <w:instrText>ADDIN CSL_CITATION {"citationItems":[{"id":"ITEM-1","itemData":{"abstract":"The study explored the impact of leadership style of teacher on the performance of students in the light of Hersey and Blanchard situational model. Data were collected through readiness level scale and achievement tests from 80 students of 8th grade in Lahore city using a pretest-posttest experimental design. Descriptive and inferential statistics were applied for data analysis. It was revealed that the posttest performance of experimental group was significantly higher than their pretest performance as compared with the control group. Results also showed that readiness level of students can be changed through leadership style of the teacher which has direct impact on students' performance. There was a significant difference in achievement scores of 'telling' and 'selling' intervention techniques against 'participating' and 'delegating' styles reflecting a strong positive impact on the performance of students particularly having low readiness level. It was suggested that educational administrators should provide training to teachers to use situational approach at different learning levels to improve students' performance. [ABSTRACT FROM AUTHOR]","author":[{"dropping-particle":"","family":"Raza","given":"Shaukat Ali","non-dropping-particle":"","parse-names":false,"suffix":""},{"dropping-particle":"","family":"Sikandar","given":"Asma","non-dropping-particle":"","parse-names":false,"suffix":""}],"container-title":"Bulletin of Education and Research","id":"ITEM-1","issue":"3","issued":{"date-parts":[["2018"]]},"page":"73-94","title":"Impact of leadership style of teacher on the performance of students: An application of Hersey and Blanchard Situational Model","type":"article-journal","volume":"40"},"uris":["http://www.mendeley.com/documents/?uuid=ec6997a7-4cde-4475-b200-eae71597dd36","http://www.mendeley.com/documents/?uuid=28d50aba-db07-41c4-80bd-d6d708092178"]}],"mendeley":{"formattedCitation":"(Raza &amp; Sikandar, 2018)","plainTextFormattedCitation":"(Raza &amp; Sikandar, 2018)","previouslyFormattedCitation":"(Raza &amp; Sikandar, 2018)"},"properties":{"noteIndex":0},"schema":"https://github.com/citation-style-language/schema/raw/master/csl-citation.json"}</w:instrText>
      </w:r>
      <w:r w:rsidR="008E52FC">
        <w:fldChar w:fldCharType="separate"/>
      </w:r>
      <w:r w:rsidR="008E52FC" w:rsidRPr="008E52FC">
        <w:rPr>
          <w:noProof/>
        </w:rPr>
        <w:t>(Raza &amp; Sikandar, 2018)</w:t>
      </w:r>
      <w:r w:rsidR="008E52FC">
        <w:fldChar w:fldCharType="end"/>
      </w:r>
      <w:r>
        <w:t xml:space="preserve">. Fiedler </w:t>
      </w:r>
      <w:r w:rsidR="004709CE">
        <w:t>claimed that leader-member relations, task structure, and position power dictate a leader's situational control</w:t>
      </w:r>
      <w:r w:rsidR="008E52FC">
        <w:t xml:space="preserve"> </w:t>
      </w:r>
      <w:r w:rsidR="008E52FC">
        <w:fldChar w:fldCharType="begin" w:fldLock="1"/>
      </w:r>
      <w:r w:rsidR="00237533">
        <w:instrText>ADDIN CSL_CITATION {"citationItems":[{"id":"ITEM-1","itemData":{"abstract":"The study explored the impact of leadership style of teacher on the performance of students in the light of Hersey and Blanchard situational model. Data were collected through readiness level scale and achievement tests from 80 students of 8th grade in Lahore city using a pretest-posttest experimental design. Descriptive and inferential statistics were applied for data analysis. It was revealed that the posttest performance of experimental group was significantly higher than their pretest performance as compared with the control group. Results also showed that readiness level of students can be changed through leadership style of the teacher which has direct impact on students' performance. There was a significant difference in achievement scores of 'telling' and 'selling' intervention techniques against 'participating' and 'delegating' styles reflecting a strong positive impact on the performance of students particularly having low readiness level. It was suggested that educational administrators should provide training to teachers to use situational approach at different learning levels to improve students' performance. [ABSTRACT FROM AUTHOR]","author":[{"dropping-particle":"","family":"Raza","given":"Shaukat Ali","non-dropping-particle":"","parse-names":false,"suffix":""},{"dropping-particle":"","family":"Sikandar","given":"Asma","non-dropping-particle":"","parse-names":false,"suffix":""}],"container-title":"Bulletin of Education and Research","id":"ITEM-1","issue":"3","issued":{"date-parts":[["2018"]]},"page":"73-94","title":"Impact of leadership style of teacher on the performance of students: An application of Hersey and Blanchard Situational Model","type":"article-journal","volume":"40"},"uris":["http://www.mendeley.com/documents/?uuid=ec6997a7-4cde-4475-b200-eae71597dd36","http://www.mendeley.com/documents/?uuid=28d50aba-db07-41c4-80bd-d6d708092178"]}],"mendeley":{"formattedCitation":"(Raza &amp; Sikandar, 2018)","plainTextFormattedCitation":"(Raza &amp; Sikandar, 2018)","previouslyFormattedCitation":"(Raza &amp; Sikandar, 2018)"},"properties":{"noteIndex":0},"schema":"https://github.com/citation-style-language/schema/raw/master/csl-citation.json"}</w:instrText>
      </w:r>
      <w:r w:rsidR="008E52FC">
        <w:fldChar w:fldCharType="separate"/>
      </w:r>
      <w:r w:rsidR="008E52FC" w:rsidRPr="008E52FC">
        <w:rPr>
          <w:noProof/>
        </w:rPr>
        <w:t>(Raza &amp; Sikandar, 2018)</w:t>
      </w:r>
      <w:r w:rsidR="008E52FC">
        <w:fldChar w:fldCharType="end"/>
      </w:r>
      <w:r w:rsidR="004709CE">
        <w:t xml:space="preserve">. </w:t>
      </w:r>
      <w:r w:rsidR="00180B6E">
        <w:t xml:space="preserve">This theory was selected for this research study because it explains how leadership style has influenced the Performance of employees. The theory has still been employed and tested by researchers in different countries. Therefore, it was found to be the most realistic one among other theories. </w:t>
      </w:r>
    </w:p>
    <w:p w14:paraId="1ADDC530" w14:textId="77777777" w:rsidR="00375413" w:rsidRPr="005D41BD" w:rsidRDefault="00BE0DB4" w:rsidP="005D41BD">
      <w:pPr>
        <w:pStyle w:val="Heading1"/>
        <w:spacing w:line="360" w:lineRule="auto"/>
        <w:rPr>
          <w:sz w:val="24"/>
          <w:szCs w:val="24"/>
        </w:rPr>
      </w:pPr>
      <w:bookmarkStart w:id="18" w:name="_Toc143646470"/>
      <w:r w:rsidRPr="005D41BD">
        <w:rPr>
          <w:sz w:val="24"/>
          <w:szCs w:val="24"/>
        </w:rPr>
        <w:t>1.7</w:t>
      </w:r>
      <w:r w:rsidR="004123C1" w:rsidRPr="005D41BD">
        <w:rPr>
          <w:sz w:val="24"/>
          <w:szCs w:val="24"/>
        </w:rPr>
        <w:t xml:space="preserve"> </w:t>
      </w:r>
      <w:r w:rsidR="00BA0625" w:rsidRPr="005D41BD">
        <w:rPr>
          <w:sz w:val="24"/>
          <w:szCs w:val="24"/>
        </w:rPr>
        <w:t>Conceptual framework</w:t>
      </w:r>
      <w:bookmarkEnd w:id="18"/>
    </w:p>
    <w:p w14:paraId="48E27B4F" w14:textId="7C4028FC" w:rsidR="00375413" w:rsidRDefault="00BE0DB4" w:rsidP="00156045">
      <w:pPr>
        <w:spacing w:line="360" w:lineRule="auto"/>
        <w:jc w:val="both"/>
      </w:pPr>
      <w:r>
        <w:t>The purpose of a framework is to clarify concepts and explain relationships among the variables in the study, provide a context for interpreting the study findings, and explain observations. It illustrated the relationship between leadership style and employee performance. Employee performance, the dependent variable in this study, is conceptualized by efficiency, Quality, productivity, and timeliness.</w:t>
      </w:r>
    </w:p>
    <w:p w14:paraId="4471453B" w14:textId="4879C1AC" w:rsidR="00E50317" w:rsidRDefault="00E50317" w:rsidP="009603B5">
      <w:pPr>
        <w:spacing w:line="360" w:lineRule="auto"/>
        <w:ind w:firstLine="720"/>
        <w:jc w:val="both"/>
      </w:pPr>
    </w:p>
    <w:p w14:paraId="0207CA24" w14:textId="7FE274B5" w:rsidR="00E50317" w:rsidRDefault="00E50317" w:rsidP="009603B5">
      <w:pPr>
        <w:spacing w:line="360" w:lineRule="auto"/>
        <w:ind w:firstLine="720"/>
        <w:jc w:val="both"/>
      </w:pPr>
    </w:p>
    <w:p w14:paraId="602C2573" w14:textId="77777777" w:rsidR="001A65B7" w:rsidRDefault="001A65B7" w:rsidP="009603B5">
      <w:pPr>
        <w:spacing w:line="360" w:lineRule="auto"/>
        <w:ind w:firstLine="720"/>
        <w:jc w:val="both"/>
      </w:pPr>
    </w:p>
    <w:p w14:paraId="18A5A14B" w14:textId="77777777" w:rsidR="001A65B7" w:rsidRDefault="001A65B7" w:rsidP="009603B5">
      <w:pPr>
        <w:spacing w:line="360" w:lineRule="auto"/>
        <w:ind w:firstLine="720"/>
        <w:jc w:val="both"/>
      </w:pPr>
    </w:p>
    <w:p w14:paraId="25297F08" w14:textId="77777777" w:rsidR="001A65B7" w:rsidRDefault="001A65B7" w:rsidP="009603B5">
      <w:pPr>
        <w:spacing w:line="360" w:lineRule="auto"/>
        <w:ind w:firstLine="720"/>
        <w:jc w:val="both"/>
      </w:pPr>
    </w:p>
    <w:p w14:paraId="43FB2601" w14:textId="77777777" w:rsidR="001A65B7" w:rsidRDefault="001A65B7" w:rsidP="009603B5">
      <w:pPr>
        <w:spacing w:line="360" w:lineRule="auto"/>
        <w:ind w:firstLine="720"/>
        <w:jc w:val="both"/>
      </w:pPr>
    </w:p>
    <w:p w14:paraId="14EDD4E0" w14:textId="77777777" w:rsidR="001A65B7" w:rsidRDefault="001A65B7" w:rsidP="009603B5">
      <w:pPr>
        <w:spacing w:line="360" w:lineRule="auto"/>
        <w:ind w:firstLine="720"/>
        <w:jc w:val="both"/>
      </w:pPr>
    </w:p>
    <w:p w14:paraId="030C470E" w14:textId="77777777" w:rsidR="001A65B7" w:rsidRDefault="001A65B7" w:rsidP="009603B5">
      <w:pPr>
        <w:spacing w:line="360" w:lineRule="auto"/>
        <w:ind w:firstLine="720"/>
        <w:jc w:val="both"/>
      </w:pPr>
    </w:p>
    <w:p w14:paraId="090EA7FA" w14:textId="77777777" w:rsidR="001A65B7" w:rsidRDefault="001A65B7" w:rsidP="009603B5">
      <w:pPr>
        <w:spacing w:line="360" w:lineRule="auto"/>
        <w:ind w:firstLine="720"/>
        <w:jc w:val="both"/>
      </w:pPr>
    </w:p>
    <w:p w14:paraId="6B496A23" w14:textId="77777777" w:rsidR="001A65B7" w:rsidRDefault="001A65B7" w:rsidP="009603B5">
      <w:pPr>
        <w:spacing w:line="360" w:lineRule="auto"/>
        <w:ind w:firstLine="720"/>
        <w:jc w:val="both"/>
      </w:pPr>
    </w:p>
    <w:p w14:paraId="2DA43559" w14:textId="77777777" w:rsidR="00E50317" w:rsidRDefault="00E50317" w:rsidP="009603B5">
      <w:pPr>
        <w:spacing w:line="360" w:lineRule="auto"/>
        <w:ind w:firstLine="720"/>
        <w:jc w:val="both"/>
      </w:pPr>
    </w:p>
    <w:p w14:paraId="1169C7E8" w14:textId="112C3E21" w:rsidR="00375413" w:rsidRDefault="00BE0DB4" w:rsidP="009603B5">
      <w:pPr>
        <w:spacing w:line="360" w:lineRule="auto"/>
        <w:jc w:val="both"/>
      </w:pPr>
      <w:bookmarkStart w:id="19" w:name="_gjdgxs" w:colFirst="0" w:colLast="0"/>
      <w:bookmarkEnd w:id="19"/>
      <w:r>
        <w:rPr>
          <w:noProof/>
          <w:lang w:val="en-US" w:eastAsia="en-US"/>
        </w:rPr>
        <w:lastRenderedPageBreak/>
        <mc:AlternateContent>
          <mc:Choice Requires="wpg">
            <w:drawing>
              <wp:anchor distT="0" distB="0" distL="114300" distR="114300" simplePos="0" relativeHeight="251657216" behindDoc="0" locked="0" layoutInCell="1" allowOverlap="1" wp14:anchorId="1889AC79" wp14:editId="69A57452">
                <wp:simplePos x="0" y="0"/>
                <wp:positionH relativeFrom="margin">
                  <wp:align>center</wp:align>
                </wp:positionH>
                <wp:positionV relativeFrom="paragraph">
                  <wp:posOffset>3810</wp:posOffset>
                </wp:positionV>
                <wp:extent cx="5879465" cy="6186114"/>
                <wp:effectExtent l="0" t="0" r="26035" b="24765"/>
                <wp:wrapNone/>
                <wp:docPr id="1" name="Group 1"/>
                <wp:cNvGraphicFramePr/>
                <a:graphic xmlns:a="http://schemas.openxmlformats.org/drawingml/2006/main">
                  <a:graphicData uri="http://schemas.microsoft.com/office/word/2010/wordprocessingGroup">
                    <wpg:wgp>
                      <wpg:cNvGrpSpPr/>
                      <wpg:grpSpPr>
                        <a:xfrm>
                          <a:off x="0" y="0"/>
                          <a:ext cx="5879465" cy="6186114"/>
                          <a:chOff x="-55429" y="-154284"/>
                          <a:chExt cx="5412289" cy="4737714"/>
                        </a:xfrm>
                      </wpg:grpSpPr>
                      <wps:wsp>
                        <wps:cNvPr id="2" name="Rectangle 2"/>
                        <wps:cNvSpPr/>
                        <wps:spPr>
                          <a:xfrm>
                            <a:off x="-34430" y="-154284"/>
                            <a:ext cx="2053267" cy="706734"/>
                          </a:xfrm>
                          <a:prstGeom prst="rect">
                            <a:avLst/>
                          </a:prstGeom>
                        </wps:spPr>
                        <wps:style>
                          <a:lnRef idx="2">
                            <a:schemeClr val="accent6"/>
                          </a:lnRef>
                          <a:fillRef idx="1">
                            <a:schemeClr val="lt1"/>
                          </a:fillRef>
                          <a:effectRef idx="0">
                            <a:schemeClr val="accent6"/>
                          </a:effectRef>
                          <a:fontRef idx="minor">
                            <a:schemeClr val="dk1"/>
                          </a:fontRef>
                        </wps:style>
                        <wps:txbx>
                          <w:txbxContent>
                            <w:p w14:paraId="5923BF3A" w14:textId="77777777" w:rsidR="009A1F10" w:rsidRDefault="009A1F10">
                              <w:pPr>
                                <w:jc w:val="center"/>
                                <w:rPr>
                                  <w:b/>
                                  <w:bCs/>
                                </w:rPr>
                              </w:pPr>
                              <w:r>
                                <w:rPr>
                                  <w:b/>
                                  <w:bCs/>
                                </w:rPr>
                                <w:t>Independent variables</w:t>
                              </w:r>
                            </w:p>
                            <w:p w14:paraId="4B6C030A" w14:textId="77777777" w:rsidR="009A1F10" w:rsidRDefault="009A1F10">
                              <w:pPr>
                                <w:jc w:val="center"/>
                                <w:rPr>
                                  <w:b/>
                                  <w:bCs/>
                                </w:rPr>
                              </w:pPr>
                              <w:r>
                                <w:rPr>
                                  <w:b/>
                                  <w:bCs/>
                                </w:rPr>
                                <w:t>Leadership style</w:t>
                              </w:r>
                            </w:p>
                          </w:txbxContent>
                        </wps:txbx>
                        <wps:bodyPr rot="0" spcFirstLastPara="0" vertOverflow="overflow" horzOverflow="overflow" vert="horz" wrap="square" lIns="91440" tIns="45720" rIns="91440" bIns="45720" numCol="1" spcCol="0" rtlCol="0" fromWordArt="0" anchor="ctr" anchorCtr="0" forceAA="0" compatLnSpc="1"/>
                      </wps:wsp>
                      <wps:wsp>
                        <wps:cNvPr id="3" name="Rectangle 3"/>
                        <wps:cNvSpPr/>
                        <wps:spPr>
                          <a:xfrm>
                            <a:off x="3352800" y="-154284"/>
                            <a:ext cx="2004060" cy="6477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39F02FB" w14:textId="77777777" w:rsidR="009A1F10" w:rsidRDefault="009A1F10">
                              <w:pPr>
                                <w:jc w:val="center"/>
                                <w:rPr>
                                  <w:b/>
                                  <w:bCs/>
                                </w:rPr>
                              </w:pPr>
                              <w:r>
                                <w:rPr>
                                  <w:b/>
                                  <w:bCs/>
                                </w:rPr>
                                <w:t xml:space="preserve">  </w:t>
                              </w:r>
                            </w:p>
                            <w:p w14:paraId="46424255" w14:textId="77777777" w:rsidR="009A1F10" w:rsidRDefault="009A1F10">
                              <w:pPr>
                                <w:jc w:val="center"/>
                                <w:rPr>
                                  <w:b/>
                                  <w:bCs/>
                                </w:rPr>
                              </w:pPr>
                              <w:r>
                                <w:rPr>
                                  <w:b/>
                                  <w:bCs/>
                                </w:rPr>
                                <w:t xml:space="preserve">Dependent variable  </w:t>
                              </w:r>
                            </w:p>
                          </w:txbxContent>
                        </wps:txbx>
                        <wps:bodyPr rot="0" spcFirstLastPara="0" vertOverflow="overflow" horzOverflow="overflow" vert="horz" wrap="square" lIns="91440" tIns="45720" rIns="91440" bIns="45720" numCol="1" spcCol="0" rtlCol="0" fromWordArt="0" anchor="ctr" anchorCtr="0" forceAA="0" compatLnSpc="1"/>
                      </wps:wsp>
                      <wps:wsp>
                        <wps:cNvPr id="4" name="Rectangle 4"/>
                        <wps:cNvSpPr/>
                        <wps:spPr>
                          <a:xfrm>
                            <a:off x="-55427" y="708639"/>
                            <a:ext cx="2122353" cy="1267621"/>
                          </a:xfrm>
                          <a:prstGeom prst="rect">
                            <a:avLst/>
                          </a:prstGeom>
                        </wps:spPr>
                        <wps:style>
                          <a:lnRef idx="2">
                            <a:schemeClr val="accent6"/>
                          </a:lnRef>
                          <a:fillRef idx="1">
                            <a:schemeClr val="lt1"/>
                          </a:fillRef>
                          <a:effectRef idx="0">
                            <a:schemeClr val="accent6"/>
                          </a:effectRef>
                          <a:fontRef idx="minor">
                            <a:schemeClr val="dk1"/>
                          </a:fontRef>
                        </wps:style>
                        <wps:txbx>
                          <w:txbxContent>
                            <w:p w14:paraId="11020555" w14:textId="77777777" w:rsidR="009A1F10" w:rsidRDefault="009A1F10">
                              <w:pPr>
                                <w:spacing w:line="360" w:lineRule="auto"/>
                                <w:jc w:val="both"/>
                                <w:rPr>
                                  <w:b/>
                                  <w:bCs/>
                                </w:rPr>
                              </w:pPr>
                              <w:r>
                                <w:rPr>
                                  <w:b/>
                                  <w:bCs/>
                                </w:rPr>
                                <w:t xml:space="preserve">Laissez faire leadership  </w:t>
                              </w:r>
                            </w:p>
                            <w:p w14:paraId="15933F8F" w14:textId="77777777" w:rsidR="009A1F10" w:rsidRDefault="009A1F10" w:rsidP="00C374A3">
                              <w:pPr>
                                <w:pStyle w:val="ListParagraph"/>
                                <w:numPr>
                                  <w:ilvl w:val="0"/>
                                  <w:numId w:val="8"/>
                                </w:numPr>
                                <w:spacing w:line="360" w:lineRule="auto"/>
                              </w:pPr>
                              <w:r>
                                <w:rPr>
                                  <w:lang w:eastAsia="zh-CN"/>
                                </w:rPr>
                                <w:t xml:space="preserve">Minimum Supervision </w:t>
                              </w:r>
                            </w:p>
                            <w:p w14:paraId="4CFA14D5" w14:textId="77777777" w:rsidR="009A1F10" w:rsidRDefault="009A1F10" w:rsidP="00C374A3">
                              <w:pPr>
                                <w:pStyle w:val="ListParagraph"/>
                                <w:numPr>
                                  <w:ilvl w:val="0"/>
                                  <w:numId w:val="8"/>
                                </w:numPr>
                                <w:spacing w:line="360" w:lineRule="auto"/>
                              </w:pPr>
                              <w:r>
                                <w:t xml:space="preserve">Decision making </w:t>
                              </w:r>
                            </w:p>
                            <w:p w14:paraId="30FE1EF3" w14:textId="77777777" w:rsidR="009A1F10" w:rsidRDefault="009A1F10" w:rsidP="00C374A3">
                              <w:pPr>
                                <w:pStyle w:val="ListParagraph"/>
                                <w:numPr>
                                  <w:ilvl w:val="0"/>
                                  <w:numId w:val="8"/>
                                </w:numPr>
                                <w:spacing w:line="360" w:lineRule="auto"/>
                              </w:pPr>
                              <w:r>
                                <w:t xml:space="preserve">Freedom of expression  </w:t>
                              </w:r>
                            </w:p>
                            <w:p w14:paraId="1FF61583" w14:textId="029D1BFE" w:rsidR="009A1F10" w:rsidRDefault="009A1F10" w:rsidP="00C374A3">
                              <w:pPr>
                                <w:pStyle w:val="ListParagraph"/>
                                <w:numPr>
                                  <w:ilvl w:val="0"/>
                                  <w:numId w:val="8"/>
                                </w:numPr>
                                <w:spacing w:line="360" w:lineRule="auto"/>
                              </w:pPr>
                              <w:r>
                                <w:t xml:space="preserve">Provision of task requirements </w:t>
                              </w:r>
                            </w:p>
                            <w:p w14:paraId="3EA41623" w14:textId="77777777" w:rsidR="009A1F10" w:rsidRDefault="009A1F10">
                              <w:pPr>
                                <w:spacing w:line="360" w:lineRule="auto"/>
                              </w:pPr>
                            </w:p>
                            <w:p w14:paraId="37F2047F" w14:textId="77777777" w:rsidR="009A1F10" w:rsidRDefault="009A1F10"/>
                            <w:p w14:paraId="5AA3566D" w14:textId="77777777" w:rsidR="009A1F10" w:rsidRDefault="009A1F10">
                              <w:pPr>
                                <w:jc w:val="both"/>
                              </w:pPr>
                            </w:p>
                            <w:p w14:paraId="473768B7" w14:textId="77777777" w:rsidR="009A1F10" w:rsidRDefault="009A1F10">
                              <w:pPr>
                                <w:jc w:val="both"/>
                              </w:pPr>
                            </w:p>
                            <w:p w14:paraId="33B91B82" w14:textId="77777777" w:rsidR="009A1F10" w:rsidRDefault="009A1F10">
                              <w:pPr>
                                <w:jc w:val="both"/>
                              </w:pPr>
                              <w:r>
                                <w:t xml:space="preserve">  </w:t>
                              </w:r>
                            </w:p>
                            <w:p w14:paraId="5F611AB3" w14:textId="77777777" w:rsidR="009A1F10" w:rsidRDefault="009A1F10">
                              <w:pPr>
                                <w:jc w:val="both"/>
                              </w:pPr>
                              <w:r>
                                <w:t xml:space="preserve"> </w:t>
                              </w:r>
                            </w:p>
                            <w:p w14:paraId="2B4A2204" w14:textId="77777777" w:rsidR="009A1F10" w:rsidRDefault="009A1F10">
                              <w:pPr>
                                <w:jc w:val="center"/>
                              </w:pPr>
                            </w:p>
                            <w:p w14:paraId="5607B6E3" w14:textId="77777777" w:rsidR="009A1F10" w:rsidRDefault="009A1F10">
                              <w:pPr>
                                <w:jc w:val="center"/>
                              </w:pPr>
                            </w:p>
                          </w:txbxContent>
                        </wps:txbx>
                        <wps:bodyPr rot="0" spcFirstLastPara="0" vertOverflow="overflow" horzOverflow="overflow" vert="horz" wrap="square" lIns="91440" tIns="45720" rIns="91440" bIns="45720" numCol="1" spcCol="0" rtlCol="0" fromWordArt="0" anchor="ctr" anchorCtr="0" forceAA="0" compatLnSpc="1"/>
                      </wps:wsp>
                      <wps:wsp>
                        <wps:cNvPr id="5" name="Rectangle 5"/>
                        <wps:cNvSpPr/>
                        <wps:spPr>
                          <a:xfrm>
                            <a:off x="-34423" y="2047378"/>
                            <a:ext cx="2073843" cy="1326445"/>
                          </a:xfrm>
                          <a:prstGeom prst="rect">
                            <a:avLst/>
                          </a:prstGeom>
                        </wps:spPr>
                        <wps:style>
                          <a:lnRef idx="2">
                            <a:schemeClr val="accent6"/>
                          </a:lnRef>
                          <a:fillRef idx="1">
                            <a:schemeClr val="lt1"/>
                          </a:fillRef>
                          <a:effectRef idx="0">
                            <a:schemeClr val="accent6"/>
                          </a:effectRef>
                          <a:fontRef idx="minor">
                            <a:schemeClr val="dk1"/>
                          </a:fontRef>
                        </wps:style>
                        <wps:txbx>
                          <w:txbxContent>
                            <w:p w14:paraId="7A3C6E73" w14:textId="77777777" w:rsidR="009A1F10" w:rsidRDefault="009A1F10">
                              <w:pPr>
                                <w:spacing w:line="360" w:lineRule="auto"/>
                                <w:jc w:val="both"/>
                                <w:rPr>
                                  <w:b/>
                                  <w:bCs/>
                                </w:rPr>
                              </w:pPr>
                              <w:r>
                                <w:rPr>
                                  <w:b/>
                                  <w:bCs/>
                                </w:rPr>
                                <w:t xml:space="preserve">Democratic leadership </w:t>
                              </w:r>
                            </w:p>
                            <w:p w14:paraId="7B662970" w14:textId="77777777" w:rsidR="009A1F10" w:rsidRDefault="009A1F10" w:rsidP="00C374A3">
                              <w:pPr>
                                <w:pStyle w:val="ListParagraph"/>
                                <w:numPr>
                                  <w:ilvl w:val="0"/>
                                  <w:numId w:val="9"/>
                                </w:numPr>
                                <w:spacing w:line="360" w:lineRule="auto"/>
                                <w:jc w:val="both"/>
                              </w:pPr>
                              <w:r>
                                <w:t xml:space="preserve">Group participation </w:t>
                              </w:r>
                            </w:p>
                            <w:p w14:paraId="19509637" w14:textId="77777777" w:rsidR="009A1F10" w:rsidRDefault="009A1F10" w:rsidP="00C374A3">
                              <w:pPr>
                                <w:pStyle w:val="ListParagraph"/>
                                <w:numPr>
                                  <w:ilvl w:val="0"/>
                                  <w:numId w:val="9"/>
                                </w:numPr>
                                <w:spacing w:line="360" w:lineRule="auto"/>
                              </w:pPr>
                              <w:r>
                                <w:t>Collective responsibility</w:t>
                              </w:r>
                            </w:p>
                            <w:p w14:paraId="439F7E71" w14:textId="77777777" w:rsidR="009A1F10" w:rsidRDefault="009A1F10" w:rsidP="00C374A3">
                              <w:pPr>
                                <w:pStyle w:val="ListParagraph"/>
                                <w:numPr>
                                  <w:ilvl w:val="0"/>
                                  <w:numId w:val="9"/>
                                </w:numPr>
                                <w:spacing w:line="360" w:lineRule="auto"/>
                              </w:pPr>
                              <w:r>
                                <w:t xml:space="preserve">Hospitality from supervisors </w:t>
                              </w:r>
                            </w:p>
                            <w:p w14:paraId="58C2934F" w14:textId="77777777" w:rsidR="009A1F10" w:rsidRDefault="009A1F10" w:rsidP="00C374A3">
                              <w:pPr>
                                <w:pStyle w:val="ListParagraph"/>
                                <w:numPr>
                                  <w:ilvl w:val="0"/>
                                  <w:numId w:val="9"/>
                                </w:numPr>
                                <w:spacing w:line="360" w:lineRule="auto"/>
                              </w:pPr>
                              <w:r>
                                <w:t xml:space="preserve">Involved in decision making </w:t>
                              </w:r>
                            </w:p>
                          </w:txbxContent>
                        </wps:txbx>
                        <wps:bodyPr rot="0" spcFirstLastPara="0" vertOverflow="overflow" horzOverflow="overflow" vert="horz" wrap="square" lIns="91440" tIns="45720" rIns="91440" bIns="45720" numCol="1" spcCol="0" rtlCol="0" fromWordArt="0" anchor="ctr" anchorCtr="0" forceAA="0" compatLnSpc="1"/>
                      </wps:wsp>
                      <wps:wsp>
                        <wps:cNvPr id="6" name="Rectangle 6"/>
                        <wps:cNvSpPr/>
                        <wps:spPr>
                          <a:xfrm>
                            <a:off x="-55429" y="3421191"/>
                            <a:ext cx="2517908" cy="1161789"/>
                          </a:xfrm>
                          <a:prstGeom prst="rect">
                            <a:avLst/>
                          </a:prstGeom>
                        </wps:spPr>
                        <wps:style>
                          <a:lnRef idx="2">
                            <a:schemeClr val="accent6"/>
                          </a:lnRef>
                          <a:fillRef idx="1">
                            <a:schemeClr val="lt1"/>
                          </a:fillRef>
                          <a:effectRef idx="0">
                            <a:schemeClr val="accent6"/>
                          </a:effectRef>
                          <a:fontRef idx="minor">
                            <a:schemeClr val="dk1"/>
                          </a:fontRef>
                        </wps:style>
                        <wps:txbx>
                          <w:txbxContent>
                            <w:p w14:paraId="246B7971" w14:textId="77777777" w:rsidR="009A1F10" w:rsidRDefault="009A1F10" w:rsidP="00C374A3">
                              <w:pPr>
                                <w:spacing w:line="360" w:lineRule="auto"/>
                                <w:rPr>
                                  <w:b/>
                                  <w:bCs/>
                                </w:rPr>
                              </w:pPr>
                              <w:r>
                                <w:rPr>
                                  <w:b/>
                                  <w:bCs/>
                                </w:rPr>
                                <w:t xml:space="preserve">Autocratic leadership  </w:t>
                              </w:r>
                            </w:p>
                            <w:p w14:paraId="4A1EA204" w14:textId="77777777" w:rsidR="009A1F10" w:rsidRDefault="009A1F10" w:rsidP="00C374A3">
                              <w:pPr>
                                <w:pStyle w:val="ListParagraph"/>
                                <w:numPr>
                                  <w:ilvl w:val="0"/>
                                  <w:numId w:val="10"/>
                                </w:numPr>
                                <w:spacing w:line="360" w:lineRule="auto"/>
                              </w:pPr>
                              <w:r>
                                <w:t xml:space="preserve">No consultation from employees </w:t>
                              </w:r>
                            </w:p>
                            <w:p w14:paraId="143A559D" w14:textId="77777777" w:rsidR="009A1F10" w:rsidRDefault="009A1F10" w:rsidP="00C374A3">
                              <w:pPr>
                                <w:pStyle w:val="ListParagraph"/>
                                <w:numPr>
                                  <w:ilvl w:val="0"/>
                                  <w:numId w:val="10"/>
                                </w:numPr>
                                <w:spacing w:line="360" w:lineRule="auto"/>
                              </w:pPr>
                              <w:r w:rsidRPr="00C374A3">
                                <w:rPr>
                                  <w:rFonts w:eastAsia="SimSun"/>
                                  <w:color w:val="000000"/>
                                  <w:lang w:eastAsia="zh-CN"/>
                                </w:rPr>
                                <w:t xml:space="preserve">Restriction of employees </w:t>
                              </w:r>
                            </w:p>
                            <w:p w14:paraId="1CF31991" w14:textId="77777777" w:rsidR="009A1F10" w:rsidRDefault="009A1F10" w:rsidP="00C374A3">
                              <w:pPr>
                                <w:pStyle w:val="ListParagraph"/>
                                <w:numPr>
                                  <w:ilvl w:val="0"/>
                                  <w:numId w:val="10"/>
                                </w:numPr>
                                <w:spacing w:line="360" w:lineRule="auto"/>
                              </w:pPr>
                              <w:r w:rsidRPr="00C374A3">
                                <w:rPr>
                                  <w:rFonts w:eastAsia="SimSun"/>
                                  <w:color w:val="000000"/>
                                  <w:lang w:eastAsia="zh-CN"/>
                                </w:rPr>
                                <w:t xml:space="preserve">The dictatorship of the superiors </w:t>
                              </w:r>
                            </w:p>
                            <w:p w14:paraId="352885A0" w14:textId="77777777" w:rsidR="009A1F10" w:rsidRDefault="009A1F10" w:rsidP="00C374A3">
                              <w:pPr>
                                <w:pStyle w:val="ListParagraph"/>
                                <w:numPr>
                                  <w:ilvl w:val="0"/>
                                  <w:numId w:val="10"/>
                                </w:numPr>
                                <w:spacing w:line="360" w:lineRule="auto"/>
                              </w:pPr>
                              <w:r>
                                <w:t xml:space="preserve">Limited response from the superior </w:t>
                              </w:r>
                            </w:p>
                            <w:p w14:paraId="6E9B1C92" w14:textId="77777777" w:rsidR="009A1F10" w:rsidRDefault="009A1F10">
                              <w:pPr>
                                <w:spacing w:line="360" w:lineRule="auto"/>
                                <w:jc w:val="both"/>
                              </w:pPr>
                            </w:p>
                            <w:p w14:paraId="4FA3F7E3" w14:textId="77777777" w:rsidR="009A1F10" w:rsidRDefault="009A1F10">
                              <w:pPr>
                                <w:jc w:val="center"/>
                              </w:pPr>
                            </w:p>
                          </w:txbxContent>
                        </wps:txbx>
                        <wps:bodyPr rot="0" spcFirstLastPara="0" vertOverflow="overflow" horzOverflow="overflow" vert="horz" wrap="square" lIns="91440" tIns="45720" rIns="91440" bIns="45720" numCol="1" spcCol="0" rtlCol="0" fromWordArt="0" anchor="ctr" anchorCtr="0" forceAA="0" compatLnSpc="1"/>
                      </wps:wsp>
                      <wps:wsp>
                        <wps:cNvPr id="7" name="Rectangle 7"/>
                        <wps:cNvSpPr/>
                        <wps:spPr>
                          <a:xfrm>
                            <a:off x="3171825" y="1790700"/>
                            <a:ext cx="2004060" cy="139446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E4D9575" w14:textId="77777777" w:rsidR="009A1F10" w:rsidRDefault="009A1F10" w:rsidP="0021149A">
                              <w:pPr>
                                <w:spacing w:line="360" w:lineRule="auto"/>
                                <w:rPr>
                                  <w:b/>
                                  <w:bCs/>
                                </w:rPr>
                              </w:pPr>
                              <w:r>
                                <w:rPr>
                                  <w:b/>
                                  <w:bCs/>
                                </w:rPr>
                                <w:t>Employee performance</w:t>
                              </w:r>
                            </w:p>
                            <w:p w14:paraId="116B77CF" w14:textId="77777777" w:rsidR="009A1F10" w:rsidRDefault="009A1F10" w:rsidP="0021149A">
                              <w:pPr>
                                <w:numPr>
                                  <w:ilvl w:val="0"/>
                                  <w:numId w:val="1"/>
                                </w:numPr>
                                <w:spacing w:line="360" w:lineRule="auto"/>
                              </w:pPr>
                              <w:r>
                                <w:t xml:space="preserve">Efficiency </w:t>
                              </w:r>
                            </w:p>
                            <w:p w14:paraId="62DFEC8E" w14:textId="77777777" w:rsidR="009A1F10" w:rsidRDefault="009A1F10" w:rsidP="0021149A">
                              <w:pPr>
                                <w:numPr>
                                  <w:ilvl w:val="0"/>
                                  <w:numId w:val="1"/>
                                </w:numPr>
                                <w:spacing w:line="360" w:lineRule="auto"/>
                              </w:pPr>
                              <w:r>
                                <w:t xml:space="preserve">Quality  </w:t>
                              </w:r>
                            </w:p>
                            <w:p w14:paraId="4382F1CE" w14:textId="77777777" w:rsidR="009A1F10" w:rsidRDefault="009A1F10" w:rsidP="0021149A">
                              <w:pPr>
                                <w:numPr>
                                  <w:ilvl w:val="0"/>
                                  <w:numId w:val="1"/>
                                </w:numPr>
                                <w:spacing w:line="360" w:lineRule="auto"/>
                              </w:pPr>
                              <w:r>
                                <w:t xml:space="preserve">Productivity  </w:t>
                              </w:r>
                            </w:p>
                            <w:p w14:paraId="11834D19" w14:textId="77777777" w:rsidR="009A1F10" w:rsidRDefault="009A1F10" w:rsidP="0021149A">
                              <w:pPr>
                                <w:numPr>
                                  <w:ilvl w:val="0"/>
                                  <w:numId w:val="1"/>
                                </w:numPr>
                                <w:spacing w:line="360" w:lineRule="auto"/>
                              </w:pPr>
                              <w:r>
                                <w:t xml:space="preserve">Timelines  </w:t>
                              </w:r>
                            </w:p>
                          </w:txbxContent>
                        </wps:txbx>
                        <wps:bodyPr rot="0" spcFirstLastPara="0" vertOverflow="overflow" horzOverflow="overflow" vert="horz" wrap="square" lIns="91440" tIns="45720" rIns="91440" bIns="45720" numCol="1" spcCol="0" rtlCol="0" fromWordArt="0" anchor="ctr" anchorCtr="0" forceAA="0" compatLnSpc="1"/>
                      </wps:wsp>
                      <wps:wsp>
                        <wps:cNvPr id="8" name="Connector: Elbow 8"/>
                        <wps:cNvCnPr/>
                        <wps:spPr>
                          <a:xfrm>
                            <a:off x="2066925" y="1066800"/>
                            <a:ext cx="1097280" cy="1386840"/>
                          </a:xfrm>
                          <a:prstGeom prst="bentConnector3">
                            <a:avLst>
                              <a:gd name="adj1" fmla="val 50799"/>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 name="Connector: Elbow 9"/>
                        <wps:cNvCnPr/>
                        <wps:spPr>
                          <a:xfrm flipV="1">
                            <a:off x="2095500" y="2457450"/>
                            <a:ext cx="975360" cy="2125980"/>
                          </a:xfrm>
                          <a:prstGeom prst="bentConnector3">
                            <a:avLst>
                              <a:gd name="adj1" fmla="val 54202"/>
                            </a:avLst>
                          </a:prstGeom>
                        </wps:spPr>
                        <wps:style>
                          <a:lnRef idx="1">
                            <a:schemeClr val="accent1"/>
                          </a:lnRef>
                          <a:fillRef idx="0">
                            <a:schemeClr val="accent1"/>
                          </a:fillRef>
                          <a:effectRef idx="0">
                            <a:schemeClr val="accent1"/>
                          </a:effectRef>
                          <a:fontRef idx="minor">
                            <a:schemeClr val="tx1"/>
                          </a:fontRef>
                        </wps:style>
                        <wps:bodyPr/>
                      </wps:wsp>
                      <wps:wsp>
                        <wps:cNvPr id="10" name="Connector: Elbow 10"/>
                        <wps:cNvCnPr/>
                        <wps:spPr>
                          <a:xfrm>
                            <a:off x="2032635" y="2649856"/>
                            <a:ext cx="586740" cy="45719"/>
                          </a:xfrm>
                          <a:prstGeom prst="bentConnector3">
                            <a:avLst>
                              <a:gd name="adj1" fmla="val 460"/>
                            </a:avLst>
                          </a:prstGeom>
                        </wps:spPr>
                        <wps:style>
                          <a:lnRef idx="1">
                            <a:schemeClr val="accent1"/>
                          </a:lnRef>
                          <a:fillRef idx="0">
                            <a:schemeClr val="accent1"/>
                          </a:fillRef>
                          <a:effectRef idx="0">
                            <a:schemeClr val="accent1"/>
                          </a:effectRef>
                          <a:fontRef idx="minor">
                            <a:schemeClr val="tx1"/>
                          </a:fontRef>
                        </wps:style>
                        <wps:bodyPr/>
                      </wps:wsp>
                      <wps:wsp>
                        <wps:cNvPr id="11" name="Connector: Elbow 11"/>
                        <wps:cNvCnPr/>
                        <wps:spPr>
                          <a:xfrm>
                            <a:off x="2019288" y="75345"/>
                            <a:ext cx="1333500" cy="53340"/>
                          </a:xfrm>
                          <a:prstGeom prst="bentConnector3">
                            <a:avLst>
                              <a:gd name="adj1" fmla="val 0"/>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2" name="Connector: Elbow 12"/>
                        <wps:cNvCnPr/>
                        <wps:spPr>
                          <a:xfrm>
                            <a:off x="828675" y="552450"/>
                            <a:ext cx="144780" cy="156210"/>
                          </a:xfrm>
                          <a:prstGeom prst="bentConnector3">
                            <a:avLst>
                              <a:gd name="adj1" fmla="val 100000"/>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1889AC79" id="Group 1" o:spid="_x0000_s1026" style="position:absolute;left:0;text-align:left;margin-left:0;margin-top:.3pt;width:462.95pt;height:487.1pt;z-index:251657216;mso-position-horizontal:center;mso-position-horizontal-relative:margin;mso-height-relative:margin" coordorigin="-554,-1542" coordsize="54122,473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">
                <v:rect id="Rectangle 2" o:spid="_x0000_s1027" style="position:absolute;left:-344;top:-1542;width:20532;height:70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" fillcolor="white [3201]" strokecolor="#f79646 [3209]" strokeweight="2pt">
                  <v:textbox>
                    <w:txbxContent>
                      <w:p w14:paraId="5923BF3A" w14:textId="77777777" w:rsidR="009A1F10" w:rsidRDefault="009A1F10">
                        <w:pPr>
                          <w:jc w:val="center"/>
                          <w:rPr>
                            <w:b/>
                            <w:bCs/>
                          </w:rPr>
                        </w:pPr>
                        <w:r>
                          <w:rPr>
                            <w:b/>
                            <w:bCs/>
                          </w:rPr>
                          <w:t>Independent variables</w:t>
                        </w:r>
                      </w:p>
                      <w:p w14:paraId="4B6C030A" w14:textId="77777777" w:rsidR="009A1F10" w:rsidRDefault="009A1F10">
                        <w:pPr>
                          <w:jc w:val="center"/>
                          <w:rPr>
                            <w:b/>
                            <w:bCs/>
                          </w:rPr>
                        </w:pPr>
                        <w:r>
                          <w:rPr>
                            <w:b/>
                            <w:bCs/>
                          </w:rPr>
                          <w:t>Leadership style</w:t>
                        </w:r>
                      </w:p>
                    </w:txbxContent>
                  </v:textbox>
                </v:rect>
                <v:rect id="Rectangle 3" o:spid="_x0000_s1028" style="position:absolute;left:33528;top:-1542;width:20040;height:6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" fillcolor="white [3201]" strokecolor="#f79646 [3209]" strokeweight="2pt">
                  <v:textbox>
                    <w:txbxContent>
                      <w:p w14:paraId="439F02FB" w14:textId="77777777" w:rsidR="009A1F10" w:rsidRDefault="009A1F10">
                        <w:pPr>
                          <w:jc w:val="center"/>
                          <w:rPr>
                            <w:b/>
                            <w:bCs/>
                          </w:rPr>
                        </w:pPr>
                        <w:r>
                          <w:rPr>
                            <w:b/>
                            <w:bCs/>
                          </w:rPr>
                          <w:t xml:space="preserve">  </w:t>
                        </w:r>
                      </w:p>
                      <w:p w14:paraId="46424255" w14:textId="77777777" w:rsidR="009A1F10" w:rsidRDefault="009A1F10">
                        <w:pPr>
                          <w:jc w:val="center"/>
                          <w:rPr>
                            <w:b/>
                            <w:bCs/>
                          </w:rPr>
                        </w:pPr>
                        <w:r>
                          <w:rPr>
                            <w:b/>
                            <w:bCs/>
                          </w:rPr>
                          <w:t xml:space="preserve">Dependent variable  </w:t>
                        </w:r>
                      </w:p>
                    </w:txbxContent>
                  </v:textbox>
                </v:rect>
                <v:rect id="Rectangle 4" o:spid="_x0000_s1029" style="position:absolute;left:-554;top:7086;width:21223;height:126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" fillcolor="white [3201]" strokecolor="#f79646 [3209]" strokeweight="2pt">
                  <v:textbox>
                    <w:txbxContent>
                      <w:p w14:paraId="11020555" w14:textId="77777777" w:rsidR="009A1F10" w:rsidRDefault="009A1F10">
                        <w:pPr>
                          <w:spacing w:line="360" w:lineRule="auto"/>
                          <w:jc w:val="both"/>
                          <w:rPr>
                            <w:b/>
                            <w:bCs/>
                          </w:rPr>
                        </w:pPr>
                        <w:r>
                          <w:rPr>
                            <w:b/>
                            <w:bCs/>
                          </w:rPr>
                          <w:t xml:space="preserve">Laissez faire leadership  </w:t>
                        </w:r>
                      </w:p>
                      <w:p w14:paraId="15933F8F" w14:textId="77777777" w:rsidR="009A1F10" w:rsidRDefault="009A1F10" w:rsidP="00C374A3">
                        <w:pPr>
                          <w:pStyle w:val="ListParagraph"/>
                          <w:numPr>
                            <w:ilvl w:val="0"/>
                            <w:numId w:val="8"/>
                          </w:numPr>
                          <w:spacing w:line="360" w:lineRule="auto"/>
                        </w:pPr>
                        <w:r>
                          <w:rPr>
                            <w:lang w:eastAsia="zh-CN"/>
                          </w:rPr>
                          <w:t xml:space="preserve">Minimum Supervision </w:t>
                        </w:r>
                      </w:p>
                      <w:p w14:paraId="4CFA14D5" w14:textId="77777777" w:rsidR="009A1F10" w:rsidRDefault="009A1F10" w:rsidP="00C374A3">
                        <w:pPr>
                          <w:pStyle w:val="ListParagraph"/>
                          <w:numPr>
                            <w:ilvl w:val="0"/>
                            <w:numId w:val="8"/>
                          </w:numPr>
                          <w:spacing w:line="360" w:lineRule="auto"/>
                        </w:pPr>
                        <w:r>
                          <w:t xml:space="preserve">Decision making </w:t>
                        </w:r>
                      </w:p>
                      <w:p w14:paraId="30FE1EF3" w14:textId="77777777" w:rsidR="009A1F10" w:rsidRDefault="009A1F10" w:rsidP="00C374A3">
                        <w:pPr>
                          <w:pStyle w:val="ListParagraph"/>
                          <w:numPr>
                            <w:ilvl w:val="0"/>
                            <w:numId w:val="8"/>
                          </w:numPr>
                          <w:spacing w:line="360" w:lineRule="auto"/>
                        </w:pPr>
                        <w:r>
                          <w:t xml:space="preserve">Freedom of expression  </w:t>
                        </w:r>
                      </w:p>
                      <w:p w14:paraId="1FF61583" w14:textId="029D1BFE" w:rsidR="009A1F10" w:rsidRDefault="009A1F10" w:rsidP="00C374A3">
                        <w:pPr>
                          <w:pStyle w:val="ListParagraph"/>
                          <w:numPr>
                            <w:ilvl w:val="0"/>
                            <w:numId w:val="8"/>
                          </w:numPr>
                          <w:spacing w:line="360" w:lineRule="auto"/>
                        </w:pPr>
                        <w:r>
                          <w:t xml:space="preserve">Provision of task requirements </w:t>
                        </w:r>
                      </w:p>
                      <w:p w14:paraId="3EA41623" w14:textId="77777777" w:rsidR="009A1F10" w:rsidRDefault="009A1F10">
                        <w:pPr>
                          <w:spacing w:line="360" w:lineRule="auto"/>
                        </w:pPr>
                      </w:p>
                      <w:p w14:paraId="37F2047F" w14:textId="77777777" w:rsidR="009A1F10" w:rsidRDefault="009A1F10"/>
                      <w:p w14:paraId="5AA3566D" w14:textId="77777777" w:rsidR="009A1F10" w:rsidRDefault="009A1F10">
                        <w:pPr>
                          <w:jc w:val="both"/>
                        </w:pPr>
                      </w:p>
                      <w:p w14:paraId="473768B7" w14:textId="77777777" w:rsidR="009A1F10" w:rsidRDefault="009A1F10">
                        <w:pPr>
                          <w:jc w:val="both"/>
                        </w:pPr>
                      </w:p>
                      <w:p w14:paraId="33B91B82" w14:textId="77777777" w:rsidR="009A1F10" w:rsidRDefault="009A1F10">
                        <w:pPr>
                          <w:jc w:val="both"/>
                        </w:pPr>
                        <w:r>
                          <w:t xml:space="preserve">  </w:t>
                        </w:r>
                      </w:p>
                      <w:p w14:paraId="5F611AB3" w14:textId="77777777" w:rsidR="009A1F10" w:rsidRDefault="009A1F10">
                        <w:pPr>
                          <w:jc w:val="both"/>
                        </w:pPr>
                        <w:r>
                          <w:t xml:space="preserve"> </w:t>
                        </w:r>
                      </w:p>
                      <w:p w14:paraId="2B4A2204" w14:textId="77777777" w:rsidR="009A1F10" w:rsidRDefault="009A1F10">
                        <w:pPr>
                          <w:jc w:val="center"/>
                        </w:pPr>
                      </w:p>
                      <w:p w14:paraId="5607B6E3" w14:textId="77777777" w:rsidR="009A1F10" w:rsidRDefault="009A1F10">
                        <w:pPr>
                          <w:jc w:val="center"/>
                        </w:pPr>
                      </w:p>
                    </w:txbxContent>
                  </v:textbox>
                </v:rect>
                <v:rect id="Rectangle 5" o:spid="_x0000_s1030" style="position:absolute;left:-344;top:20473;width:20738;height:132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" fillcolor="white [3201]" strokecolor="#f79646 [3209]" strokeweight="2pt">
                  <v:textbox>
                    <w:txbxContent>
                      <w:p w14:paraId="7A3C6E73" w14:textId="77777777" w:rsidR="009A1F10" w:rsidRDefault="009A1F10">
                        <w:pPr>
                          <w:spacing w:line="360" w:lineRule="auto"/>
                          <w:jc w:val="both"/>
                          <w:rPr>
                            <w:b/>
                            <w:bCs/>
                          </w:rPr>
                        </w:pPr>
                        <w:r>
                          <w:rPr>
                            <w:b/>
                            <w:bCs/>
                          </w:rPr>
                          <w:t xml:space="preserve">Democratic leadership </w:t>
                        </w:r>
                      </w:p>
                      <w:p w14:paraId="7B662970" w14:textId="77777777" w:rsidR="009A1F10" w:rsidRDefault="009A1F10" w:rsidP="00C374A3">
                        <w:pPr>
                          <w:pStyle w:val="ListParagraph"/>
                          <w:numPr>
                            <w:ilvl w:val="0"/>
                            <w:numId w:val="9"/>
                          </w:numPr>
                          <w:spacing w:line="360" w:lineRule="auto"/>
                          <w:jc w:val="both"/>
                        </w:pPr>
                        <w:r>
                          <w:t xml:space="preserve">Group participation </w:t>
                        </w:r>
                      </w:p>
                      <w:p w14:paraId="19509637" w14:textId="77777777" w:rsidR="009A1F10" w:rsidRDefault="009A1F10" w:rsidP="00C374A3">
                        <w:pPr>
                          <w:pStyle w:val="ListParagraph"/>
                          <w:numPr>
                            <w:ilvl w:val="0"/>
                            <w:numId w:val="9"/>
                          </w:numPr>
                          <w:spacing w:line="360" w:lineRule="auto"/>
                        </w:pPr>
                        <w:r>
                          <w:t>Collective responsibility</w:t>
                        </w:r>
                      </w:p>
                      <w:p w14:paraId="439F7E71" w14:textId="77777777" w:rsidR="009A1F10" w:rsidRDefault="009A1F10" w:rsidP="00C374A3">
                        <w:pPr>
                          <w:pStyle w:val="ListParagraph"/>
                          <w:numPr>
                            <w:ilvl w:val="0"/>
                            <w:numId w:val="9"/>
                          </w:numPr>
                          <w:spacing w:line="360" w:lineRule="auto"/>
                        </w:pPr>
                        <w:r>
                          <w:t xml:space="preserve">Hospitality from supervisors </w:t>
                        </w:r>
                      </w:p>
                      <w:p w14:paraId="58C2934F" w14:textId="77777777" w:rsidR="009A1F10" w:rsidRDefault="009A1F10" w:rsidP="00C374A3">
                        <w:pPr>
                          <w:pStyle w:val="ListParagraph"/>
                          <w:numPr>
                            <w:ilvl w:val="0"/>
                            <w:numId w:val="9"/>
                          </w:numPr>
                          <w:spacing w:line="360" w:lineRule="auto"/>
                        </w:pPr>
                        <w:r>
                          <w:t xml:space="preserve">Involved in decision making </w:t>
                        </w:r>
                      </w:p>
                    </w:txbxContent>
                  </v:textbox>
                </v:rect>
                <v:rect id="Rectangle 6" o:spid="_x0000_s1031" style="position:absolute;left:-554;top:34211;width:25178;height:116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" fillcolor="white [3201]" strokecolor="#f79646 [3209]" strokeweight="2pt">
                  <v:textbox>
                    <w:txbxContent>
                      <w:p w14:paraId="246B7971" w14:textId="77777777" w:rsidR="009A1F10" w:rsidRDefault="009A1F10" w:rsidP="00C374A3">
                        <w:pPr>
                          <w:spacing w:line="360" w:lineRule="auto"/>
                          <w:rPr>
                            <w:b/>
                            <w:bCs/>
                          </w:rPr>
                        </w:pPr>
                        <w:r>
                          <w:rPr>
                            <w:b/>
                            <w:bCs/>
                          </w:rPr>
                          <w:t xml:space="preserve">Autocratic leadership  </w:t>
                        </w:r>
                      </w:p>
                      <w:p w14:paraId="4A1EA204" w14:textId="77777777" w:rsidR="009A1F10" w:rsidRDefault="009A1F10" w:rsidP="00C374A3">
                        <w:pPr>
                          <w:pStyle w:val="ListParagraph"/>
                          <w:numPr>
                            <w:ilvl w:val="0"/>
                            <w:numId w:val="10"/>
                          </w:numPr>
                          <w:spacing w:line="360" w:lineRule="auto"/>
                        </w:pPr>
                        <w:r>
                          <w:t xml:space="preserve">No consultation from employees </w:t>
                        </w:r>
                      </w:p>
                      <w:p w14:paraId="143A559D" w14:textId="77777777" w:rsidR="009A1F10" w:rsidRDefault="009A1F10" w:rsidP="00C374A3">
                        <w:pPr>
                          <w:pStyle w:val="ListParagraph"/>
                          <w:numPr>
                            <w:ilvl w:val="0"/>
                            <w:numId w:val="10"/>
                          </w:numPr>
                          <w:spacing w:line="360" w:lineRule="auto"/>
                        </w:pPr>
                        <w:r w:rsidRPr="00C374A3">
                          <w:rPr>
                            <w:rFonts w:eastAsia="SimSun"/>
                            <w:color w:val="000000"/>
                            <w:lang w:eastAsia="zh-CN"/>
                          </w:rPr>
                          <w:t xml:space="preserve">Restriction of employees </w:t>
                        </w:r>
                      </w:p>
                      <w:p w14:paraId="1CF31991" w14:textId="77777777" w:rsidR="009A1F10" w:rsidRDefault="009A1F10" w:rsidP="00C374A3">
                        <w:pPr>
                          <w:pStyle w:val="ListParagraph"/>
                          <w:numPr>
                            <w:ilvl w:val="0"/>
                            <w:numId w:val="10"/>
                          </w:numPr>
                          <w:spacing w:line="360" w:lineRule="auto"/>
                        </w:pPr>
                        <w:r w:rsidRPr="00C374A3">
                          <w:rPr>
                            <w:rFonts w:eastAsia="SimSun"/>
                            <w:color w:val="000000"/>
                            <w:lang w:eastAsia="zh-CN"/>
                          </w:rPr>
                          <w:t xml:space="preserve">The dictatorship of the superiors </w:t>
                        </w:r>
                      </w:p>
                      <w:p w14:paraId="352885A0" w14:textId="77777777" w:rsidR="009A1F10" w:rsidRDefault="009A1F10" w:rsidP="00C374A3">
                        <w:pPr>
                          <w:pStyle w:val="ListParagraph"/>
                          <w:numPr>
                            <w:ilvl w:val="0"/>
                            <w:numId w:val="10"/>
                          </w:numPr>
                          <w:spacing w:line="360" w:lineRule="auto"/>
                        </w:pPr>
                        <w:r>
                          <w:t xml:space="preserve">Limited response from the superior </w:t>
                        </w:r>
                      </w:p>
                      <w:p w14:paraId="6E9B1C92" w14:textId="77777777" w:rsidR="009A1F10" w:rsidRDefault="009A1F10">
                        <w:pPr>
                          <w:spacing w:line="360" w:lineRule="auto"/>
                          <w:jc w:val="both"/>
                        </w:pPr>
                      </w:p>
                      <w:p w14:paraId="4FA3F7E3" w14:textId="77777777" w:rsidR="009A1F10" w:rsidRDefault="009A1F10">
                        <w:pPr>
                          <w:jc w:val="center"/>
                        </w:pPr>
                      </w:p>
                    </w:txbxContent>
                  </v:textbox>
                </v:rect>
                <v:rect id="Rectangle 7" o:spid="_x0000_s1032" style="position:absolute;left:31718;top:17907;width:20040;height:139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" fillcolor="white [3201]" strokecolor="#f79646 [3209]" strokeweight="2pt">
                  <v:textbox>
                    <w:txbxContent>
                      <w:p w14:paraId="4E4D9575" w14:textId="77777777" w:rsidR="009A1F10" w:rsidRDefault="009A1F10" w:rsidP="0021149A">
                        <w:pPr>
                          <w:spacing w:line="360" w:lineRule="auto"/>
                          <w:rPr>
                            <w:b/>
                            <w:bCs/>
                          </w:rPr>
                        </w:pPr>
                        <w:r>
                          <w:rPr>
                            <w:b/>
                            <w:bCs/>
                          </w:rPr>
                          <w:t>Employee performance</w:t>
                        </w:r>
                      </w:p>
                      <w:p w14:paraId="116B77CF" w14:textId="77777777" w:rsidR="009A1F10" w:rsidRDefault="009A1F10" w:rsidP="0021149A">
                        <w:pPr>
                          <w:numPr>
                            <w:ilvl w:val="0"/>
                            <w:numId w:val="1"/>
                          </w:numPr>
                          <w:spacing w:line="360" w:lineRule="auto"/>
                        </w:pPr>
                        <w:r>
                          <w:t xml:space="preserve">Efficiency </w:t>
                        </w:r>
                      </w:p>
                      <w:p w14:paraId="62DFEC8E" w14:textId="77777777" w:rsidR="009A1F10" w:rsidRDefault="009A1F10" w:rsidP="0021149A">
                        <w:pPr>
                          <w:numPr>
                            <w:ilvl w:val="0"/>
                            <w:numId w:val="1"/>
                          </w:numPr>
                          <w:spacing w:line="360" w:lineRule="auto"/>
                        </w:pPr>
                        <w:r>
                          <w:t xml:space="preserve">Quality  </w:t>
                        </w:r>
                      </w:p>
                      <w:p w14:paraId="4382F1CE" w14:textId="77777777" w:rsidR="009A1F10" w:rsidRDefault="009A1F10" w:rsidP="0021149A">
                        <w:pPr>
                          <w:numPr>
                            <w:ilvl w:val="0"/>
                            <w:numId w:val="1"/>
                          </w:numPr>
                          <w:spacing w:line="360" w:lineRule="auto"/>
                        </w:pPr>
                        <w:r>
                          <w:t xml:space="preserve">Productivity  </w:t>
                        </w:r>
                      </w:p>
                      <w:p w14:paraId="11834D19" w14:textId="77777777" w:rsidR="009A1F10" w:rsidRDefault="009A1F10" w:rsidP="0021149A">
                        <w:pPr>
                          <w:numPr>
                            <w:ilvl w:val="0"/>
                            <w:numId w:val="1"/>
                          </w:numPr>
                          <w:spacing w:line="360" w:lineRule="auto"/>
                        </w:pPr>
                        <w:r>
                          <w:t xml:space="preserve">Timelines  </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8" o:spid="_x0000_s1033" type="#_x0000_t34" style="position:absolute;left:20669;top:10668;width:10973;height:1386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" adj="10973" strokecolor="#4579b8 [3044]">
                  <v:stroke endarrow="block"/>
                </v:shape>
                <v:shape id="Connector: Elbow 9" o:spid="_x0000_s1034" type="#_x0000_t34" style="position:absolute;left:20955;top:24574;width:9753;height:2126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" adj="11708" strokecolor="#4579b8 [3044]"/>
                <v:shape id="Connector: Elbow 10" o:spid="_x0000_s1035" type="#_x0000_t34" style="position:absolute;left:20326;top:26498;width:5867;height:45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" adj="99" strokecolor="#4579b8 [3044]"/>
                <v:shape id="Connector: Elbow 11" o:spid="_x0000_s1036" type="#_x0000_t34" style="position:absolute;left:20192;top:753;width:13335;height:53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" adj="0" strokecolor="#4579b8 [3044]">
                  <v:stroke endarrow="block"/>
                </v:shape>
                <v:shape id="Connector: Elbow 12" o:spid="_x0000_s1037" type="#_x0000_t34" style="position:absolute;left:8286;top:5524;width:1448;height:156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" adj="21600" strokecolor="#4579b8 [3044]">
                  <v:stroke endarrow="block"/>
                </v:shape>
                <w10:wrap anchorx="margin"/>
              </v:group>
            </w:pict>
          </mc:Fallback>
        </mc:AlternateContent>
      </w:r>
    </w:p>
    <w:p w14:paraId="2226B738" w14:textId="77777777" w:rsidR="00375413" w:rsidRDefault="00375413" w:rsidP="009603B5">
      <w:pPr>
        <w:spacing w:line="360" w:lineRule="auto"/>
        <w:jc w:val="both"/>
      </w:pPr>
    </w:p>
    <w:p w14:paraId="424FB211" w14:textId="77777777" w:rsidR="00375413" w:rsidRDefault="00375413" w:rsidP="009603B5">
      <w:pPr>
        <w:spacing w:line="360" w:lineRule="auto"/>
        <w:jc w:val="both"/>
      </w:pPr>
    </w:p>
    <w:p w14:paraId="066EFE09" w14:textId="77777777" w:rsidR="00375413" w:rsidRDefault="00375413" w:rsidP="009603B5">
      <w:pPr>
        <w:spacing w:line="360" w:lineRule="auto"/>
        <w:ind w:firstLine="720"/>
        <w:jc w:val="both"/>
      </w:pPr>
    </w:p>
    <w:p w14:paraId="6B145A29" w14:textId="77777777" w:rsidR="00375413" w:rsidRDefault="00375413" w:rsidP="009603B5">
      <w:pPr>
        <w:spacing w:line="360" w:lineRule="auto"/>
        <w:ind w:firstLine="720"/>
        <w:jc w:val="both"/>
      </w:pPr>
    </w:p>
    <w:p w14:paraId="06D3CE42" w14:textId="77777777" w:rsidR="00375413" w:rsidRDefault="00375413" w:rsidP="009603B5">
      <w:pPr>
        <w:spacing w:line="360" w:lineRule="auto"/>
        <w:jc w:val="both"/>
      </w:pPr>
    </w:p>
    <w:p w14:paraId="069C7B18" w14:textId="77777777" w:rsidR="00375413" w:rsidRDefault="00375413" w:rsidP="009603B5">
      <w:pPr>
        <w:spacing w:line="360" w:lineRule="auto"/>
        <w:jc w:val="both"/>
      </w:pPr>
    </w:p>
    <w:p w14:paraId="3C2AF547" w14:textId="77777777" w:rsidR="00375413" w:rsidRDefault="00375413" w:rsidP="009603B5">
      <w:pPr>
        <w:spacing w:line="360" w:lineRule="auto"/>
        <w:jc w:val="both"/>
      </w:pPr>
    </w:p>
    <w:p w14:paraId="5710690D" w14:textId="77777777" w:rsidR="00375413" w:rsidRDefault="00375413" w:rsidP="009603B5">
      <w:pPr>
        <w:spacing w:line="360" w:lineRule="auto"/>
        <w:jc w:val="both"/>
      </w:pPr>
    </w:p>
    <w:p w14:paraId="2B9B03C5" w14:textId="77777777" w:rsidR="00375413" w:rsidRDefault="00375413" w:rsidP="009603B5">
      <w:pPr>
        <w:spacing w:line="360" w:lineRule="auto"/>
        <w:jc w:val="both"/>
      </w:pPr>
    </w:p>
    <w:p w14:paraId="74EC738E" w14:textId="77777777" w:rsidR="00375413" w:rsidRDefault="00375413" w:rsidP="009603B5">
      <w:pPr>
        <w:spacing w:line="360" w:lineRule="auto"/>
        <w:jc w:val="both"/>
      </w:pPr>
    </w:p>
    <w:p w14:paraId="2E1A0A5E" w14:textId="77777777" w:rsidR="00375413" w:rsidRDefault="00375413" w:rsidP="009603B5">
      <w:pPr>
        <w:spacing w:line="360" w:lineRule="auto"/>
        <w:jc w:val="both"/>
      </w:pPr>
    </w:p>
    <w:p w14:paraId="380C94B0" w14:textId="77777777" w:rsidR="00375413" w:rsidRDefault="00375413" w:rsidP="009603B5">
      <w:pPr>
        <w:spacing w:line="360" w:lineRule="auto"/>
        <w:jc w:val="both"/>
      </w:pPr>
    </w:p>
    <w:p w14:paraId="55B0E3ED" w14:textId="77777777" w:rsidR="00375413" w:rsidRDefault="00375413" w:rsidP="009603B5">
      <w:pPr>
        <w:spacing w:line="360" w:lineRule="auto"/>
        <w:jc w:val="both"/>
      </w:pPr>
    </w:p>
    <w:p w14:paraId="7E24D994" w14:textId="77777777" w:rsidR="00375413" w:rsidRDefault="00375413" w:rsidP="009603B5">
      <w:pPr>
        <w:spacing w:line="360" w:lineRule="auto"/>
        <w:jc w:val="both"/>
      </w:pPr>
    </w:p>
    <w:p w14:paraId="66BC04D7" w14:textId="77777777" w:rsidR="00375413" w:rsidRDefault="00375413" w:rsidP="009603B5">
      <w:pPr>
        <w:spacing w:line="360" w:lineRule="auto"/>
        <w:jc w:val="both"/>
      </w:pPr>
    </w:p>
    <w:p w14:paraId="56129288" w14:textId="77777777" w:rsidR="00375413" w:rsidRDefault="00375413" w:rsidP="009603B5">
      <w:pPr>
        <w:spacing w:line="360" w:lineRule="auto"/>
        <w:jc w:val="both"/>
      </w:pPr>
    </w:p>
    <w:p w14:paraId="218C50DD" w14:textId="77777777" w:rsidR="00375413" w:rsidRDefault="00375413" w:rsidP="009603B5">
      <w:pPr>
        <w:spacing w:line="360" w:lineRule="auto"/>
        <w:jc w:val="both"/>
      </w:pPr>
    </w:p>
    <w:p w14:paraId="1F06DF84" w14:textId="77777777" w:rsidR="00375413" w:rsidRDefault="00375413" w:rsidP="009603B5">
      <w:pPr>
        <w:spacing w:line="360" w:lineRule="auto"/>
        <w:jc w:val="both"/>
      </w:pPr>
    </w:p>
    <w:p w14:paraId="65B98B64" w14:textId="320181AF" w:rsidR="00F55C2B" w:rsidRDefault="00F55C2B" w:rsidP="009603B5">
      <w:pPr>
        <w:spacing w:line="360" w:lineRule="auto"/>
        <w:jc w:val="both"/>
      </w:pPr>
    </w:p>
    <w:p w14:paraId="7ED8D523" w14:textId="77777777" w:rsidR="00E50317" w:rsidRDefault="00E50317" w:rsidP="009603B5">
      <w:pPr>
        <w:spacing w:line="360" w:lineRule="auto"/>
        <w:jc w:val="both"/>
      </w:pPr>
    </w:p>
    <w:p w14:paraId="1A255D43" w14:textId="77777777" w:rsidR="00F55C2B" w:rsidRDefault="00F55C2B" w:rsidP="009603B5">
      <w:pPr>
        <w:spacing w:line="360" w:lineRule="auto"/>
        <w:jc w:val="both"/>
      </w:pPr>
    </w:p>
    <w:p w14:paraId="26779654" w14:textId="77777777" w:rsidR="00F55C2B" w:rsidRDefault="00F55C2B" w:rsidP="009603B5">
      <w:pPr>
        <w:spacing w:line="360" w:lineRule="auto"/>
        <w:jc w:val="both"/>
      </w:pPr>
    </w:p>
    <w:p w14:paraId="54CED6D4" w14:textId="17EFA02A" w:rsidR="00F55C2B" w:rsidRDefault="00F55C2B" w:rsidP="009603B5">
      <w:pPr>
        <w:spacing w:line="360" w:lineRule="auto"/>
        <w:jc w:val="both"/>
      </w:pPr>
    </w:p>
    <w:p w14:paraId="729778B9" w14:textId="77777777" w:rsidR="00E50317" w:rsidRDefault="00E50317" w:rsidP="009603B5">
      <w:pPr>
        <w:spacing w:line="360" w:lineRule="auto"/>
        <w:ind w:firstLine="720"/>
        <w:jc w:val="both"/>
      </w:pPr>
    </w:p>
    <w:p w14:paraId="5733CE4A" w14:textId="77777777" w:rsidR="00E50317" w:rsidRDefault="00E50317" w:rsidP="009603B5">
      <w:pPr>
        <w:spacing w:line="360" w:lineRule="auto"/>
        <w:ind w:firstLine="720"/>
        <w:jc w:val="both"/>
      </w:pPr>
    </w:p>
    <w:p w14:paraId="6ADE4620" w14:textId="77777777" w:rsidR="00E50317" w:rsidRDefault="00E50317" w:rsidP="009603B5">
      <w:pPr>
        <w:spacing w:line="360" w:lineRule="auto"/>
        <w:ind w:firstLine="720"/>
        <w:jc w:val="both"/>
      </w:pPr>
    </w:p>
    <w:p w14:paraId="75657FE3" w14:textId="48382830" w:rsidR="004B00A2" w:rsidRDefault="004B00A2" w:rsidP="00156045">
      <w:pPr>
        <w:spacing w:line="360" w:lineRule="auto"/>
        <w:jc w:val="both"/>
      </w:pPr>
      <w:r>
        <w:rPr>
          <w:noProof/>
          <w:lang w:val="en-US" w:eastAsia="en-US"/>
        </w:rPr>
        <mc:AlternateContent>
          <mc:Choice Requires="wps">
            <w:drawing>
              <wp:anchor distT="0" distB="0" distL="114300" distR="114300" simplePos="0" relativeHeight="251661312" behindDoc="0" locked="0" layoutInCell="1" allowOverlap="1" wp14:anchorId="47EE3F5F" wp14:editId="21E8FB8B">
                <wp:simplePos x="0" y="0"/>
                <wp:positionH relativeFrom="column">
                  <wp:posOffset>-58889</wp:posOffset>
                </wp:positionH>
                <wp:positionV relativeFrom="paragraph">
                  <wp:posOffset>-541572</wp:posOffset>
                </wp:positionV>
                <wp:extent cx="5879465" cy="635"/>
                <wp:effectExtent l="0" t="0" r="0" b="0"/>
                <wp:wrapNone/>
                <wp:docPr id="13" name="Text Box 13"/>
                <wp:cNvGraphicFramePr/>
                <a:graphic xmlns:a="http://schemas.openxmlformats.org/drawingml/2006/main">
                  <a:graphicData uri="http://schemas.microsoft.com/office/word/2010/wordprocessingShape">
                    <wps:wsp>
                      <wps:cNvSpPr txBox="1"/>
                      <wps:spPr>
                        <a:xfrm>
                          <a:off x="0" y="0"/>
                          <a:ext cx="5879465" cy="635"/>
                        </a:xfrm>
                        <a:prstGeom prst="rect">
                          <a:avLst/>
                        </a:prstGeom>
                        <a:solidFill>
                          <a:prstClr val="white"/>
                        </a:solidFill>
                        <a:ln>
                          <a:noFill/>
                        </a:ln>
                        <a:effectLst/>
                      </wps:spPr>
                      <wps:txbx>
                        <w:txbxContent>
                          <w:p w14:paraId="02A4EDE3" w14:textId="41B469C3" w:rsidR="009A1F10" w:rsidRDefault="009A1F10" w:rsidP="00E75583">
                            <w:pPr>
                              <w:pStyle w:val="Caption"/>
                              <w:rPr>
                                <w:b/>
                                <w:i w:val="0"/>
                                <w:color w:val="auto"/>
                                <w:sz w:val="24"/>
                                <w:szCs w:val="24"/>
                              </w:rPr>
                            </w:pPr>
                            <w:bookmarkStart w:id="20" w:name="_Toc141035302"/>
                            <w:r w:rsidRPr="00E75583">
                              <w:rPr>
                                <w:b/>
                                <w:i w:val="0"/>
                                <w:color w:val="auto"/>
                                <w:sz w:val="24"/>
                                <w:szCs w:val="24"/>
                              </w:rPr>
                              <w:t xml:space="preserve">Figure </w:t>
                            </w:r>
                            <w:r>
                              <w:rPr>
                                <w:b/>
                                <w:i w:val="0"/>
                                <w:color w:val="auto"/>
                                <w:sz w:val="24"/>
                                <w:szCs w:val="24"/>
                              </w:rPr>
                              <w:t>1.</w:t>
                            </w:r>
                            <w:r w:rsidRPr="00E75583">
                              <w:rPr>
                                <w:b/>
                                <w:i w:val="0"/>
                                <w:color w:val="auto"/>
                                <w:sz w:val="24"/>
                                <w:szCs w:val="24"/>
                              </w:rPr>
                              <w:fldChar w:fldCharType="begin"/>
                            </w:r>
                            <w:r w:rsidRPr="00E75583">
                              <w:rPr>
                                <w:b/>
                                <w:i w:val="0"/>
                                <w:color w:val="auto"/>
                                <w:sz w:val="24"/>
                                <w:szCs w:val="24"/>
                              </w:rPr>
                              <w:instrText xml:space="preserve"> SEQ Figure \* ARABIC </w:instrText>
                            </w:r>
                            <w:r w:rsidRPr="00E75583">
                              <w:rPr>
                                <w:b/>
                                <w:i w:val="0"/>
                                <w:color w:val="auto"/>
                                <w:sz w:val="24"/>
                                <w:szCs w:val="24"/>
                              </w:rPr>
                              <w:fldChar w:fldCharType="separate"/>
                            </w:r>
                            <w:r>
                              <w:rPr>
                                <w:b/>
                                <w:i w:val="0"/>
                                <w:noProof/>
                                <w:color w:val="auto"/>
                                <w:sz w:val="24"/>
                                <w:szCs w:val="24"/>
                              </w:rPr>
                              <w:t>1</w:t>
                            </w:r>
                            <w:r w:rsidRPr="00E75583">
                              <w:rPr>
                                <w:b/>
                                <w:i w:val="0"/>
                                <w:color w:val="auto"/>
                                <w:sz w:val="24"/>
                                <w:szCs w:val="24"/>
                              </w:rPr>
                              <w:fldChar w:fldCharType="end"/>
                            </w:r>
                            <w:r w:rsidRPr="00E75583">
                              <w:rPr>
                                <w:b/>
                                <w:i w:val="0"/>
                                <w:color w:val="auto"/>
                                <w:sz w:val="24"/>
                                <w:szCs w:val="24"/>
                              </w:rPr>
                              <w:t>: Conceptual framework</w:t>
                            </w:r>
                            <w:bookmarkEnd w:id="20"/>
                          </w:p>
                          <w:p w14:paraId="0C46C40E" w14:textId="14110C16" w:rsidR="009A1F10" w:rsidRPr="00E93AC6" w:rsidRDefault="009A1F10" w:rsidP="00F55C2B">
                            <w:pPr>
                              <w:spacing w:line="360" w:lineRule="auto"/>
                              <w:jc w:val="both"/>
                            </w:pPr>
                            <w:r w:rsidRPr="00E93AC6">
                              <w:t xml:space="preserve">Source: </w:t>
                            </w:r>
                            <w:r>
                              <w:fldChar w:fldCharType="begin" w:fldLock="1"/>
                            </w:r>
                            <w:r>
                              <w:instrText>ADDIN CSL_CITATION {"citationItems":[{"id":"ITEM-1","itemData":{"id":"ITEM-1","issued":{"date-parts":[["2020"]]},"title":"LEADERSHIP STYLES AND ITS IMPACT ON LEADERSHIP STYLES AND ITS IMPACT ON","type":"article-journal"},"uris":["http://www.mendeley.com/documents/?uuid=3483ad35-ff66-4894-b1ae-9a1cc080529f"]}],"mendeley":{"formattedCitation":"(&lt;i&gt;LEADERSHIP STYLES AND ITS IMPACT ON LEADERSHIP STYLES AND ITS IMPACT ON&lt;/i&gt;, 2020)","manualFormatting":"(Amussah, 2020)","plainTextFormattedCitation":"(LEADERSHIP STYLES AND ITS IMPACT ON LEADERSHIP STYLES AND ITS IMPACT ON, 2020)","previouslyFormattedCitation":"(&lt;i&gt;LEADERSHIP STYLES AND ITS IMPACT ON LEADERSHIP STYLES AND ITS IMPACT ON&lt;/i&gt;, 2020)"},"properties":{"noteIndex":0},"schema":"https://github.com/citation-style-language/schema/raw/master/csl-citation.json"}</w:instrText>
                            </w:r>
                            <w:r>
                              <w:fldChar w:fldCharType="separate"/>
                            </w:r>
                            <w:r w:rsidRPr="00F55C2B">
                              <w:rPr>
                                <w:noProof/>
                              </w:rPr>
                              <w:t>(Amussah, 2020)</w:t>
                            </w:r>
                            <w: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7EE3F5F" id="_x0000_t202" coordsize="21600,21600" o:spt="202" path="m,l,21600r21600,l21600,xe">
                <v:stroke joinstyle="miter"/>
                <v:path gradientshapeok="t" o:connecttype="rect"/>
              </v:shapetype>
              <v:shape id="Text Box 13" o:spid="_x0000_s1038" type="#_x0000_t202" style="position:absolute;left:0;text-align:left;margin-left:-4.65pt;margin-top:-42.65pt;width:462.95pt;height:.0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" stroked="f">
                <v:textbox style="mso-fit-shape-to-text:t" inset="0,0,0,0">
                  <w:txbxContent>
                    <w:p w14:paraId="02A4EDE3" w14:textId="41B469C3" w:rsidR="009A1F10" w:rsidRDefault="009A1F10" w:rsidP="00E75583">
                      <w:pPr>
                        <w:pStyle w:val="Caption"/>
                        <w:rPr>
                          <w:b/>
                          <w:i w:val="0"/>
                          <w:color w:val="auto"/>
                          <w:sz w:val="24"/>
                          <w:szCs w:val="24"/>
                        </w:rPr>
                      </w:pPr>
                      <w:bookmarkStart w:id="21" w:name="_Toc141035302"/>
                      <w:r w:rsidRPr="00E75583">
                        <w:rPr>
                          <w:b/>
                          <w:i w:val="0"/>
                          <w:color w:val="auto"/>
                          <w:sz w:val="24"/>
                          <w:szCs w:val="24"/>
                        </w:rPr>
                        <w:t xml:space="preserve">Figure </w:t>
                      </w:r>
                      <w:r>
                        <w:rPr>
                          <w:b/>
                          <w:i w:val="0"/>
                          <w:color w:val="auto"/>
                          <w:sz w:val="24"/>
                          <w:szCs w:val="24"/>
                        </w:rPr>
                        <w:t>1.</w:t>
                      </w:r>
                      <w:r w:rsidRPr="00E75583">
                        <w:rPr>
                          <w:b/>
                          <w:i w:val="0"/>
                          <w:color w:val="auto"/>
                          <w:sz w:val="24"/>
                          <w:szCs w:val="24"/>
                        </w:rPr>
                        <w:fldChar w:fldCharType="begin"/>
                      </w:r>
                      <w:r w:rsidRPr="00E75583">
                        <w:rPr>
                          <w:b/>
                          <w:i w:val="0"/>
                          <w:color w:val="auto"/>
                          <w:sz w:val="24"/>
                          <w:szCs w:val="24"/>
                        </w:rPr>
                        <w:instrText xml:space="preserve"> SEQ Figure \* ARABIC </w:instrText>
                      </w:r>
                      <w:r w:rsidRPr="00E75583">
                        <w:rPr>
                          <w:b/>
                          <w:i w:val="0"/>
                          <w:color w:val="auto"/>
                          <w:sz w:val="24"/>
                          <w:szCs w:val="24"/>
                        </w:rPr>
                        <w:fldChar w:fldCharType="separate"/>
                      </w:r>
                      <w:r>
                        <w:rPr>
                          <w:b/>
                          <w:i w:val="0"/>
                          <w:noProof/>
                          <w:color w:val="auto"/>
                          <w:sz w:val="24"/>
                          <w:szCs w:val="24"/>
                        </w:rPr>
                        <w:t>1</w:t>
                      </w:r>
                      <w:r w:rsidRPr="00E75583">
                        <w:rPr>
                          <w:b/>
                          <w:i w:val="0"/>
                          <w:color w:val="auto"/>
                          <w:sz w:val="24"/>
                          <w:szCs w:val="24"/>
                        </w:rPr>
                        <w:fldChar w:fldCharType="end"/>
                      </w:r>
                      <w:r w:rsidRPr="00E75583">
                        <w:rPr>
                          <w:b/>
                          <w:i w:val="0"/>
                          <w:color w:val="auto"/>
                          <w:sz w:val="24"/>
                          <w:szCs w:val="24"/>
                        </w:rPr>
                        <w:t>: Conceptual framework</w:t>
                      </w:r>
                      <w:bookmarkEnd w:id="21"/>
                    </w:p>
                    <w:p w14:paraId="0C46C40E" w14:textId="14110C16" w:rsidR="009A1F10" w:rsidRPr="00E93AC6" w:rsidRDefault="009A1F10" w:rsidP="00F55C2B">
                      <w:pPr>
                        <w:spacing w:line="360" w:lineRule="auto"/>
                        <w:jc w:val="both"/>
                      </w:pPr>
                      <w:r w:rsidRPr="00E93AC6">
                        <w:t xml:space="preserve">Source: </w:t>
                      </w:r>
                      <w:r>
                        <w:fldChar w:fldCharType="begin" w:fldLock="1"/>
                      </w:r>
                      <w:r>
                        <w:instrText>ADDIN CSL_CITATION {"citationItems":[{"id":"ITEM-1","itemData":{"id":"ITEM-1","issued":{"date-parts":[["2020"]]},"title":"LEADERSHIP STYLES AND ITS IMPACT ON LEADERSHIP STYLES AND ITS IMPACT ON","type":"article-journal"},"uris":["http://www.mendeley.com/documents/?uuid=3483ad35-ff66-4894-b1ae-9a1cc080529f"]}],"mendeley":{"formattedCitation":"(&lt;i&gt;LEADERSHIP STYLES AND ITS IMPACT ON LEADERSHIP STYLES AND ITS IMPACT ON&lt;/i&gt;, 2020)","manualFormatting":"(Amussah, 2020)","plainTextFormattedCitation":"(LEADERSHIP STYLES AND ITS IMPACT ON LEADERSHIP STYLES AND ITS IMPACT ON, 2020)","previouslyFormattedCitation":"(&lt;i&gt;LEADERSHIP STYLES AND ITS IMPACT ON LEADERSHIP STYLES AND ITS IMPACT ON&lt;/i&gt;, 2020)"},"properties":{"noteIndex":0},"schema":"https://github.com/citation-style-language/schema/raw/master/csl-citation.json"}</w:instrText>
                      </w:r>
                      <w:r>
                        <w:fldChar w:fldCharType="separate"/>
                      </w:r>
                      <w:r w:rsidRPr="00F55C2B">
                        <w:rPr>
                          <w:noProof/>
                        </w:rPr>
                        <w:t>(Amussah, 2020)</w:t>
                      </w:r>
                      <w:r>
                        <w:fldChar w:fldCharType="end"/>
                      </w:r>
                    </w:p>
                  </w:txbxContent>
                </v:textbox>
              </v:shape>
            </w:pict>
          </mc:Fallback>
        </mc:AlternateContent>
      </w:r>
      <w:r w:rsidR="00BE0DB4">
        <w:t>In the conceptual framework depicted in Figure 1 above, leadership style, the independent variable, was hypothesized to influence employee performance. The framework showed that Autocratic, Lais</w:t>
      </w:r>
      <w:r>
        <w:t>s</w:t>
      </w:r>
      <w:r w:rsidR="00BE0DB4">
        <w:t xml:space="preserve">ez faire, and democratic leadership styles directly affected employee performance. On the other hand, employee performance as the dependent variable was measured in terms of efficiency, </w:t>
      </w:r>
      <w:r w:rsidR="00BE0DB4">
        <w:lastRenderedPageBreak/>
        <w:t>Quality, productivity, and timeliness. Where efficiency is the ability to produce the desired outcomes by using as minimal resources as possible, effectiveness is the ability of employees to meet the desired objectives or target (</w:t>
      </w:r>
      <w:proofErr w:type="spellStart"/>
      <w:r w:rsidR="00BE0DB4">
        <w:t>Tukunimulo</w:t>
      </w:r>
      <w:r w:rsidR="00156045">
        <w:t>ngo</w:t>
      </w:r>
      <w:proofErr w:type="spellEnd"/>
      <w:r w:rsidR="00156045">
        <w:t xml:space="preserve">, 2016). Productivity is </w:t>
      </w:r>
      <w:proofErr w:type="spellStart"/>
      <w:r w:rsidR="00156045">
        <w:t>the</w:t>
      </w:r>
      <w:r w:rsidR="00BE0DB4">
        <w:t>output</w:t>
      </w:r>
      <w:proofErr w:type="spellEnd"/>
      <w:r w:rsidR="00BE0DB4">
        <w:t xml:space="preserve"> ratio to that input (</w:t>
      </w:r>
      <w:proofErr w:type="spellStart"/>
      <w:r w:rsidR="00BE0DB4">
        <w:t>Tukunimulongo</w:t>
      </w:r>
      <w:proofErr w:type="spellEnd"/>
      <w:r w:rsidR="00BE0DB4">
        <w:t xml:space="preserve">, 2016). Quality is characteristic of products or services that satisfy stated or implied needs (Khulan et al., 2018). Therefore, the conceptual framework portrayed the relationship between </w:t>
      </w:r>
      <w:r w:rsidR="00FD6F60">
        <w:t>leadership styles</w:t>
      </w:r>
      <w:r w:rsidR="00BE0DB4">
        <w:t xml:space="preserve"> and employee performance.</w:t>
      </w:r>
      <w:r w:rsidR="005F2726">
        <w:t xml:space="preserve"> </w:t>
      </w:r>
    </w:p>
    <w:p w14:paraId="59BDB604" w14:textId="77777777" w:rsidR="004123C1" w:rsidRPr="005D41BD" w:rsidRDefault="00BE0DB4" w:rsidP="005D41BD">
      <w:pPr>
        <w:pStyle w:val="Heading1"/>
        <w:spacing w:line="360" w:lineRule="auto"/>
        <w:rPr>
          <w:sz w:val="24"/>
          <w:szCs w:val="24"/>
        </w:rPr>
      </w:pPr>
      <w:bookmarkStart w:id="22" w:name="_Toc143646471"/>
      <w:r w:rsidRPr="005D41BD">
        <w:rPr>
          <w:sz w:val="24"/>
          <w:szCs w:val="24"/>
        </w:rPr>
        <w:t>1.8 Scope of the study</w:t>
      </w:r>
      <w:bookmarkEnd w:id="22"/>
    </w:p>
    <w:p w14:paraId="505DF2DA" w14:textId="4D99F28F" w:rsidR="004B00A2" w:rsidRPr="009603B5" w:rsidRDefault="00BE0DB4" w:rsidP="00156045">
      <w:pPr>
        <w:spacing w:line="360" w:lineRule="auto"/>
        <w:jc w:val="both"/>
        <w:rPr>
          <w:color w:val="000000"/>
        </w:rPr>
      </w:pPr>
      <w:r>
        <w:rPr>
          <w:color w:val="000000"/>
        </w:rPr>
        <w:t xml:space="preserve">The study investigated how the selected three leadership styles influence the Performance of employees at LG. This will bridge the gap between employee performance and leadership, hence contributing to improving the Performance of the LG in Uganda. The study will be conducted from Hoima LG. Hoima district is located in the North West of Kampala, approximately 230 km. The district borders Kibaale in the South, </w:t>
      </w:r>
      <w:proofErr w:type="spellStart"/>
      <w:r>
        <w:rPr>
          <w:color w:val="000000"/>
        </w:rPr>
        <w:t>Kiboga</w:t>
      </w:r>
      <w:proofErr w:type="spellEnd"/>
      <w:r>
        <w:rPr>
          <w:color w:val="000000"/>
        </w:rPr>
        <w:t xml:space="preserve"> in the East, Masindi in the North East and Lake Albert in the West. The district comprises the Municipal council, County council and Town Council. Therefore</w:t>
      </w:r>
      <w:r w:rsidR="008A2C95">
        <w:rPr>
          <w:color w:val="000000"/>
        </w:rPr>
        <w:t>, conducti</w:t>
      </w:r>
      <w:r w:rsidR="003C7FC1">
        <w:rPr>
          <w:color w:val="000000"/>
        </w:rPr>
        <w:t xml:space="preserve">ng research from this study area will take three months of data collection. </w:t>
      </w:r>
    </w:p>
    <w:p w14:paraId="45FD34ED" w14:textId="70A9A101" w:rsidR="00375413" w:rsidRPr="005D41BD" w:rsidRDefault="00BA0625" w:rsidP="005D41BD">
      <w:pPr>
        <w:pStyle w:val="Heading1"/>
        <w:spacing w:line="360" w:lineRule="auto"/>
        <w:rPr>
          <w:sz w:val="24"/>
          <w:szCs w:val="24"/>
        </w:rPr>
      </w:pPr>
      <w:bookmarkStart w:id="23" w:name="_Toc143646472"/>
      <w:r w:rsidRPr="005D41BD">
        <w:rPr>
          <w:sz w:val="24"/>
          <w:szCs w:val="24"/>
        </w:rPr>
        <w:t>Operational definition of terms</w:t>
      </w:r>
      <w:bookmarkEnd w:id="23"/>
    </w:p>
    <w:p w14:paraId="1DE44769" w14:textId="6BD1E5C6" w:rsidR="005F2726" w:rsidRDefault="00156045" w:rsidP="009603B5">
      <w:pPr>
        <w:spacing w:line="360" w:lineRule="auto"/>
        <w:jc w:val="both"/>
      </w:pPr>
      <w:r>
        <w:t xml:space="preserve"> </w:t>
      </w:r>
      <w:r w:rsidR="00BE0DB4" w:rsidRPr="005F2726">
        <w:rPr>
          <w:b/>
        </w:rPr>
        <w:t>Employee performance</w:t>
      </w:r>
      <w:r w:rsidR="00BE0DB4" w:rsidRPr="005F2726">
        <w:t xml:space="preserve"> is understood as employees’ ability and willingness to perform the required tasks or jobs, which can be measured in accordance with the key result areas or key performance indicators</w:t>
      </w:r>
      <w:r w:rsidR="008E52FC">
        <w:t xml:space="preserve"> </w:t>
      </w:r>
      <w:r w:rsidR="008E52FC">
        <w:fldChar w:fldCharType="begin" w:fldLock="1"/>
      </w:r>
      <w:r w:rsidR="00237533">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approach.","author":[{"dropping-particle":"","family":"Watetu","given":"James Preston Kiama","non-dropping-particle":"","parse-names":false,"suffix":""}],"container-title":"The Management University of Africa Repository","id":"ITEM-1","issue":"1","issued":{"date-parts":[["2009"]]},"page":"1-118","title":"Factors Affecting Employee Performance in an Organiza- Tion: a Case Study of Postal Corporation of Kenya","type":"article-journal","volume":"2"},"uris":["http://www.mendeley.com/documents/?uuid=a4d35353-66a5-4a71-9530-b7ce4189ea64","http://www.mendeley.com/documents/?uuid=cb2cd176-70c9-4e08-ac8e-9c47d530b832"]}],"mendeley":{"formattedCitation":"(Watetu, 2009)","plainTextFormattedCitation":"(Watetu, 2009)","previouslyFormattedCitation":"(Watetu, 2009)"},"properties":{"noteIndex":0},"schema":"https://github.com/citation-style-language/schema/raw/master/csl-citation.json"}</w:instrText>
      </w:r>
      <w:r w:rsidR="008E52FC">
        <w:fldChar w:fldCharType="separate"/>
      </w:r>
      <w:r w:rsidR="008E52FC" w:rsidRPr="008E52FC">
        <w:rPr>
          <w:noProof/>
        </w:rPr>
        <w:t>(Watetu, 2009)</w:t>
      </w:r>
      <w:r w:rsidR="008E52FC">
        <w:fldChar w:fldCharType="end"/>
      </w:r>
      <w:r w:rsidR="00BE0DB4" w:rsidRPr="005F2726">
        <w:t>.</w:t>
      </w:r>
      <w:r w:rsidR="008E52FC">
        <w:t xml:space="preserve"> </w:t>
      </w:r>
    </w:p>
    <w:p w14:paraId="59943C6B" w14:textId="569BECFE" w:rsidR="005F2726" w:rsidRDefault="00BE0DB4" w:rsidP="00156045">
      <w:pPr>
        <w:spacing w:line="360" w:lineRule="auto"/>
        <w:jc w:val="both"/>
      </w:pPr>
      <w:r w:rsidRPr="005F2726">
        <w:rPr>
          <w:b/>
        </w:rPr>
        <w:t>Leadership</w:t>
      </w:r>
      <w:r w:rsidRPr="005F2726">
        <w:t xml:space="preserve"> is the ability to influence other people toward the achievement of goals. It is about coping with the change or path finding .leadership establishes direction by developing the vision of the future and aligning people by communicating this vision and inspiring them to overcome handles</w:t>
      </w:r>
      <w:r w:rsidR="008E52FC">
        <w:t xml:space="preserve"> </w:t>
      </w:r>
      <w:r w:rsidR="008E52FC">
        <w:fldChar w:fldCharType="begin" w:fldLock="1"/>
      </w:r>
      <w:r w:rsidR="00237533">
        <w:instrText>ADDIN CSL_CITATION {"citationItems":[{"id":"ITEM-1","itemData":{"DOI":"10.17261/Pressacademia.2018.780","author":[{"dropping-particle":"","family":"Dahkoul","given":"Zuheir Mohamed","non-dropping-particle":"","parse-names":false,"suffix":""}],"id":"ITEM-1","issued":{"date-parts":[["2018"]]},"page":"11-17","title":"THE DETERMINANTS OF EMPLOYEE PERFORMANCE IN JORDANIAN ORGANIZATIONS","type":"article-journal","volume":"5"},"uris":["http://www.mendeley.com/documents/?uuid=79074dff-f8cc-4e71-9488-ef404b113ff4"]}],"mendeley":{"formattedCitation":"(Dahkoul, 2018)","plainTextFormattedCitation":"(Dahkoul, 2018)","previouslyFormattedCitation":"(Dahkoul, 2018)"},"properties":{"noteIndex":0},"schema":"https://github.com/citation-style-language/schema/raw/master/csl-citation.json"}</w:instrText>
      </w:r>
      <w:r w:rsidR="008E52FC">
        <w:fldChar w:fldCharType="separate"/>
      </w:r>
      <w:r w:rsidR="008E52FC" w:rsidRPr="008E52FC">
        <w:rPr>
          <w:noProof/>
        </w:rPr>
        <w:t>(Dahkoul, 2018)</w:t>
      </w:r>
      <w:r w:rsidR="008E52FC">
        <w:fldChar w:fldCharType="end"/>
      </w:r>
      <w:r w:rsidRPr="005F2726">
        <w:t>.</w:t>
      </w:r>
    </w:p>
    <w:p w14:paraId="26DEB455" w14:textId="18E3694E" w:rsidR="005F2726" w:rsidRDefault="00BE0DB4" w:rsidP="00156045">
      <w:pPr>
        <w:spacing w:line="360" w:lineRule="auto"/>
        <w:jc w:val="both"/>
      </w:pPr>
      <w:r w:rsidRPr="005F2726">
        <w:rPr>
          <w:b/>
        </w:rPr>
        <w:t>Autocratic leadership</w:t>
      </w:r>
      <w:r w:rsidRPr="005F2726">
        <w:t xml:space="preserve"> is the leader who minimizes employee input in the organization's decision-making, retains the final decision-making authority, uses threats and punishments for the employees and is viewed as bossy and controlling</w:t>
      </w:r>
      <w:r w:rsidR="008E52FC">
        <w:t xml:space="preserve"> </w:t>
      </w:r>
      <w:r w:rsidR="008E52FC">
        <w:fldChar w:fldCharType="begin" w:fldLock="1"/>
      </w:r>
      <w:r w:rsidR="00237533">
        <w:instrText>ADDIN CSL_CITATION {"citationItems":[{"id":"ITEM-1","itemData":{"DOI":"10.17261/Pressacademia.2018.780","author":[{"dropping-particle":"","family":"Dahkoul","given":"Zuheir Mohamed","non-dropping-particle":"","parse-names":false,"suffix":""}],"id":"ITEM-1","issued":{"date-parts":[["2018"]]},"page":"11-17","title":"THE DETERMINANTS OF EMPLOYEE PERFORMANCE IN JORDANIAN ORGANIZATIONS","type":"article-journal","volume":"5"},"uris":["http://www.mendeley.com/documents/?uuid=79074dff-f8cc-4e71-9488-ef404b113ff4"]}],"mendeley":{"formattedCitation":"(Dahkoul, 2018)","plainTextFormattedCitation":"(Dahkoul, 2018)","previouslyFormattedCitation":"(Dahkoul, 2018)"},"properties":{"noteIndex":0},"schema":"https://github.com/citation-style-language/schema/raw/master/csl-citation.json"}</w:instrText>
      </w:r>
      <w:r w:rsidR="008E52FC">
        <w:fldChar w:fldCharType="separate"/>
      </w:r>
      <w:r w:rsidR="008E52FC" w:rsidRPr="008E52FC">
        <w:rPr>
          <w:noProof/>
        </w:rPr>
        <w:t>(Dahkoul, 2018)</w:t>
      </w:r>
      <w:r w:rsidR="008E52FC">
        <w:fldChar w:fldCharType="end"/>
      </w:r>
      <w:r w:rsidRPr="005F2726">
        <w:t>.</w:t>
      </w:r>
    </w:p>
    <w:p w14:paraId="48B8E417" w14:textId="7BBE19F4" w:rsidR="00BB09F0" w:rsidRDefault="00BE0DB4" w:rsidP="00156045">
      <w:pPr>
        <w:spacing w:line="360" w:lineRule="auto"/>
        <w:jc w:val="both"/>
      </w:pPr>
      <w:r w:rsidRPr="005F2726">
        <w:rPr>
          <w:b/>
        </w:rPr>
        <w:t>Democratic leadership</w:t>
      </w:r>
      <w:r w:rsidRPr="005F2726">
        <w:t xml:space="preserve"> is a leader who gives employees a voice in the organization's decision-making, encourages employees to express their ideas and make suggestions, and discourages </w:t>
      </w:r>
      <w:r w:rsidRPr="005F2726">
        <w:lastRenderedPageBreak/>
        <w:t>employees from leaving the organization and making jobs satisfying and enjoyable</w:t>
      </w:r>
      <w:r w:rsidR="008E52FC">
        <w:t xml:space="preserve"> </w:t>
      </w:r>
      <w:r w:rsidR="008E52FC">
        <w:fldChar w:fldCharType="begin" w:fldLock="1"/>
      </w:r>
      <w:r w:rsidR="00237533">
        <w:instrText>ADDIN CSL_CITATION {"citationItems":[{"id":"ITEM-1","itemData":{"DOI":"10.17261/Pressacademia.2018.780","author":[{"dropping-particle":"","family":"Dahkoul","given":"Zuheir Mohamed","non-dropping-particle":"","parse-names":false,"suffix":""}],"id":"ITEM-1","issued":{"date-parts":[["2018"]]},"page":"11-17","title":"THE DETERMINANTS OF EMPLOYEE PERFORMANCE IN JORDANIAN ORGANIZATIONS","type":"article-journal","volume":"5"},"uris":["http://www.mendeley.com/documents/?uuid=79074dff-f8cc-4e71-9488-ef404b113ff4"]}],"mendeley":{"formattedCitation":"(Dahkoul, 2018)","plainTextFormattedCitation":"(Dahkoul, 2018)","previouslyFormattedCitation":"(Dahkoul, 2018)"},"properties":{"noteIndex":0},"schema":"https://github.com/citation-style-language/schema/raw/master/csl-citation.json"}</w:instrText>
      </w:r>
      <w:r w:rsidR="008E52FC">
        <w:fldChar w:fldCharType="separate"/>
      </w:r>
      <w:r w:rsidR="008E52FC" w:rsidRPr="008E52FC">
        <w:rPr>
          <w:noProof/>
        </w:rPr>
        <w:t>(Dahkoul, 2018)</w:t>
      </w:r>
      <w:r w:rsidR="008E52FC">
        <w:fldChar w:fldCharType="end"/>
      </w:r>
      <w:r>
        <w:t>.</w:t>
      </w:r>
    </w:p>
    <w:p w14:paraId="78131D92" w14:textId="4993EA5A" w:rsidR="00BB09F0" w:rsidRDefault="00BE0DB4" w:rsidP="00156045">
      <w:pPr>
        <w:spacing w:line="360" w:lineRule="auto"/>
        <w:jc w:val="both"/>
      </w:pPr>
      <w:r>
        <w:rPr>
          <w:b/>
          <w:bCs/>
        </w:rPr>
        <w:t xml:space="preserve">Laissez-faire </w:t>
      </w:r>
      <w:r w:rsidR="008A2C95">
        <w:rPr>
          <w:b/>
          <w:bCs/>
        </w:rPr>
        <w:t xml:space="preserve">leadership </w:t>
      </w:r>
      <w:r w:rsidR="008A2C95" w:rsidRPr="00FD6F60">
        <w:rPr>
          <w:bCs/>
        </w:rPr>
        <w:t>is</w:t>
      </w:r>
      <w:r w:rsidR="00BF5592" w:rsidRPr="00FD6F60">
        <w:rPr>
          <w:bCs/>
        </w:rPr>
        <w:t xml:space="preserve"> </w:t>
      </w:r>
      <w:r w:rsidR="00FD6F60">
        <w:rPr>
          <w:bCs/>
        </w:rPr>
        <w:t xml:space="preserve">where </w:t>
      </w:r>
      <w:r w:rsidR="00BF5592" w:rsidRPr="00FD6F60">
        <w:rPr>
          <w:bCs/>
        </w:rPr>
        <w:t>leader</w:t>
      </w:r>
      <w:r w:rsidR="00FD6F60">
        <w:rPr>
          <w:bCs/>
        </w:rPr>
        <w:t>s</w:t>
      </w:r>
      <w:r w:rsidR="00BF5592" w:rsidRPr="00FD6F60">
        <w:rPr>
          <w:bCs/>
        </w:rPr>
        <w:t xml:space="preserve"> allow </w:t>
      </w:r>
      <w:r w:rsidR="00FD6F60" w:rsidRPr="00FD6F60">
        <w:t>their followers to have the autonomy to make decisions and manage their desks</w:t>
      </w:r>
      <w:r w:rsidR="008E52FC">
        <w:t xml:space="preserve"> </w:t>
      </w:r>
      <w:r w:rsidR="008E52FC">
        <w:fldChar w:fldCharType="begin" w:fldLock="1"/>
      </w:r>
      <w:r w:rsidR="00237533">
        <w:instrText>ADDIN CSL_CITATION {"citationItems":[{"id":"ITEM-1","itemData":{"author":[{"dropping-particle":"","family":"Pyo","given":"Hak K","non-dropping-particle":"","parse-names":false,"suffix":""}],"id":"ITEM-1","issue":"November","issued":{"date-parts":[["2005"]]},"title":"PRODUCTIVITY PERFORMANCE IN Country case studies Republic of Korea","type":"article-journal"},"uris":["http://www.mendeley.com/documents/?uuid=63e22062-2a49-4c34-9f60-40266a9d926d"]}],"mendeley":{"formattedCitation":"(Pyo, 2005)","plainTextFormattedCitation":"(Pyo, 2005)","previouslyFormattedCitation":"(Pyo, 2005)"},"properties":{"noteIndex":0},"schema":"https://github.com/citation-style-language/schema/raw/master/csl-citation.json"}</w:instrText>
      </w:r>
      <w:r w:rsidR="008E52FC">
        <w:fldChar w:fldCharType="separate"/>
      </w:r>
      <w:r w:rsidR="008E52FC" w:rsidRPr="008E52FC">
        <w:rPr>
          <w:noProof/>
        </w:rPr>
        <w:t>(Pyo, 2005)</w:t>
      </w:r>
      <w:r w:rsidR="008E52FC">
        <w:fldChar w:fldCharType="end"/>
      </w:r>
      <w:r w:rsidR="00FD6F60">
        <w:t xml:space="preserve">. </w:t>
      </w:r>
    </w:p>
    <w:p w14:paraId="1062545E" w14:textId="77777777" w:rsidR="00BB09F0" w:rsidRDefault="00BB09F0" w:rsidP="009603B5">
      <w:pPr>
        <w:spacing w:line="360" w:lineRule="auto"/>
        <w:ind w:firstLine="720"/>
        <w:jc w:val="both"/>
      </w:pPr>
    </w:p>
    <w:p w14:paraId="21BD4262" w14:textId="46600576" w:rsidR="009603B5" w:rsidRDefault="009603B5" w:rsidP="00156045">
      <w:pPr>
        <w:tabs>
          <w:tab w:val="left" w:pos="2640"/>
        </w:tabs>
        <w:spacing w:line="360" w:lineRule="auto"/>
        <w:jc w:val="both"/>
      </w:pPr>
    </w:p>
    <w:p w14:paraId="20AA0D1D" w14:textId="77777777" w:rsidR="009603B5" w:rsidRDefault="009603B5" w:rsidP="00AF2956">
      <w:pPr>
        <w:spacing w:line="360" w:lineRule="auto"/>
        <w:jc w:val="both"/>
      </w:pPr>
    </w:p>
    <w:p w14:paraId="7A79C45C" w14:textId="77777777" w:rsidR="001A65B7" w:rsidRDefault="001A65B7" w:rsidP="00AF2956">
      <w:pPr>
        <w:spacing w:line="360" w:lineRule="auto"/>
        <w:jc w:val="both"/>
      </w:pPr>
    </w:p>
    <w:p w14:paraId="2C6F032C" w14:textId="77777777" w:rsidR="001A65B7" w:rsidRDefault="001A65B7" w:rsidP="00AF2956">
      <w:pPr>
        <w:spacing w:line="360" w:lineRule="auto"/>
        <w:jc w:val="both"/>
      </w:pPr>
    </w:p>
    <w:p w14:paraId="39D96B4D" w14:textId="77777777" w:rsidR="001A65B7" w:rsidRDefault="001A65B7" w:rsidP="00AF2956">
      <w:pPr>
        <w:spacing w:line="360" w:lineRule="auto"/>
        <w:jc w:val="both"/>
      </w:pPr>
    </w:p>
    <w:p w14:paraId="64F64B47" w14:textId="77777777" w:rsidR="001A65B7" w:rsidRDefault="001A65B7" w:rsidP="00AF2956">
      <w:pPr>
        <w:spacing w:line="360" w:lineRule="auto"/>
        <w:jc w:val="both"/>
      </w:pPr>
    </w:p>
    <w:p w14:paraId="57B2C89F" w14:textId="77777777" w:rsidR="001A65B7" w:rsidRDefault="001A65B7" w:rsidP="00AF2956">
      <w:pPr>
        <w:spacing w:line="360" w:lineRule="auto"/>
        <w:jc w:val="both"/>
      </w:pPr>
    </w:p>
    <w:p w14:paraId="00C74FD6" w14:textId="77777777" w:rsidR="001A65B7" w:rsidRDefault="001A65B7" w:rsidP="00AF2956">
      <w:pPr>
        <w:spacing w:line="360" w:lineRule="auto"/>
        <w:jc w:val="both"/>
      </w:pPr>
    </w:p>
    <w:p w14:paraId="794E7092" w14:textId="77777777" w:rsidR="001A65B7" w:rsidRDefault="001A65B7" w:rsidP="00AF2956">
      <w:pPr>
        <w:spacing w:line="360" w:lineRule="auto"/>
        <w:jc w:val="both"/>
      </w:pPr>
    </w:p>
    <w:p w14:paraId="51419B35" w14:textId="77777777" w:rsidR="001A65B7" w:rsidRDefault="001A65B7" w:rsidP="00AF2956">
      <w:pPr>
        <w:spacing w:line="360" w:lineRule="auto"/>
        <w:jc w:val="both"/>
      </w:pPr>
    </w:p>
    <w:p w14:paraId="5CEC2388" w14:textId="77777777" w:rsidR="001A65B7" w:rsidRDefault="001A65B7" w:rsidP="00AF2956">
      <w:pPr>
        <w:spacing w:line="360" w:lineRule="auto"/>
        <w:jc w:val="both"/>
      </w:pPr>
    </w:p>
    <w:p w14:paraId="6A1C0C18" w14:textId="77777777" w:rsidR="001A65B7" w:rsidRDefault="001A65B7" w:rsidP="00AF2956">
      <w:pPr>
        <w:spacing w:line="360" w:lineRule="auto"/>
        <w:jc w:val="both"/>
      </w:pPr>
    </w:p>
    <w:p w14:paraId="5108DFF1" w14:textId="77777777" w:rsidR="001A65B7" w:rsidRDefault="001A65B7" w:rsidP="00AF2956">
      <w:pPr>
        <w:spacing w:line="360" w:lineRule="auto"/>
        <w:jc w:val="both"/>
      </w:pPr>
    </w:p>
    <w:p w14:paraId="5C83F79E" w14:textId="77777777" w:rsidR="001A65B7" w:rsidRDefault="001A65B7" w:rsidP="00AF2956">
      <w:pPr>
        <w:spacing w:line="360" w:lineRule="auto"/>
        <w:jc w:val="both"/>
      </w:pPr>
    </w:p>
    <w:p w14:paraId="4DBF44C9" w14:textId="77777777" w:rsidR="001A65B7" w:rsidRDefault="001A65B7" w:rsidP="00AF2956">
      <w:pPr>
        <w:spacing w:line="360" w:lineRule="auto"/>
        <w:jc w:val="both"/>
      </w:pPr>
    </w:p>
    <w:p w14:paraId="3DBEAB6F" w14:textId="77777777" w:rsidR="001A65B7" w:rsidRDefault="001A65B7" w:rsidP="00AF2956">
      <w:pPr>
        <w:spacing w:line="360" w:lineRule="auto"/>
        <w:jc w:val="both"/>
      </w:pPr>
    </w:p>
    <w:p w14:paraId="00931643" w14:textId="77777777" w:rsidR="0020356F" w:rsidRDefault="0020356F" w:rsidP="00E50317">
      <w:pPr>
        <w:pStyle w:val="Heading1"/>
        <w:spacing w:line="360" w:lineRule="auto"/>
        <w:jc w:val="center"/>
        <w:rPr>
          <w:sz w:val="24"/>
          <w:szCs w:val="24"/>
        </w:rPr>
      </w:pPr>
      <w:bookmarkStart w:id="24" w:name="_Toc143646473"/>
    </w:p>
    <w:p w14:paraId="3AB2DE1B" w14:textId="555031CB" w:rsidR="005958AB" w:rsidRPr="005D41BD" w:rsidRDefault="005958AB" w:rsidP="00E50317">
      <w:pPr>
        <w:pStyle w:val="Heading1"/>
        <w:spacing w:line="360" w:lineRule="auto"/>
        <w:jc w:val="center"/>
        <w:rPr>
          <w:sz w:val="24"/>
          <w:szCs w:val="24"/>
        </w:rPr>
      </w:pPr>
      <w:r w:rsidRPr="005D41BD">
        <w:rPr>
          <w:sz w:val="24"/>
          <w:szCs w:val="24"/>
        </w:rPr>
        <w:t>CHAPTER TWO</w:t>
      </w:r>
      <w:bookmarkEnd w:id="24"/>
    </w:p>
    <w:p w14:paraId="7AFF8919" w14:textId="32FC49AC" w:rsidR="005958AB" w:rsidRPr="005D41BD" w:rsidRDefault="005958AB" w:rsidP="00E50317">
      <w:pPr>
        <w:pStyle w:val="Heading1"/>
        <w:spacing w:line="360" w:lineRule="auto"/>
        <w:jc w:val="center"/>
        <w:rPr>
          <w:sz w:val="24"/>
          <w:szCs w:val="24"/>
        </w:rPr>
      </w:pPr>
      <w:bookmarkStart w:id="25" w:name="_Toc143646474"/>
      <w:r w:rsidRPr="005D41BD">
        <w:rPr>
          <w:sz w:val="24"/>
          <w:szCs w:val="24"/>
        </w:rPr>
        <w:t>LITERATURE REVIEW</w:t>
      </w:r>
      <w:bookmarkEnd w:id="25"/>
    </w:p>
    <w:p w14:paraId="383B7560" w14:textId="77777777" w:rsidR="005958AB" w:rsidRPr="005D41BD" w:rsidRDefault="005958AB" w:rsidP="005D41BD">
      <w:pPr>
        <w:pStyle w:val="Heading1"/>
        <w:spacing w:line="360" w:lineRule="auto"/>
        <w:rPr>
          <w:sz w:val="24"/>
          <w:szCs w:val="24"/>
        </w:rPr>
      </w:pPr>
      <w:bookmarkStart w:id="26" w:name="_Toc143646475"/>
      <w:r w:rsidRPr="005D41BD">
        <w:rPr>
          <w:sz w:val="24"/>
          <w:szCs w:val="24"/>
        </w:rPr>
        <w:t>2.0 Introduction</w:t>
      </w:r>
      <w:bookmarkEnd w:id="26"/>
      <w:r w:rsidRPr="005D41BD">
        <w:rPr>
          <w:sz w:val="24"/>
          <w:szCs w:val="24"/>
        </w:rPr>
        <w:t xml:space="preserve"> </w:t>
      </w:r>
    </w:p>
    <w:p w14:paraId="5C12AFED" w14:textId="3F3A7F98" w:rsidR="005958AB" w:rsidRDefault="005958AB" w:rsidP="00982EC3">
      <w:pPr>
        <w:spacing w:line="360" w:lineRule="auto"/>
        <w:jc w:val="both"/>
      </w:pPr>
      <w:r w:rsidRPr="00D41F80">
        <w:t xml:space="preserve">Chapter two </w:t>
      </w:r>
      <w:r w:rsidR="006E677E" w:rsidRPr="00D41F80">
        <w:t>presents’</w:t>
      </w:r>
      <w:r w:rsidRPr="00D41F80">
        <w:t xml:space="preserve"> reviews of the published literature on the topic by competent researchers and scholars. This involved a review and discussion of the research surrounding the study. So, the purpose is to review a portion of the research on leadership styles and employee performance published in journals, books, magazines, and articles. It is organiz</w:t>
      </w:r>
      <w:r>
        <w:t>ed under the following headings;</w:t>
      </w:r>
      <w:r w:rsidRPr="00D41F80">
        <w:t xml:space="preserve"> introduction, review of pertinent literature to the research variables, and chapter summary.</w:t>
      </w:r>
    </w:p>
    <w:p w14:paraId="423DC15C" w14:textId="77777777" w:rsidR="004B00A2" w:rsidRDefault="004B00A2" w:rsidP="009603B5">
      <w:pPr>
        <w:spacing w:line="360" w:lineRule="auto"/>
        <w:ind w:firstLine="720"/>
        <w:jc w:val="both"/>
      </w:pPr>
    </w:p>
    <w:p w14:paraId="53F3FEF3" w14:textId="77777777" w:rsidR="005958AB" w:rsidRPr="005D41BD" w:rsidRDefault="005958AB" w:rsidP="005D41BD">
      <w:pPr>
        <w:pStyle w:val="Heading1"/>
        <w:spacing w:line="360" w:lineRule="auto"/>
        <w:rPr>
          <w:sz w:val="24"/>
          <w:szCs w:val="24"/>
        </w:rPr>
      </w:pPr>
      <w:bookmarkStart w:id="27" w:name="_Toc143646476"/>
      <w:r w:rsidRPr="005D41BD">
        <w:rPr>
          <w:sz w:val="24"/>
          <w:szCs w:val="24"/>
        </w:rPr>
        <w:t>2.1 Leadership</w:t>
      </w:r>
      <w:bookmarkEnd w:id="27"/>
      <w:r w:rsidRPr="005D41BD">
        <w:rPr>
          <w:sz w:val="24"/>
          <w:szCs w:val="24"/>
        </w:rPr>
        <w:t xml:space="preserve"> </w:t>
      </w:r>
    </w:p>
    <w:p w14:paraId="528880AD" w14:textId="44B10997" w:rsidR="005958AB" w:rsidRDefault="005958AB" w:rsidP="00982EC3">
      <w:pPr>
        <w:spacing w:line="360" w:lineRule="auto"/>
        <w:jc w:val="both"/>
      </w:pPr>
      <w:r>
        <w:t xml:space="preserve">According to </w:t>
      </w:r>
      <w:r>
        <w:fldChar w:fldCharType="begin" w:fldLock="1"/>
      </w:r>
      <w:r w:rsidR="00237533">
        <w:instrText>ADDIN CSL_CITATION {"citationItems":[{"id":"ITEM-1","itemData":{"DOI":"10.4135/9780857021496","ISBN":"9780857021496","abstract":"In the first collection of its kind, The SAGE Handbook of Human Resource Management brings together contributions from leading, international scholars in an accessible, comprehensive and influential collection that combines both global and interdisciplinary perspectives. An indispensable resource for advanced students and researchers in the field, the Handbook focuses on familiarizing the reader with the fundamentals of applied human resource management while contextualizing practice within wider theoretical considerations. Internationally minded chapters combine a critical overview with discussion of key debates and research, plus comprehensively dealing with important emerging interests.","author":[{"dropping-particle":"","family":"Wilkinson","given":"Adrian","non-dropping-particle":"","parse-names":false,"suffix":""},{"dropping-particle":"","family":"Bacon","given":"Nicolas","non-dropping-particle":"","parse-names":false,"suffix":""},{"dropping-particle":"","family":"Redman","given":"Tom","non-dropping-particle":"","parse-names":false,"suffix":""},{"dropping-particle":"","family":"Snell","given":"Scott","non-dropping-particle":"","parse-names":false,"suffix":""}],"container-title":"The SAGE Handbook of Human Resource Management","id":"ITEM-1","issued":{"date-parts":[["2010"]]},"number-of-pages":"1-592","title":"The SAGE handbook of human resource management","type":"book"},"uris":["http://www.mendeley.com/documents/?uuid=045109f8-d029-4701-b532-39a559231f62","http://www.mendeley.com/documents/?uuid=cde42aaa-0e43-45a5-8a34-f71daf315731"]}],"mendeley":{"formattedCitation":"(Wilkinson et al., 2010)","manualFormatting":"Wilkinson et al (2010)","plainTextFormattedCitation":"(Wilkinson et al., 2010)","previouslyFormattedCitation":"(Wilkinson et al., 2010)"},"properties":{"noteIndex":0},"schema":"https://github.com/citation-style-language/schema/raw/master/csl-citation.json"}</w:instrText>
      </w:r>
      <w:r>
        <w:fldChar w:fldCharType="separate"/>
      </w:r>
      <w:r>
        <w:rPr>
          <w:noProof/>
        </w:rPr>
        <w:t>Wilkinson et al (</w:t>
      </w:r>
      <w:r w:rsidRPr="009375FD">
        <w:rPr>
          <w:noProof/>
        </w:rPr>
        <w:t>2010)</w:t>
      </w:r>
      <w:r>
        <w:fldChar w:fldCharType="end"/>
      </w:r>
      <w:r w:rsidRPr="00D41F80">
        <w:t xml:space="preserve">, leadership is simply the ability to persuade people to willingly change their </w:t>
      </w:r>
      <w:proofErr w:type="spellStart"/>
      <w:r w:rsidRPr="00D41F80">
        <w:t>behavior</w:t>
      </w:r>
      <w:proofErr w:type="spellEnd"/>
      <w:r w:rsidRPr="00D41F80">
        <w:t xml:space="preserve"> to do the work assigned to them with the grou</w:t>
      </w:r>
      <w:r>
        <w:t xml:space="preserve">p's assistance. </w:t>
      </w:r>
      <w:r>
        <w:fldChar w:fldCharType="begin" w:fldLock="1"/>
      </w:r>
      <w:r w:rsidR="00237533">
        <w:instrText>ADDIN CSL_CITATION {"citationItems":[{"id":"ITEM-1","itemData":{"abstract":"As the title of Culture, Leadership, and Organizations: The GLOBE Study of 62 Societies (hereafter also referred to as CL and O or GLOBE), suggests, culture takes the place of primacy in this academic work on leadership. GLOBE is an acronym for the ‘Global Leadership and Organizational Behaviour Effectiveness’ research program. The program consists of three phases, and phases 1 and 2 are reported in CL and O.\nCL and O examines culture as it relates to leadership in all the major regions of the world, with the added twist that the data came from orga- nizational middle managers in three targeted industries: food processing, financial services, and telecommunication services. These industries were determined to be present in all countries of the world but to be systemati- cally different from one another. These differences have important implica- tions for organizational culture. For example, whereas the food-processing industry is relatively stable, the telecommunications and financial industries may be stable or unstable, depending on country and economic conditions.\nCL and O is more than a summary, of data gathered from around the world. CL and O is also a statement: a foundational shift in leadership thinking from individual leadership theory (ILT) to cultural leadership theory (CLT). As such, it is a landmark work.","author":[{"dropping-particle":"","family":"WolfThom","given":"","non-dropping-particle":"","parse-names":false,"suffix":""}],"container-title":"Journal of Applied Christian Leadership","id":"ITEM-1","issue":"1","issued":{"date-parts":[["2006"]]},"page":"55-71","title":"Culture, Leadership, and Organizations: The GLOBE Study of 62 Societies [review] / House, R. J., Hanges, P.J., &amp; Javidan, M., Eds.","type":"article-journal","volume":"1"},"uris":["http://www.mendeley.com/documents/?uuid=202ba939-17eb-4244-bb23-fddce172452b","http://www.mendeley.com/documents/?uuid=10a9f14c-7fb0-411e-bf77-3615d4a21b67"]}],"mendeley":{"formattedCitation":"(WolfThom, 2006)","manualFormatting":" Wolf Thom (2006)","plainTextFormattedCitation":"(WolfThom, 2006)","previouslyFormattedCitation":"(WolfThom, 2006)"},"properties":{"noteIndex":0},"schema":"https://github.com/citation-style-language/schema/raw/master/csl-citation.json"}</w:instrText>
      </w:r>
      <w:r>
        <w:fldChar w:fldCharType="separate"/>
      </w:r>
      <w:r>
        <w:rPr>
          <w:noProof/>
        </w:rPr>
        <w:t xml:space="preserve"> Wolf Thom (</w:t>
      </w:r>
      <w:r w:rsidRPr="009375FD">
        <w:rPr>
          <w:noProof/>
        </w:rPr>
        <w:t>2006)</w:t>
      </w:r>
      <w:r>
        <w:fldChar w:fldCharType="end"/>
      </w:r>
      <w:r w:rsidRPr="00D41F80">
        <w:t xml:space="preserve"> claims leadership is how a person persuades others to achieve shared objectives. Modern leaders engage with their subordinates and broaden their interests instead of relying on their legitimate authority to get them to do what</w:t>
      </w:r>
      <w:r>
        <w:t xml:space="preserve"> they are told </w:t>
      </w:r>
      <w:r>
        <w:fldChar w:fldCharType="begin" w:fldLock="1"/>
      </w:r>
      <w:r w:rsidR="00237533">
        <w:instrText>ADDIN CSL_CITATION {"citationItems":[{"id":"ITEM-1","itemData":{"DOI":"10.22214/ijraset.2022.46978","abstract":"Abstract: The purpose of this research is to investigate the function of leadership in organizational change. A leader acts as a change agent who can effectively manage organizational processes. To comprehend, accept, and execute changes in their business model, firms must continually assess and reevaluate current technological breakthroughs and client expectations. Organizations must now better comprehend the importance of change and prepare themselves to accept not just current but also future trends in order to achieve long-term success. According to many studies, 70 percent of organizational transformation fails to achieve its goals due to inadequate leadership style, despite the fact that leaders play a critical role in a company. As a result, the process of change need effective and highly qualified leadership capable of identifying the most desirable features and addressing challenges in the most suitable manner. According to the examination of literature and the outcomes of real-life case studies studied for this research paper, a leader with the competences \"Visionary,\" \"Democratic,\" and \"Transformational,\" as well as a \"Innovative Approach,\" may ensure more successful organizational change with success. As a consequence, this study offered a model derived from leadership competences, including organizational change, long-term success, and innovation, that express the link between effective organizational change and the function of leadership.","author":[{"dropping-particle":"","family":"Haruna","given":"Joel Bulus","non-dropping-particle":"","parse-names":false,"suffix":""}],"container-title":"International Journal for Research in Applied Science and Engineering Technology","id":"ITEM-1","issue":"10","issued":{"date-parts":[["2022"]]},"page":"249-254","title":"The Role of Leadership on Organizational Change","type":"article-journal","volume":"10"},"uris":["http://www.mendeley.com/documents/?uuid=2c43621b-da0a-449b-b225-22c81a84a2b1","http://www.mendeley.com/documents/?uuid=94fd0e5d-01bd-436a-87b4-4f5036509ebd"]}],"mendeley":{"formattedCitation":"(Haruna, 2022)","plainTextFormattedCitation":"(Haruna, 2022)","previouslyFormattedCitation":"(Haruna, 2022)"},"properties":{"noteIndex":0},"schema":"https://github.com/citation-style-language/schema/raw/master/csl-citation.json"}</w:instrText>
      </w:r>
      <w:r>
        <w:fldChar w:fldCharType="separate"/>
      </w:r>
      <w:r w:rsidRPr="009375FD">
        <w:rPr>
          <w:noProof/>
        </w:rPr>
        <w:t>(Haruna, 2022)</w:t>
      </w:r>
      <w:r>
        <w:fldChar w:fldCharType="end"/>
      </w:r>
      <w:r w:rsidRPr="00D41F80">
        <w:t>.</w:t>
      </w:r>
    </w:p>
    <w:p w14:paraId="59BD42DD" w14:textId="2B2EBC1E" w:rsidR="005958AB" w:rsidRDefault="005958AB" w:rsidP="00982EC3">
      <w:pPr>
        <w:spacing w:line="360" w:lineRule="auto"/>
        <w:jc w:val="both"/>
      </w:pPr>
      <w:r w:rsidRPr="00D41F80">
        <w:t>The act of inspiring, motivating, and directing other people's actions to advance a group's or an organization's goals is known as l</w:t>
      </w:r>
      <w:r>
        <w:t xml:space="preserve">eadership </w:t>
      </w:r>
      <w:r>
        <w:fldChar w:fldCharType="begin" w:fldLock="1"/>
      </w:r>
      <w:r w:rsidR="00237533">
        <w:instrText>ADDIN CSL_CITATION {"citationItems":[{"id":"ITEM-1","itemData":{"ISBN":"9781425803780","author":[{"dropping-particle":"","family":"Northhouse","given":"","non-dropping-particle":"","parse-names":false,"suffix":""}],"container-title":"Paper Knowledge . Toward a Media History of Documents","id":"ITEM-1","issued":{"date-parts":[["2016"]]},"number-of-pages":"12-26","title":"</w:instrText>
      </w:r>
      <w:r w:rsidR="00237533">
        <w:rPr>
          <w:rFonts w:ascii="MS Mincho" w:eastAsia="MS Mincho" w:hAnsi="MS Mincho" w:cs="MS Mincho" w:hint="eastAsia"/>
        </w:rPr>
        <w:instrText>済無</w:instrText>
      </w:r>
      <w:r w:rsidR="00237533">
        <w:instrText>No Title No Title No Title","type":"book"},"uris":["http://www.mendeley.com/documents/?uuid=b885257b-ddc0-4cc3-80ef-3e0c6ab578ed","http://www.mendeley.com/documents/?uuid=01ecacca-ec47-428b-8092-4fcda6121ad3"]}],"mendeley":{"formattedCitation":"(Northhouse, 2016)","plainTextFormattedCitation":"(Northhouse, 2016)","previouslyFormattedCitation":"(Northhouse, 2016)"},"properties":{"noteIndex":0},"schema":"https://github.com/citation-style-language/schema/raw/master/csl-citation.json"}</w:instrText>
      </w:r>
      <w:r>
        <w:fldChar w:fldCharType="separate"/>
      </w:r>
      <w:r w:rsidRPr="007C0607">
        <w:rPr>
          <w:noProof/>
        </w:rPr>
        <w:t>(Northhouse, 2016)</w:t>
      </w:r>
      <w:r>
        <w:fldChar w:fldCharType="end"/>
      </w:r>
      <w:r w:rsidRPr="00D41F80">
        <w:t>. Leadership is the capacity to persuade a group of people to achieve a</w:t>
      </w:r>
      <w:r>
        <w:t xml:space="preserve"> common objective. </w:t>
      </w:r>
      <w:r>
        <w:fldChar w:fldCharType="begin" w:fldLock="1"/>
      </w:r>
      <w:r w:rsidR="00237533">
        <w:instrText>ADDIN CSL_CITATION {"citationItems":[{"id":"ITEM-1","itemData":{"DOI":"10.4236/ojl.2019.81001","ISSN":"2167-7743","abstract":"Leadership is one of the key driving forces for improving a firm's performance. It is assumed that the kind of leadership style employed in an organization has an impact on its overall performance. The study examined the leadership style practiced at TumaKavi Development Association (TKDA) in Northern Region of Ghana and its effect on its organizational performance. Qualitative case study design was employed. Purposive sampling was adopted to sample a total sample size of 11 respondents representing 65% of the total staff population. The study established that TKDA majorly uses democratic leadership style in its operations. It also discovered that the democratic leadership style being practiced has had an appreciable influence on the operations and performance of the organization. The results of this study also revealed that there is strong relationship between leadership style and organizational performance of TKDA. As the strength of the organization dwells much on democratic style of leadership, it is recommended that management of the organization applies more of that and mix it with other leadership styles where necessary for the organization to wax stronger within its industry .","author":[{"dropping-particle":"","family":"Akparep","given":"John Yaw","non-dropping-particle":"","parse-names":false,"suffix":""},{"dropping-particle":"","family":"Jengre","given":"Enock","non-dropping-particle":"","parse-names":false,"suffix":""},{"dropping-particle":"","family":"Mogre","given":"Alisa Afusah","non-dropping-particle":"","parse-names":false,"suffix":""}],"container-title":"Open Journal of Leadership","id":"ITEM-1","issue":"01","issued":{"date-parts":[["2019"]]},"page":"1-22","title":"The Influence of Leadership Style on Organizational Performance at TumaKavi Development Association, Tamale, Northern Region of Ghana","type":"article-journal","volume":"08"},"uris":["http://www.mendeley.com/documents/?uuid=1f5cc946-85d8-4976-9444-43181a35a1ee","http://www.mendeley.com/documents/?uuid=5823c8e6-befd-48af-a2d9-19ca8deee657"]}],"mendeley":{"formattedCitation":"(Akparep et al., 2019)","manualFormatting":"Akparep et al (2019)","plainTextFormattedCitation":"(Akparep et al., 2019)","previouslyFormattedCitation":"(Akparep et al., 2019)"},"properties":{"noteIndex":0},"schema":"https://github.com/citation-style-language/schema/raw/master/csl-citation.json"}</w:instrText>
      </w:r>
      <w:r>
        <w:fldChar w:fldCharType="separate"/>
      </w:r>
      <w:r>
        <w:rPr>
          <w:noProof/>
        </w:rPr>
        <w:t>Akparep et al (</w:t>
      </w:r>
      <w:r w:rsidRPr="007C0607">
        <w:rPr>
          <w:noProof/>
        </w:rPr>
        <w:t>2019)</w:t>
      </w:r>
      <w:r>
        <w:fldChar w:fldCharType="end"/>
      </w:r>
      <w:r w:rsidRPr="00D41F80">
        <w:t xml:space="preserve"> asserted that for leaders to exhibit high quality, they must be aware of the many leadership philosophies and how to use them in various contexts, as Fielder's contingency theory recommended. Transformational leadership, ethical leadership, democratic leadership, laissez-faire leadership, and autocratic leadership are some examples of possible leadership philosophies. However, only democratic leadership, laissez-faire leadership, and autocratic leadership were covered in length in this study.</w:t>
      </w:r>
    </w:p>
    <w:p w14:paraId="4CBB0634" w14:textId="77777777" w:rsidR="005958AB" w:rsidRPr="005D41BD" w:rsidRDefault="005958AB" w:rsidP="005D41BD">
      <w:pPr>
        <w:pStyle w:val="Heading1"/>
        <w:spacing w:line="360" w:lineRule="auto"/>
        <w:rPr>
          <w:sz w:val="24"/>
          <w:szCs w:val="24"/>
        </w:rPr>
      </w:pPr>
      <w:bookmarkStart w:id="28" w:name="_Toc143646477"/>
      <w:r w:rsidRPr="005D41BD">
        <w:rPr>
          <w:sz w:val="24"/>
          <w:szCs w:val="24"/>
        </w:rPr>
        <w:lastRenderedPageBreak/>
        <w:t>2.2.1 Democratic Leadership</w:t>
      </w:r>
      <w:bookmarkEnd w:id="28"/>
      <w:r w:rsidRPr="005D41BD">
        <w:rPr>
          <w:sz w:val="24"/>
          <w:szCs w:val="24"/>
        </w:rPr>
        <w:t xml:space="preserve"> </w:t>
      </w:r>
    </w:p>
    <w:p w14:paraId="3DE9E4A3" w14:textId="77777777" w:rsidR="005958AB" w:rsidRDefault="005958AB" w:rsidP="00982EC3">
      <w:pPr>
        <w:spacing w:line="360" w:lineRule="auto"/>
        <w:jc w:val="both"/>
      </w:pPr>
      <w:r w:rsidRPr="00D41F80">
        <w:t xml:space="preserve">According to Lewin's research, democratic leadership, also called participatory leadership, is often the most effective type. Democratic group leaders provide direction but also engage with the group and welcome feedback from other participants. For example, in Lewin's study, children in the democratic leadership group were less productive than those in the authoritarian group, but their contributions were of a higher </w:t>
      </w:r>
      <w:proofErr w:type="spellStart"/>
      <w:r w:rsidRPr="00D41F80">
        <w:t>caliber</w:t>
      </w:r>
      <w:proofErr w:type="spellEnd"/>
      <w:r w:rsidRPr="00D41F80">
        <w:t>.</w:t>
      </w:r>
    </w:p>
    <w:p w14:paraId="50F522B2" w14:textId="77777777" w:rsidR="005958AB" w:rsidRDefault="005958AB" w:rsidP="00982EC3">
      <w:pPr>
        <w:spacing w:line="360" w:lineRule="auto"/>
        <w:jc w:val="both"/>
      </w:pPr>
      <w:r w:rsidRPr="00ED3049">
        <w:t>Participant/ democratic leaders promote group participation while maintaining the final say in decision-making. Participants in a group feel invested in the process and are more inspired and inventive. Democratic leaders frequently give their followers the impression that they are an integral part of the team, encouraging loyalty to the group's objectives. This type of leadership often involves the leader presenting the issue to the group and encouraging discussion. Instead of acting as a decision-maker, the leader's position is that of the conference chair. Instead of making the decision as the group's boss and imposing it, he or she will allow it to emerge from the group discussion process.</w:t>
      </w:r>
    </w:p>
    <w:p w14:paraId="6740EC91" w14:textId="77777777" w:rsidR="005958AB" w:rsidRPr="005D41BD" w:rsidRDefault="005958AB" w:rsidP="005D41BD">
      <w:pPr>
        <w:pStyle w:val="Heading1"/>
        <w:spacing w:line="360" w:lineRule="auto"/>
        <w:rPr>
          <w:sz w:val="24"/>
          <w:szCs w:val="24"/>
        </w:rPr>
      </w:pPr>
      <w:bookmarkStart w:id="29" w:name="_Toc143646478"/>
      <w:r w:rsidRPr="005D41BD">
        <w:rPr>
          <w:sz w:val="24"/>
          <w:szCs w:val="24"/>
        </w:rPr>
        <w:t>2.2.2 Autocratic leadership style</w:t>
      </w:r>
      <w:bookmarkEnd w:id="29"/>
      <w:r w:rsidRPr="005D41BD">
        <w:rPr>
          <w:sz w:val="24"/>
          <w:szCs w:val="24"/>
        </w:rPr>
        <w:t xml:space="preserve">   </w:t>
      </w:r>
    </w:p>
    <w:p w14:paraId="40C051B7" w14:textId="579B63FE" w:rsidR="005958AB" w:rsidRDefault="005958AB" w:rsidP="00982EC3">
      <w:pPr>
        <w:spacing w:line="360" w:lineRule="auto"/>
        <w:jc w:val="both"/>
      </w:pPr>
      <w:r w:rsidRPr="00ED3049">
        <w:t xml:space="preserve">Without consulting his followers, the leader establishes policy and assigns tasks to members in an authoritarian leadership style. As a result, in an autocratic leadership style, the leader and followers have different levels of control. Next, managers regularly monitor workers to ensure proper performance. Autocratic leaders set clear expectations for what needs to be done, when it should be done, and how it should be done, </w:t>
      </w:r>
      <w:r>
        <w:t xml:space="preserve">according to </w:t>
      </w:r>
      <w:r>
        <w:fldChar w:fldCharType="begin" w:fldLock="1"/>
      </w:r>
      <w:r w:rsidR="00237533">
        <w:instrText>ADDIN CSL_CITATION {"citationItems":[{"id":"ITEM-1","itemData":{"author":[{"dropping-particle":"","family":"Fakhri Jdetawy","given":"Loae","non-dropping-particle":"","parse-names":false,"suffix":""}],"container-title":"International Journal of Development Research","id":"ITEM-1","issue":"11","issued":{"date-parts":[["2018"]]},"page":"24343-24367","title":"The Prominent Leadership Style/s Adopted by Jordainian Firms Managers: A Case Study of the Jordanian Private Firms","type":"article-journal","volume":"8"},"uris":["http://www.mendeley.com/documents/?uuid=23ba07e8-629a-4127-8544-643fd16219e5","http://www.mendeley.com/documents/?uuid=88ef34c8-2c29-4844-90ef-437b00c8c321"]}],"mendeley":{"formattedCitation":"(Fakhri Jdetawy, 2018)","manualFormatting":"Fakhri Jdetawy (2018)","plainTextFormattedCitation":"(Fakhri Jdetawy, 2018)","previouslyFormattedCitation":"(Fakhri Jdetawy, 2018)"},"properties":{"noteIndex":0},"schema":"https://github.com/citation-style-language/schema/raw/master/csl-citation.json"}</w:instrText>
      </w:r>
      <w:r>
        <w:fldChar w:fldCharType="separate"/>
      </w:r>
      <w:r>
        <w:rPr>
          <w:noProof/>
        </w:rPr>
        <w:t>Fakhri Jdetawy (</w:t>
      </w:r>
      <w:r w:rsidRPr="007C0607">
        <w:rPr>
          <w:noProof/>
        </w:rPr>
        <w:t>2018)</w:t>
      </w:r>
      <w:r>
        <w:fldChar w:fldCharType="end"/>
      </w:r>
      <w:r w:rsidRPr="00ED3049">
        <w:t>. In a crisis or as a last resort, an autocratic leadership styl</w:t>
      </w:r>
      <w:r>
        <w:t xml:space="preserve">e may be effective </w:t>
      </w:r>
      <w:r>
        <w:fldChar w:fldCharType="begin" w:fldLock="1"/>
      </w:r>
      <w:r w:rsidR="00237533">
        <w:instrText>ADDIN CSL_CITATION {"citationItems":[{"id":"ITEM-1","itemData":{"ISSN":"2348-0386","abstract":"The effect of organizational culture on corporate financial performance has been an interesting field of research over the years. The jury is still out on whether the organizational culture affects the corporate financial performance, or not. Organizational culture has been found to be a major factor for organizational success. The purpose of this paper is to review the impact of organizational culture on corporate financial performance. Empirical studies were reviewed and summarized. This review concludes that the relationship between organizational culture and corporate financial performance is inconclusive. In consequence, further investigations are necessary.","author":[{"dropping-particle":"","family":"Hussein Ali","given":"Hosni","non-dropping-particle":"","parse-names":false,"suffix":""},{"dropping-particle":"","family":"Mohd Said","given":"Ridzwana","non-dropping-particle":"","parse-names":false,"suffix":""},{"dropping-particle":"","family":"Abdullah","given":"Amalina","non-dropping-particle":"","parse-names":false,"suffix":""},{"dropping-particle":"","family":"Mat Daud","given":"Zaidi","non-dropping-particle":"","parse-names":false,"suffix":""}],"container-title":"International Journal of Economics, Commerce and Management","id":"ITEM-1","issue":"8","issued":{"date-parts":[["2017"]]},"page":"585-597","title":"The impact of organizational culture on corporate financial performance: a review","type":"article-journal","volume":"5"},"uris":["http://www.mendeley.com/documents/?uuid=29d4e43d-5be8-4b9e-8756-e0c188c9dd6c","http://www.mendeley.com/documents/?uuid=5a42c545-3b6d-422a-9ad3-94135598d46e"]}],"mendeley":{"formattedCitation":"(Hussein Ali et al., 2017)","plainTextFormattedCitation":"(Hussein Ali et al., 2017)","previouslyFormattedCitation":"(Hussein Ali et al., 2017)"},"properties":{"noteIndex":0},"schema":"https://github.com/citation-style-language/schema/raw/master/csl-citation.json"}</w:instrText>
      </w:r>
      <w:r>
        <w:fldChar w:fldCharType="separate"/>
      </w:r>
      <w:r w:rsidRPr="007C0607">
        <w:rPr>
          <w:noProof/>
        </w:rPr>
        <w:t>(Hussein Ali et al., 2017)</w:t>
      </w:r>
      <w:r>
        <w:fldChar w:fldCharType="end"/>
      </w:r>
      <w:r w:rsidRPr="00ED3049">
        <w:t>. The most significant detrimental effect it has, though, is on the entire company culture. This leadership style places all decision-making in the hands of the leader, who discourage</w:t>
      </w:r>
      <w:r>
        <w:t xml:space="preserve">s input from subordinates </w:t>
      </w:r>
      <w:r>
        <w:fldChar w:fldCharType="begin" w:fldLock="1"/>
      </w:r>
      <w:r w:rsidR="00237533">
        <w:instrText>ADDIN CSL_CITATION {"citationItems":[{"id":"ITEM-1","itemData":{"author":[{"dropping-particle":"","family":"Lewin","given":"","non-dropping-particle":"","parse-names":false,"suffix":""}],"id":"ITEM-1","issued":{"date-parts":[["1939"]]},"title":"Kurt Lewin’s leadership studies and his legacy to social psychology: Is there nothing as practical as a good theory","type":"article-journal"},"uris":["http://www.mendeley.com/documents/?uuid=b691162c-3fc6-4eec-973e-dca29550fb87","http://www.mendeley.com/documents/?uuid=c6eef44e-d284-4d7f-89f5-e05008be9378"]},{"id":"ITEM-2","itemData":{"ISSN":"2348-0386","abstract":"The effect of organizational culture on corporate financial performance has been an interesting field of research over the years. The jury is still out on whether the organizational culture affects the corporate financial performance, or not. Organizational culture has been found to be a major factor for organizational success. The purpose of this paper is to review the impact of organizational culture on corporate financial performance. Empirical studies were reviewed and summarized. This review concludes that the relationship between organizational culture and corporate financial performance is inconclusive. In consequence, further investigations are necessary.","author":[{"dropping-particle":"","family":"Hussein Ali","given":"Hosni","non-dropping-particle":"","parse-names":false,"suffix":""},{"dropping-particle":"","family":"Mohd Said","given":"Ridzwana","non-dropping-particle":"","parse-names":false,"suffix":""},{"dropping-particle":"","family":"Abdullah","given":"Amalina","non-dropping-particle":"","parse-names":false,"suffix":""},{"dropping-particle":"","family":"Mat Daud","given":"Zaidi","non-dropping-particle":"","parse-names":false,"suffix":""}],"container-title":"International Journal of Economics, Commerce and Management","id":"ITEM-2","issue":"8","issued":{"date-parts":[["2017"]]},"page":"585-597","title":"The impact of organizational culture on corporate financial performance: a review","type":"article-journal","volume":"5"},"uris":["http://www.mendeley.com/documents/?uuid=5a42c545-3b6d-422a-9ad3-94135598d46e","http://www.mendeley.com/documents/?uuid=29d4e43d-5be8-4b9e-8756-e0c188c9dd6c"]},{"id":"ITEM-3","itemData":{"author":[{"dropping-particle":"","family":"Fakhri Jdetawy","given":"Loae","non-dropping-particle":"","parse-names":false,"suffix":""}],"container-title":"International Journal of Development Research","id":"ITEM-3","issue":"11","issued":{"date-parts":[["2018"]]},"page":"24343-24367","title":"The Prominent Leadership Style/s Adopted by Jordainian Firms Managers: A Case Study of the Jordanian Private Firms","type":"article-journal","volume":"8"},"uris":["http://www.mendeley.com/documents/?uuid=88ef34c8-2c29-4844-90ef-437b00c8c321","http://www.mendeley.com/documents/?uuid=23ba07e8-629a-4127-8544-643fd16219e5","http://www.mendeley.com/documents/?uuid=ede4bd21-5f60-47a5-ac67-b0d7c8e6a850"]}],"mendeley":{"formattedCitation":"(Fakhri Jdetawy, 2018; Hussein Ali et al., 2017; Lewin, 1939)","manualFormatting":"(Fakhri Jdetawy, 2018; Hussein Ali et al., 2017; Lewin, 1939)","plainTextFormattedCitation":"(Fakhri Jdetawy, 2018; Hussein Ali et al., 2017; Lewin, 1939)","previouslyFormattedCitation":"(Fakhri Jdetawy, 2018; Hussein Ali et al., 2017; Lewin, 1939)"},"properties":{"noteIndex":0},"schema":"https://github.com/citation-style-language/schema/raw/master/csl-citation.json"}</w:instrText>
      </w:r>
      <w:r>
        <w:fldChar w:fldCharType="separate"/>
      </w:r>
      <w:r w:rsidRPr="007C0607">
        <w:rPr>
          <w:noProof/>
        </w:rPr>
        <w:t>(Fakhri Jdetawy, 2018; Huss</w:t>
      </w:r>
      <w:r>
        <w:rPr>
          <w:noProof/>
        </w:rPr>
        <w:t>ein Ali et al., 2017; Lewin, 1939</w:t>
      </w:r>
      <w:r w:rsidRPr="007C0607">
        <w:rPr>
          <w:noProof/>
        </w:rPr>
        <w:t>)</w:t>
      </w:r>
      <w:r>
        <w:fldChar w:fldCharType="end"/>
      </w:r>
      <w:r w:rsidRPr="00ED3049">
        <w:t>.</w:t>
      </w:r>
    </w:p>
    <w:p w14:paraId="2D0BA78F" w14:textId="16813284" w:rsidR="005958AB" w:rsidRDefault="005958AB" w:rsidP="00982EC3">
      <w:pPr>
        <w:spacing w:line="360" w:lineRule="auto"/>
        <w:jc w:val="both"/>
      </w:pPr>
      <w:r w:rsidRPr="00ED3049">
        <w:t>Lewin concluded that switching from an authoritative to a democratic style is more complex than the opposite. Abusing this technique is typically seen as being tyrannical, domineering, and authoritarian. When there is limited time for group deliberation or the leader is the group's most knowledgeable member, authoritative leadership is most effective. The autocratic style might be beneficial when a situation necessitates making quick choices and taking prompt action</w:t>
      </w:r>
      <w:r>
        <w:t xml:space="preserve"> </w:t>
      </w:r>
      <w:r>
        <w:fldChar w:fldCharType="begin" w:fldLock="1"/>
      </w:r>
      <w:r w:rsidR="00237533">
        <w:instrText>ADDIN CSL_CITATION {"citationItems":[{"id":"ITEM-1","itemData":{"DOI":"10.4236/ojl.2019.81001","ISSN":"2167-7743","abstract":"Leadership is one of the key driving forces for improving a firm's performance. It is assumed that the kind of leadership style employed in an organization has an impact on its overall performance. The study examined the leadership style practiced at TumaKavi Development Association (TKDA) in Northern Region of Ghana and its effect on its organizational performance. Qualitative case study design was employed. Purposive sampling was adopted to sample a total sample size of 11 respondents representing 65% of the total staff population. The study established that TKDA majorly uses democratic leadership style in its operations. It also discovered that the democratic leadership style being practiced has had an appreciable influence on the operations and performance of the organization. The results of this study also revealed that there is strong relationship between leadership style and organizational performance of TKDA. As the strength of the organization dwells much on democratic style of leadership, it is recommended that management of the organization applies more of that and mix it with other leadership styles where necessary for the organization to wax stronger within its industry .","author":[{"dropping-particle":"","family":"Akparep","given":"John Yaw","non-dropping-particle":"","parse-names":false,"suffix":""},{"dropping-particle":"","family":"Jengre","given":"Enock","non-dropping-particle":"","parse-names":false,"suffix":""},{"dropping-particle":"","family":"Mogre","given":"Alisa Afusah","non-dropping-particle":"","parse-names":false,"suffix":""}],"container-title":"Open Journal of Leadership","id":"ITEM-1","issue":"01","issued":{"date-parts":[["2019"]]},"page":"1-22","title":"The Influence of Leadership Style on Organizational Performance at TumaKavi Development Association, Tamale, Northern Region of Ghana","type":"article-journal","volume":"08"},"uris":["http://www.mendeley.com/documents/?uuid=5823c8e6-befd-48af-a2d9-19ca8deee657","http://www.mendeley.com/documents/?uuid=1f5cc946-85d8-4976-9444-43181a35a1ee"]}],"mendeley":{"formattedCitation":"(Akparep et al., 2019)","plainTextFormattedCitation":"(Akparep et al., 2019)","previouslyFormattedCitation":"(Akparep et al., 2019)"},"properties":{"noteIndex":0},"schema":"https://github.com/citation-style-language/schema/raw/master/csl-citation.json"}</w:instrText>
      </w:r>
      <w:r>
        <w:fldChar w:fldCharType="separate"/>
      </w:r>
      <w:r w:rsidRPr="007C0607">
        <w:rPr>
          <w:noProof/>
        </w:rPr>
        <w:t xml:space="preserve">(Akparep </w:t>
      </w:r>
      <w:r w:rsidRPr="007C0607">
        <w:rPr>
          <w:noProof/>
        </w:rPr>
        <w:lastRenderedPageBreak/>
        <w:t>et al., 2019)</w:t>
      </w:r>
      <w:r>
        <w:fldChar w:fldCharType="end"/>
      </w:r>
      <w:r w:rsidRPr="00ED3049">
        <w:t>. Nonetheless, it frequently turns followers against the tyrannical leader and produces dysfunctional, toxic situatio</w:t>
      </w:r>
      <w:r>
        <w:t>ns</w:t>
      </w:r>
      <w:r w:rsidRPr="00997418">
        <w:t>.</w:t>
      </w:r>
    </w:p>
    <w:p w14:paraId="3327D6C4" w14:textId="77777777" w:rsidR="005958AB" w:rsidRPr="005D41BD" w:rsidRDefault="005958AB" w:rsidP="005D41BD">
      <w:pPr>
        <w:pStyle w:val="Heading1"/>
        <w:spacing w:line="360" w:lineRule="auto"/>
        <w:rPr>
          <w:sz w:val="24"/>
          <w:szCs w:val="24"/>
        </w:rPr>
      </w:pPr>
      <w:bookmarkStart w:id="30" w:name="_Toc143646479"/>
      <w:r w:rsidRPr="005D41BD">
        <w:rPr>
          <w:sz w:val="24"/>
          <w:szCs w:val="24"/>
        </w:rPr>
        <w:t>2.2.3 Laissez-faire leadership style</w:t>
      </w:r>
      <w:bookmarkEnd w:id="30"/>
      <w:r w:rsidRPr="005D41BD">
        <w:rPr>
          <w:sz w:val="24"/>
          <w:szCs w:val="24"/>
        </w:rPr>
        <w:t xml:space="preserve"> </w:t>
      </w:r>
    </w:p>
    <w:p w14:paraId="1A66F16D" w14:textId="4FE6CCD5" w:rsidR="005958AB" w:rsidRDefault="005958AB" w:rsidP="00982EC3">
      <w:pPr>
        <w:spacing w:line="360" w:lineRule="auto"/>
        <w:jc w:val="both"/>
      </w:pPr>
      <w:r w:rsidRPr="00ED3049">
        <w:t>Laissez-faire, which translates to "let it be," is a French expression. The phrase "hands-off style" is another name for the laissez-faire leadership approach. According to</w:t>
      </w:r>
      <w:r>
        <w:t xml:space="preserve"> </w:t>
      </w:r>
      <w:r>
        <w:fldChar w:fldCharType="begin" w:fldLock="1"/>
      </w:r>
      <w:r w:rsidR="00237533">
        <w:instrText>ADDIN CSL_CITATION {"citationItems":[{"id":"ITEM-1","itemData":{"abstract":"A reprint of the 1880 ed. which was translated by C.R. Prinsep from the 4th French ed., with notes by the translator and by Clement C. Biddle.","author":[{"dropping-particle":"","family":"Jean-baptiste","given":"","non-dropping-particle":"","parse-names":false,"suffix":""}],"container-title":"Botache Books","id":"ITEM-1","issued":{"date-parts":[["2001"]]},"page":"1-257","title":"A Treatise on Political Economy; or the Production, Distribution, and Consumption of Wealth","type":"article-journal"},"uris":["http://www.mendeley.com/documents/?uuid=964023ad-ce2e-4b0c-aeaa-bd06a4a930f7","http://www.mendeley.com/documents/?uuid=4bc0f4a5-ccb9-450e-b80d-a65c351a7eb8"]}],"mendeley":{"formattedCitation":"(Jean-baptiste, 2001)","manualFormatting":"Jean-baptiste (2001)","plainTextFormattedCitation":"(Jean-baptiste, 2001)","previouslyFormattedCitation":"(Jean-baptiste, 2001)"},"properties":{"noteIndex":0},"schema":"https://github.com/citation-style-language/schema/raw/master/csl-citation.json"}</w:instrText>
      </w:r>
      <w:r>
        <w:fldChar w:fldCharType="separate"/>
      </w:r>
      <w:r>
        <w:rPr>
          <w:noProof/>
        </w:rPr>
        <w:t>Jean-baptiste (</w:t>
      </w:r>
      <w:r w:rsidRPr="007C0607">
        <w:rPr>
          <w:noProof/>
        </w:rPr>
        <w:t>2001)</w:t>
      </w:r>
      <w:r>
        <w:fldChar w:fldCharType="end"/>
      </w:r>
      <w:r w:rsidRPr="00ED3049">
        <w:t>, laissez-faire leaders must be more interested in making choices and instead defer to their follo</w:t>
      </w:r>
      <w:r>
        <w:t xml:space="preserve">wers. According to </w:t>
      </w:r>
      <w:r>
        <w:fldChar w:fldCharType="begin" w:fldLock="1"/>
      </w:r>
      <w:r w:rsidR="00237533">
        <w:instrText>ADDIN CSL_CITATION {"citationItems":[{"id":"ITEM-1","itemData":{"DOI":"10.46827/ejes.v7i11.3385","author":[{"dropping-particle":"","family":"Akinola","given":"Oluwafemi","non-dropping-particle":"","parse-names":false,"suffix":""}],"id":"ITEM-1","issue":"October","issued":{"date-parts":[["2020"]]},"title":"European Journal of Education Studies INFLUENCE OF PERCEIVED LEADERSHIP STYLES ON EDUCATIONAL SERVICES AND KNOWLEDGE EXPANSION IN A COMPETITIVE EDUCATIONAL ENVIRONMENT : EVIDENCE F .... INFLUENCE OF PERCEIVED LEADERSHIP STYLES ON EDUCATIONAL SERVICES AND ","type":"article-journal"},"uris":["http://www.mendeley.com/documents/?uuid=4ac9d457-2ea2-49a8-bc2d-b2d039365f9d","http://www.mendeley.com/documents/?uuid=cf4afa38-959b-4a74-b7e3-4b5990584798"]}],"mendeley":{"formattedCitation":"(Akinola, 2020)","manualFormatting":"Akinola (2020)","plainTextFormattedCitation":"(Akinola, 2020)","previouslyFormattedCitation":"(Akinola, 2020)"},"properties":{"noteIndex":0},"schema":"https://github.com/citation-style-language/schema/raw/master/csl-citation.json"}</w:instrText>
      </w:r>
      <w:r>
        <w:fldChar w:fldCharType="separate"/>
      </w:r>
      <w:r>
        <w:rPr>
          <w:noProof/>
        </w:rPr>
        <w:t>Akinola (</w:t>
      </w:r>
      <w:r w:rsidRPr="00122ED7">
        <w:rPr>
          <w:noProof/>
        </w:rPr>
        <w:t>2020)</w:t>
      </w:r>
      <w:r>
        <w:fldChar w:fldCharType="end"/>
      </w:r>
      <w:r w:rsidRPr="00ED3049">
        <w:t xml:space="preserve">, in this leadership style, all authority or power is delegated to the staff, which are then required to set goals, make decisions, and deal with issues independently. According </w:t>
      </w:r>
      <w:r>
        <w:t xml:space="preserve">to </w:t>
      </w:r>
      <w:r>
        <w:fldChar w:fldCharType="begin" w:fldLock="1"/>
      </w:r>
      <w:r w:rsidR="00237533">
        <w:instrText>ADDIN CSL_CITATION {"citationItems":[{"id":"ITEM-1","itemData":{"abstract":"The study sought to examine the nexus between leadership styles and employees' retention in organizations with a view to ascertaining how leadership styles influence employees' retention and performance, and consequently enhance productivity in organizations in Nigeria. The paper is a literary work; hence it derived its data from secondary sources of data. The objectives that guided the study were: to overview the concept of leadership, identify the various types of leadership, and their impact on employees' retention and performance in organizations. The paper identifies the following leadership styles that are prevalent in organizations; autocratic, democratic, bureaucratic amongst others. The paper argued that effective leadership style is crucial for achieving organizational goals. Thus, the study reveals that when management styles are considered repugnant by the subordinates, they undermine employees' performance and instigate their propensity to quit the organization, and vice versa. The paper further argued that employees' retention and performance can be achieved through the adoption of appropriate leadership styles that will align business strategies with employees' motivation and morale. Hence, it therefore, proposes that managers adopt leadership styles that will corroborate the behavioral patterns within the expectation levels of employees. This will propel employees to perform at maximum levels of contribution and not only spur but concretize their retention in organizations.","author":[{"dropping-particle":"","family":"Izidor","given":"Nwokocha","non-dropping-particle":"","parse-names":false,"suffix":""},{"dropping-particle":"","family":"E.B.J","given":"Iheriohanma","non-dropping-particle":"","parse-names":false,"suffix":""}],"container-title":"European Scientific Journal ","id":"ITEM-1","issue":"13","issued":{"date-parts":[["2015"]]},"page":"1857-7881","title":"Nexus Between Leadership Styles, Employee Retention and Performance in Organizations in Nigeria","type":"article-journal","volume":"11"},"uris":["http://www.mendeley.com/documents/?uuid=64d22ad2-844e-4128-9214-6fa4fd2f300c","http://www.mendeley.com/documents/?uuid=5cfa10b1-4569-44c3-b7e6-81441fd83d1a"]}],"mendeley":{"formattedCitation":"(Izidor &amp; E.B.J, 2015)","manualFormatting":"Izidor &amp; E.B.J (2015)","plainTextFormattedCitation":"(Izidor &amp; E.B.J, 2015)","previouslyFormattedCitation":"(Izidor &amp; E.B.J, 2015)"},"properties":{"noteIndex":0},"schema":"https://github.com/citation-style-language/schema/raw/master/csl-citation.json"}</w:instrText>
      </w:r>
      <w:r>
        <w:fldChar w:fldCharType="separate"/>
      </w:r>
      <w:r>
        <w:rPr>
          <w:noProof/>
        </w:rPr>
        <w:t>Izidor &amp; E.B.J (</w:t>
      </w:r>
      <w:r w:rsidRPr="00122ED7">
        <w:rPr>
          <w:noProof/>
        </w:rPr>
        <w:t>2015)</w:t>
      </w:r>
      <w:r>
        <w:fldChar w:fldCharType="end"/>
      </w:r>
      <w:r w:rsidRPr="00ED3049">
        <w:t>, a laissez-faire leadership style is most likely successful when each team member is seasoned, highly talented, dependable, driven, and capable of working independently.</w:t>
      </w:r>
    </w:p>
    <w:p w14:paraId="7A489C5D" w14:textId="2DBCD470" w:rsidR="005958AB" w:rsidRDefault="005958AB" w:rsidP="00982EC3">
      <w:pPr>
        <w:spacing w:line="360" w:lineRule="auto"/>
        <w:jc w:val="both"/>
      </w:pPr>
      <w:r>
        <w:t xml:space="preserve">According to </w:t>
      </w:r>
      <w:r>
        <w:fldChar w:fldCharType="begin" w:fldLock="1"/>
      </w:r>
      <w:r w:rsidR="00237533">
        <w:instrText>ADDIN CSL_CITATION {"citationItems":[{"id":"ITEM-1","itemData":{"author":[{"dropping-particle":"","family":"Musekura","given":"Ruth","non-dropping-particle":"","parse-names":false,"suffix":""}],"id":"ITEM-1","issued":{"date-parts":[["2013"]]},"title":"Leadership Styles and Project Success in the Not for Profit","type":"article-journal"},"uris":["http://www.mendeley.com/documents/?uuid=19e27d54-023e-4479-a6cf-f0c6674e7c0c","http://www.mendeley.com/documents/?uuid=3ff71757-15b6-418e-abaa-b5517c698f74"]}],"mendeley":{"formattedCitation":"(Musekura, 2013)","manualFormatting":"Musekura (2013)","plainTextFormattedCitation":"(Musekura, 2013)","previouslyFormattedCitation":"(Musekura, 2013)"},"properties":{"noteIndex":0},"schema":"https://github.com/citation-style-language/schema/raw/master/csl-citation.json"}</w:instrText>
      </w:r>
      <w:r>
        <w:fldChar w:fldCharType="separate"/>
      </w:r>
      <w:r>
        <w:rPr>
          <w:noProof/>
        </w:rPr>
        <w:t>Musekura (</w:t>
      </w:r>
      <w:r w:rsidRPr="00122ED7">
        <w:rPr>
          <w:noProof/>
        </w:rPr>
        <w:t>2013)</w:t>
      </w:r>
      <w:r>
        <w:fldChar w:fldCharType="end"/>
      </w:r>
      <w:r w:rsidRPr="00ED3049">
        <w:t>, a laissez-faire leadership style can benefit and harm a bu</w:t>
      </w:r>
      <w:r>
        <w:t xml:space="preserve">siness. According to </w:t>
      </w:r>
      <w:r>
        <w:fldChar w:fldCharType="begin" w:fldLock="1"/>
      </w:r>
      <w:r w:rsidR="00237533">
        <w:instrText>ADDIN CSL_CITATION {"citationItems":[{"id":"ITEM-1","itemData":{"ISSN":"2219-1933","abstract":"Leadership is key to good performance since it coordinates both utilization of human and other resources in the organization, good leader motivates employees and motivated employees does not only increase his or her job performance and commitment within an organization, but also goes beyond the job requirements thus increasing the organization's general performance and making it more profitable. The aim of this study was to explore the relationship between the leadership styles and performance of the Turkana County. The study adopted a mixed method approach and employs an exploratory survey design. Questionnaires were used to gather data from the employees Turkana County. Simple and multiple Regression Analysis was used to determine whether a relationship exists between the independent and dependent variables. On the other hand, qualitative data from the interview guide was analyzed by content analysis; this involved selecting and grouping the data according to emerging themes in line with objectives of the study. The study revealed that there is no perfect leadership style but according to this study the following leadership styles influenced employee's performance; affiliative leadership 49.5%, authoritative leadership style 52.2% of employee's performance and therefore it was concluded that the two leadership styles influences county government employees style in Turkana County and therefore the two styles should be adopted and not each style on its own.","author":[{"dropping-particle":"","family":"NawoseIng’ollan","given":"Daniel","non-dropping-particle":"","parse-names":false,"suffix":""},{"dropping-particle":"","family":"Roussel","given":"Josse","non-dropping-particle":"","parse-names":false,"suffix":""}],"container-title":"International Journal of Business and Social Science","id":"ITEM-1","issue":"7","issued":{"date-parts":[["2017"]]},"page":"82-98","title":"Influence of Leadership Styles on Employees' Performance: A Study of Turkana County, Kenya","type":"article-journal","volume":"8"},"uris":["http://www.mendeley.com/documents/?uuid=04dc406f-fedc-494b-9b02-b30f8cb4a019","http://www.mendeley.com/documents/?uuid=280c3b3d-84d8-4056-ac81-3e4a08a0dcb0"]}],"mendeley":{"formattedCitation":"(NawoseIng’ollan &amp; Roussel, 2017)","manualFormatting":"NawoseIng’ollan &amp; Roussel (2017)","plainTextFormattedCitation":"(NawoseIng’ollan &amp; Roussel, 2017)","previouslyFormattedCitation":"(NawoseIng’ollan &amp; Roussel, 2017)"},"properties":{"noteIndex":0},"schema":"https://github.com/citation-style-language/schema/raw/master/csl-citation.json"}</w:instrText>
      </w:r>
      <w:r>
        <w:fldChar w:fldCharType="separate"/>
      </w:r>
      <w:r>
        <w:rPr>
          <w:noProof/>
        </w:rPr>
        <w:t>NawoseIng’ollan &amp; Roussel (</w:t>
      </w:r>
      <w:r w:rsidRPr="00122ED7">
        <w:rPr>
          <w:noProof/>
        </w:rPr>
        <w:t>2017)</w:t>
      </w:r>
      <w:r>
        <w:fldChar w:fldCharType="end"/>
      </w:r>
      <w:r w:rsidRPr="00ED3049">
        <w:t xml:space="preserve">, the leadership style can only be beneficial if the team members successfully manage their time and have the knowledge, skills, and enthusiasm to complete their work. </w:t>
      </w:r>
      <w:r>
        <w:fldChar w:fldCharType="begin" w:fldLock="1"/>
      </w:r>
      <w:r w:rsidR="00237533">
        <w:instrText>ADDIN CSL_CITATION {"citationItems":[{"id":"ITEM-1","itemData":{"DOI":"10.1108/IJPPM-02-2018-0058","ISSN":"17410401","abstract":"Purpose: The purpose of this paper is to understand the emergence of employee leadership attributes and, further, examine its impact on employee work-related attitudes in terms of the competitive context of higher education institutions. Design/methodology/approach: A data from a survey of 245 academic employees in Malaysian public universities were tested and analyzed on the 12 proposed hypotheses. Findings: The results reveal that the emergence of employee leadership attributes, independently, has a significantly positive effect on work-related attitudes. Specifically, executive leadership has a significantly positive effect on organizational commitment, career satisfaction and job satisfaction, while innovative leadership has a significantly positive effect on organizational commitment and career satisfaction. In contrast, adaptive and effective leadership is associated when explaining organizational commitment, career satisfaction and job satisfaction, while innovative leadership is associated when explaining job satisfaction. Practical implications: Academic scholars/leaders in higher education should realize that the emergence of employee leadership attributes has a positive effect on work-related attitudes, such as organizational commitment, career satisfaction and job satisfaction. Originality/value: The paper extends the knowledge regarding complexity leadership theory which explains the emergence of employee leadership attributes naturally and, further, provides empirical evidence.","author":[{"dropping-particle":"","family":"Karia","given":"Noorliza","non-dropping-particle":"","parse-names":false,"suffix":""},{"dropping-particle":"","family":"Abu Hassan Asaari","given":"Muhammad Hasmi","non-dropping-particle":"","parse-names":false,"suffix":""}],"container-title":"International Journal of Productivity and Performance Management","id":"ITEM-1","issue":"5","issued":{"date-parts":[["2019"]]},"page":"903-919","title":"Leadership attributes and their impact on work-related attitudes","type":"article-journal","volume":"68"},"uris":["http://www.mendeley.com/documents/?uuid=f216e80d-6e8b-4445-8626-cac93204b741","http://www.mendeley.com/documents/?uuid=7b625150-bc14-4b63-aa8f-1ddbd8bec344"]}],"mendeley":{"formattedCitation":"(Karia &amp; Abu Hassan Asaari, 2019)","manualFormatting":"Karia &amp; Abu Hassan Asaari (2019)","plainTextFormattedCitation":"(Karia &amp; Abu Hassan Asaari, 2019)","previouslyFormattedCitation":"(Karia &amp; Abu Hassan Asaari, 2019)"},"properties":{"noteIndex":0},"schema":"https://github.com/citation-style-language/schema/raw/master/csl-citation.json"}</w:instrText>
      </w:r>
      <w:r>
        <w:fldChar w:fldCharType="separate"/>
      </w:r>
      <w:r w:rsidRPr="00122ED7">
        <w:rPr>
          <w:noProof/>
        </w:rPr>
        <w:t>Karia &amp; Abu Hassan A</w:t>
      </w:r>
      <w:r>
        <w:rPr>
          <w:noProof/>
        </w:rPr>
        <w:t>saari (</w:t>
      </w:r>
      <w:r w:rsidRPr="00122ED7">
        <w:rPr>
          <w:noProof/>
        </w:rPr>
        <w:t>2019)</w:t>
      </w:r>
      <w:r>
        <w:fldChar w:fldCharType="end"/>
      </w:r>
      <w:r w:rsidRPr="00ED3049">
        <w:t xml:space="preserve"> has also displayed some ef</w:t>
      </w:r>
      <w:r>
        <w:t>fective leadership traits</w:t>
      </w:r>
      <w:r w:rsidRPr="00ED3049">
        <w:t>. He claimed that the fundamental advantage of a laissez-faire leadership style is that it provides team members with much autonomy, which can result in high job satisfaction and improved organizational efficiency. This implies that workers under laissez-faire leadership will perform better if they are happy with their jobs.</w:t>
      </w:r>
    </w:p>
    <w:p w14:paraId="4EA39DB6" w14:textId="38633D61" w:rsidR="005958AB" w:rsidRDefault="005958AB" w:rsidP="00982EC3">
      <w:pPr>
        <w:spacing w:line="360" w:lineRule="auto"/>
        <w:jc w:val="both"/>
      </w:pPr>
      <w:r>
        <w:fldChar w:fldCharType="begin" w:fldLock="1"/>
      </w:r>
      <w:r w:rsidR="00237533">
        <w:instrText>ADDIN CSL_CITATION {"citationItems":[{"id":"ITEM-1","itemData":{"DOI":"10.1108/IJPPM-02-2018-0058","ISSN":"17410401","abstract":"Purpose: The purpose of this paper is to understand the emergence of employee leadership attributes and, further, examine its impact on employee work-related attitudes in terms of the competitive context of higher education institutions. Design/methodology/approach: A data from a survey of 245 academic employees in Malaysian public universities were tested and analyzed on the 12 proposed hypotheses. Findings: The results reveal that the emergence of employee leadership attributes, independently, has a significantly positive effect on work-related attitudes. Specifically, executive leadership has a significantly positive effect on organizational commitment, career satisfaction and job satisfaction, while innovative leadership has a significantly positive effect on organizational commitment and career satisfaction. In contrast, adaptive and effective leadership is associated when explaining organizational commitment, career satisfaction and job satisfaction, while innovative leadership is associated when explaining job satisfaction. Practical implications: Academic scholars/leaders in higher education should realize that the emergence of employee leadership attributes has a positive effect on work-related attitudes, such as organizational commitment, career satisfaction and job satisfaction. Originality/value: The paper extends the knowledge regarding complexity leadership theory which explains the emergence of employee leadership attributes naturally and, further, provides empirical evidence.","author":[{"dropping-particle":"","family":"Karia","given":"Noorliza","non-dropping-particle":"","parse-names":false,"suffix":""},{"dropping-particle":"","family":"Abu Hassan Asaari","given":"Muhammad Hasmi","non-dropping-particle":"","parse-names":false,"suffix":""}],"container-title":"International Journal of Productivity and Performance Management","id":"ITEM-1","issue":"5","issued":{"date-parts":[["2019"]]},"page":"903-919","title":"Leadership attributes and their impact on work-related attitudes","type":"article-journal","volume":"68"},"uris":["http://www.mendeley.com/documents/?uuid=7b625150-bc14-4b63-aa8f-1ddbd8bec344","http://www.mendeley.com/documents/?uuid=f216e80d-6e8b-4445-8626-cac93204b741"]}],"mendeley":{"formattedCitation":"(Karia &amp; Abu Hassan Asaari, 2019)","manualFormatting":"Karia &amp; Abu Hassan Asaari (2019)","plainTextFormattedCitation":"(Karia &amp; Abu Hassan Asaari, 2019)","previouslyFormattedCitation":"(Karia &amp; Abu Hassan Asaari, 2019)"},"properties":{"noteIndex":0},"schema":"https://github.com/citation-style-language/schema/raw/master/csl-citation.json"}</w:instrText>
      </w:r>
      <w:r>
        <w:fldChar w:fldCharType="separate"/>
      </w:r>
      <w:r>
        <w:rPr>
          <w:noProof/>
        </w:rPr>
        <w:t>Karia &amp; Abu Hassan Asaari (</w:t>
      </w:r>
      <w:r w:rsidRPr="000B6B23">
        <w:rPr>
          <w:noProof/>
        </w:rPr>
        <w:t>2019)</w:t>
      </w:r>
      <w:r>
        <w:fldChar w:fldCharType="end"/>
      </w:r>
      <w:r>
        <w:t xml:space="preserve"> </w:t>
      </w:r>
      <w:r w:rsidRPr="00ED3049">
        <w:t>discovered that this style could be effective when group members are highly competent in their expertise. However, it frequently results in poorly defined roles and a lack of motivation. Sometimes the laissez-faire attitude results in inadequately defined roles withi</w:t>
      </w:r>
      <w:r>
        <w:t xml:space="preserve">n the group </w:t>
      </w:r>
      <w:r>
        <w:fldChar w:fldCharType="begin" w:fldLock="1"/>
      </w:r>
      <w:r w:rsidR="00237533">
        <w:instrText>ADDIN CSL_CITATION {"citationItems":[{"id":"ITEM-1","itemData":{"ISSN":"2219-1933","abstract":"Leadership is key to good performance since it coordinates both utilization of human and other resources in the organization, good leader motivates employees and motivated employees does not only increase his or her job performance and commitment within an organization, but also goes beyond the job requirements thus increasing the organization's general performance and making it more profitable. The aim of this study was to explore the relationship between the leadership styles and performance of the Turkana County. The study adopted a mixed method approach and employs an exploratory survey design. Questionnaires were used to gather data from the employees Turkana County. Simple and multiple Regression Analysis was used to determine whether a relationship exists between the independent and dependent variables. On the other hand, qualitative data from the interview guide was analyzed by content analysis; this involved selecting and grouping the data according to emerging themes in line with objectives of the study. The study revealed that there is no perfect leadership style but according to this study the following leadership styles influenced employee's performance; affiliative leadership 49.5%, authoritative leadership style 52.2% of employee's performance and therefore it was concluded that the two leadership styles influences county government employees style in Turkana County and therefore the two styles should be adopted and not each style on its own.","author":[{"dropping-particle":"","family":"NawoseIng’ollan","given":"Daniel","non-dropping-particle":"","parse-names":false,"suffix":""},{"dropping-particle":"","family":"Roussel","given":"Josse","non-dropping-particle":"","parse-names":false,"suffix":""}],"container-title":"International Journal of Business and Social Science","id":"ITEM-1","issue":"7","issued":{"date-parts":[["2017"]]},"page":"82-98","title":"Influence of Leadership Styles on Employees' Performance: A Study of Turkana County, Kenya","type":"article-journal","volume":"8"},"uris":["http://www.mendeley.com/documents/?uuid=280c3b3d-84d8-4056-ac81-3e4a08a0dcb0","http://www.mendeley.com/documents/?uuid=04dc406f-fedc-494b-9b02-b30f8cb4a019"]}],"mendeley":{"formattedCitation":"(NawoseIng’ollan &amp; Roussel, 2017)","plainTextFormattedCitation":"(NawoseIng’ollan &amp; Roussel, 2017)","previouslyFormattedCitation":"(NawoseIng’ollan &amp; Roussel, 2017)"},"properties":{"noteIndex":0},"schema":"https://github.com/citation-style-language/schema/raw/master/csl-citation.json"}</w:instrText>
      </w:r>
      <w:r>
        <w:fldChar w:fldCharType="separate"/>
      </w:r>
      <w:r w:rsidRPr="000B6B23">
        <w:rPr>
          <w:noProof/>
        </w:rPr>
        <w:t>(NawoseIng’ollan &amp; Roussel, 2017)</w:t>
      </w:r>
      <w:r>
        <w:fldChar w:fldCharType="end"/>
      </w:r>
      <w:r w:rsidRPr="00ED3049">
        <w:t>. Team members may need more guidance to fully understand their roles within the organization and what they should be doing with their time since they rece</w:t>
      </w:r>
      <w:r>
        <w:t xml:space="preserve">ive little to no guidance </w:t>
      </w:r>
      <w:r>
        <w:fldChar w:fldCharType="begin" w:fldLock="1"/>
      </w:r>
      <w:r w:rsidR="00237533">
        <w:instrText>ADDIN CSL_CITATION {"citationItems":[{"id":"ITEM-1","itemData":{"DOI":"10.1108/IJPPM-02-2018-0058","ISSN":"17410401","abstract":"Purpose: The purpose of this paper is to understand the emergence of employee leadership attributes and, further, examine its impact on employee work-related attitudes in terms of the competitive context of higher education institutions. Design/methodology/approach: A data from a survey of 245 academic employees in Malaysian public universities were tested and analyzed on the 12 proposed hypotheses. Findings: The results reveal that the emergence of employee leadership attributes, independently, has a significantly positive effect on work-related attitudes. Specifically, executive leadership has a significantly positive effect on organizational commitment, career satisfaction and job satisfaction, while innovative leadership has a significantly positive effect on organizational commitment and career satisfaction. In contrast, adaptive and effective leadership is associated when explaining organizational commitment, career satisfaction and job satisfaction, while innovative leadership is associated when explaining job satisfaction. Practical implications: Academic scholars/leaders in higher education should realize that the emergence of employee leadership attributes has a positive effect on work-related attitudes, such as organizational commitment, career satisfaction and job satisfaction. Originality/value: The paper extends the knowledge regarding complexity leadership theory which explains the emergence of employee leadership attributes naturally and, further, provides empirical evidence.","author":[{"dropping-particle":"","family":"Karia","given":"Noorliza","non-dropping-particle":"","parse-names":false,"suffix":""},{"dropping-particle":"","family":"Abu Hassan Asaari","given":"Muhammad Hasmi","non-dropping-particle":"","parse-names":false,"suffix":""}],"container-title":"International Journal of Productivity and Performance Management","id":"ITEM-1","issue":"5","issued":{"date-parts":[["2019"]]},"page":"903-919","title":"Leadership attributes and their impact on work-related attitudes","type":"article-journal","volume":"68"},"uris":["http://www.mendeley.com/documents/?uuid=7b625150-bc14-4b63-aa8f-1ddbd8bec344","http://www.mendeley.com/documents/?uuid=f216e80d-6e8b-4445-8626-cac93204b741"]},{"id":"ITEM-2","itemData":{"ISSN":"2219-1933","abstract":"Leadership is key to good performance since it coordinates both utilization of human and other resources in the organization, good leader motivates employees and motivated employees does not only increase his or her job performance and commitment within an organization, but also goes beyond the job requirements thus increasing the organization's general performance and making it more profitable. The aim of this study was to explore the relationship between the leadership styles and performance of the Turkana County. The study adopted a mixed method approach and employs an exploratory survey design. Questionnaires were used to gather data from the employees Turkana County. Simple and multiple Regression Analysis was used to determine whether a relationship exists between the independent and dependent variables. On the other hand, qualitative data from the interview guide was analyzed by content analysis; this involved selecting and grouping the data according to emerging themes in line with objectives of the study. The study revealed that there is no perfect leadership style but according to this study the following leadership styles influenced employee's performance; affiliative leadership 49.5%, authoritative leadership style 52.2% of employee's performance and therefore it was concluded that the two leadership styles influences county government employees style in Turkana County and therefore the two styles should be adopted and not each style on its own.","author":[{"dropping-particle":"","family":"NawoseIng’ollan","given":"Daniel","non-dropping-particle":"","parse-names":false,"suffix":""},{"dropping-particle":"","family":"Roussel","given":"Josse","non-dropping-particle":"","parse-names":false,"suffix":""}],"container-title":"International Journal of Business and Social Science","id":"ITEM-2","issue":"7","issued":{"date-parts":[["2017"]]},"page":"82-98","title":"Influence of Leadership Styles on Employees' Performance: A Study of Turkana County, Kenya","type":"article-journal","volume":"8"},"uris":["http://www.mendeley.com/documents/?uuid=280c3b3d-84d8-4056-ac81-3e4a08a0dcb0","http://www.mendeley.com/documents/?uuid=04dc406f-fedc-494b-9b02-b30f8cb4a019","http://www.mendeley.com/documents/?uuid=5a0f36ac-3479-4b0d-bee6-1f7edf377396"]}],"mendeley":{"formattedCitation":"(Karia &amp; Abu Hassan Asaari, 2019; NawoseIng’ollan &amp; Roussel, 2017)","plainTextFormattedCitation":"(Karia &amp; Abu Hassan Asaari, 2019; NawoseIng’ollan &amp; Roussel, 2017)","previouslyFormattedCitation":"(Karia &amp; Abu Hassan Asaari, 2019; NawoseIng’ollan &amp; Roussel, 2017)"},"properties":{"noteIndex":0},"schema":"https://github.com/citation-style-language/schema/raw/master/csl-citation.json"}</w:instrText>
      </w:r>
      <w:r>
        <w:fldChar w:fldCharType="separate"/>
      </w:r>
      <w:r w:rsidRPr="000B6B23">
        <w:rPr>
          <w:noProof/>
        </w:rPr>
        <w:t>(Karia &amp; Abu Hassan Asaari, 2019; NawoseIng’ollan &amp; Roussel, 2017)</w:t>
      </w:r>
      <w:r>
        <w:fldChar w:fldCharType="end"/>
      </w:r>
      <w:r w:rsidRPr="00ED3049">
        <w:t>.</w:t>
      </w:r>
      <w:r>
        <w:t xml:space="preserve"> </w:t>
      </w:r>
    </w:p>
    <w:p w14:paraId="75E627C1" w14:textId="77777777" w:rsidR="005958AB" w:rsidRPr="005D41BD" w:rsidRDefault="005958AB" w:rsidP="005D41BD">
      <w:pPr>
        <w:pStyle w:val="Heading1"/>
        <w:spacing w:line="360" w:lineRule="auto"/>
        <w:rPr>
          <w:sz w:val="24"/>
          <w:szCs w:val="24"/>
        </w:rPr>
      </w:pPr>
      <w:bookmarkStart w:id="31" w:name="_Toc143646480"/>
      <w:r w:rsidRPr="005D41BD">
        <w:rPr>
          <w:sz w:val="24"/>
          <w:szCs w:val="24"/>
        </w:rPr>
        <w:lastRenderedPageBreak/>
        <w:t>2.3 Employee Performance</w:t>
      </w:r>
      <w:bookmarkEnd w:id="31"/>
      <w:r w:rsidRPr="005D41BD">
        <w:rPr>
          <w:sz w:val="24"/>
          <w:szCs w:val="24"/>
        </w:rPr>
        <w:t xml:space="preserve">  </w:t>
      </w:r>
    </w:p>
    <w:p w14:paraId="199012BF" w14:textId="09FA6202" w:rsidR="005958AB" w:rsidRDefault="005958AB" w:rsidP="00982EC3">
      <w:pPr>
        <w:spacing w:line="360" w:lineRule="auto"/>
        <w:jc w:val="both"/>
      </w:pPr>
      <w:r w:rsidRPr="00ED3049">
        <w:t>It is critical to explore the idea of individual performance since the effectiveness of an organization depends on the calibre of the workforce at all orga</w:t>
      </w:r>
      <w:r>
        <w:t xml:space="preserve">nizational levels </w:t>
      </w:r>
      <w:r>
        <w:fldChar w:fldCharType="begin" w:fldLock="1"/>
      </w:r>
      <w:r w:rsidR="00237533">
        <w:instrText>ADDIN CSL_CITATION {"citationItems":[{"id":"ITEM-1","itemData":{"ISBN":"6103544947","author":[{"dropping-particle":"","family":"Carin","given":"A.A.","non-dropping-particle":"","parse-names":false,"suffix":""},{"dropping-particle":"","family":"Sund","given":"R.B","non-dropping-particle":"","parse-names":false,"suffix":""},{"dropping-particle":"","family":"Lahkar","given":"Bhrigu K","non-dropping-particle":"","parse-names":false,"suffix":""}],"container-title":"Journal of Controlled Release","id":"ITEM-1","issue":"2","issued":{"date-parts":[["2018"]]},"page":"430-439","title":"PERFORMANCE APPRAISAL AND EMPLOYEES PERFORMANCE IN ORGANISATIONS: A CASE STUDY OF LAMWO DISTRICT LOCAL GOVERNMENT","type":"article-journal","volume":"11"},"uris":["http://www.mendeley.com/documents/?uuid=549b8ac8-95d5-4c1a-a846-2dd6c178675f","http://www.mendeley.com/documents/?uuid=e57af930-fafa-4862-814b-73f556d6e813"]}],"mendeley":{"formattedCitation":"(Carin et al., 2018)","plainTextFormattedCitation":"(Carin et al., 2018)","previouslyFormattedCitation":"(Carin et al., 2018)"},"properties":{"noteIndex":0},"schema":"https://github.com/citation-style-language/schema/raw/master/csl-citation.json"}</w:instrText>
      </w:r>
      <w:r>
        <w:fldChar w:fldCharType="separate"/>
      </w:r>
      <w:r w:rsidRPr="000B6B23">
        <w:rPr>
          <w:noProof/>
        </w:rPr>
        <w:t>(Carin et al., 2018)</w:t>
      </w:r>
      <w:r>
        <w:fldChar w:fldCharType="end"/>
      </w:r>
      <w:r w:rsidRPr="00ED3049">
        <w:t>. For them, an organization's effectiveness may be gauged by looking at the performance of its employees. An organization's greatest assets are its people, and individuals and groups have come to understand how crucial people are to an organization's su</w:t>
      </w:r>
      <w:r>
        <w:t xml:space="preserve">ccess </w:t>
      </w:r>
      <w:r>
        <w:fldChar w:fldCharType="begin" w:fldLock="1"/>
      </w:r>
      <w:r w:rsidR="00237533">
        <w:instrText>ADDIN CSL_CITATION {"citationItems":[{"id":"ITEM-1","itemData":{"abstract":"The study explored the impact of leadership style of teacher on the performance of students in the light of Hersey and Blanchard situational model. Data were collected through readiness level scale and achievement tests from 80 students of 8th grade in Lahore city using a pretest-posttest experimental design. Descriptive and inferential statistics were applied for data analysis. It was revealed that the posttest performance of experimental group was significantly higher than their pretest performance as compared with the control group. Results also showed that readiness level of students can be changed through leadership style of the teacher which has direct impact on students' performance. There was a significant difference in achievement scores of 'telling' and 'selling' intervention techniques against 'participating' and 'delegating' styles reflecting a strong positive impact on the performance of students particularly having low readiness level. It was suggested that educational administrators should provide training to teachers to use situational approach at different learning levels to improve students' performance. [ABSTRACT FROM AUTHOR]","author":[{"dropping-particle":"","family":"Raza","given":"Shaukat Ali","non-dropping-particle":"","parse-names":false,"suffix":""},{"dropping-particle":"","family":"Sikandar","given":"Asma","non-dropping-particle":"","parse-names":false,"suffix":""}],"container-title":"Bulletin of Education and Research","id":"ITEM-1","issue":"3","issued":{"date-parts":[["2018"]]},"page":"73-94","title":"Impact of leadership style of teacher on the performance of students: An application of Hersey and Blanchard Situational Model","type":"article-journal","volume":"40"},"uris":["http://www.mendeley.com/documents/?uuid=ec6997a7-4cde-4475-b200-eae71597dd36","http://www.mendeley.com/documents/?uuid=28d50aba-db07-41c4-80bd-d6d708092178"]}],"mendeley":{"formattedCitation":"(Raza &amp; Sikandar, 2018)","plainTextFormattedCitation":"(Raza &amp; Sikandar, 2018)","previouslyFormattedCitation":"(Raza &amp; Sikandar, 2018)"},"properties":{"noteIndex":0},"schema":"https://github.com/citation-style-language/schema/raw/master/csl-citation.json"}</w:instrText>
      </w:r>
      <w:r>
        <w:fldChar w:fldCharType="separate"/>
      </w:r>
      <w:r w:rsidRPr="000B6B23">
        <w:rPr>
          <w:noProof/>
        </w:rPr>
        <w:t>(Raza &amp; Sikandar, 2018)</w:t>
      </w:r>
      <w:r>
        <w:fldChar w:fldCharType="end"/>
      </w:r>
      <w:r w:rsidRPr="00ED3049">
        <w:t>.</w:t>
      </w:r>
    </w:p>
    <w:p w14:paraId="472BF823" w14:textId="696789E0" w:rsidR="005958AB" w:rsidRDefault="005958AB" w:rsidP="00982EC3">
      <w:pPr>
        <w:spacing w:line="360" w:lineRule="auto"/>
        <w:jc w:val="both"/>
      </w:pPr>
      <w:r w:rsidRPr="00FD22DD">
        <w:t>Human resources are crucial in improving an organization's performance (Armstrong &amp; Baron, 1998). The achievement of objectives within an organizational setting, or the performance of an organization, ultimately results from the contributions of numerous indiv</w:t>
      </w:r>
      <w:r>
        <w:t xml:space="preserve">iduals </w:t>
      </w:r>
      <w:r>
        <w:fldChar w:fldCharType="begin" w:fldLock="1"/>
      </w:r>
      <w:r w:rsidR="00237533">
        <w:instrText>ADDIN CSL_CITATION {"citationItems":[{"id":"ITEM-1","itemData":{"DOI":"10.2345/0899-8205-44.1.49","ISSN":"08998205","PMID":"20374124","author":[{"dropping-particle":"","family":"Kabachinski","given":"Jeff","non-dropping-particle":"","parse-names":false,"suffix":""}],"container-title":"Biomedical Instrumentation and Technology","id":"ITEM-1","issue":"1","issued":{"date-parts":[["2010"]]},"page":"49-50","title":"Laptops, notebooks, and netbooks - What's in a name?","type":"article-journal","volume":"44"},"uris":["http://www.mendeley.com/documents/?uuid=6fda8bce-b2e7-4664-a5b4-8c8622121059","http://www.mendeley.com/documents/?uuid=ac508e05-5d96-4570-99c2-4f65707c85e2"]}],"mendeley":{"formattedCitation":"(Kabachinski, 2010)","plainTextFormattedCitation":"(Kabachinski, 2010)","previouslyFormattedCitation":"(Kabachinski, 2010)"},"properties":{"noteIndex":0},"schema":"https://github.com/citation-style-language/schema/raw/master/csl-citation.json"}</w:instrText>
      </w:r>
      <w:r>
        <w:fldChar w:fldCharType="separate"/>
      </w:r>
      <w:r w:rsidRPr="000B6B23">
        <w:rPr>
          <w:noProof/>
        </w:rPr>
        <w:t>(Kabachinski, 2010)</w:t>
      </w:r>
      <w:r>
        <w:fldChar w:fldCharType="end"/>
      </w:r>
      <w:r w:rsidRPr="00FD22DD">
        <w:t>. The successful management of individual performance is essential to the organization attaining its strategic goals,</w:t>
      </w:r>
      <w:r>
        <w:t xml:space="preserve"> according to </w:t>
      </w:r>
      <w:r>
        <w:fldChar w:fldCharType="begin" w:fldLock="1"/>
      </w:r>
      <w:r w:rsidR="00237533">
        <w:instrText>ADDIN CSL_CITATION {"citationItems":[{"id":"ITEM-1","itemData":{"DOI":"10.17512/pjms.2019.20.2.32","ISSN":"20817452","abstract":"The purpose of this study was to determine the effect of leadership and compensation on motivation also its implications on the cooperative employee performance in Padang. The method used was descriptive-verificative with the type of survey. The object of the research was cooperation employees with the sample size to 330 respondents. Data analysis using the Structural Equation Model (SEM) with Linear Structural Relationship (LISREL) 8.80 program. The Results Showed that: 1) leadership and compensation have a significant positive effect on motivation. 2) Leadership, compensation, and motivation have a positive and significant impact on employee performance. The variables that dominant influence on performance was motivation, while the dominant influential variable on the motivation was compensation. Managerial implications based on the results of the research is to improve the employee performance in the cooperation in Padang district must throughs work employee motivation of cooperation in Padang regency the which is reflected in the high dimension of relatedness in a relationship with members, relationships with co-workers.","author":[{"dropping-particle":"","family":"Mulyani","given":"Sitti Rizki","non-dropping-particle":"","parse-names":false,"suffix":""},{"dropping-particle":"","family":"Sari","given":"Vivi Nila","non-dropping-particle":"","parse-names":false,"suffix":""},{"dropping-particle":"","family":"Sari","given":"Marta Widian","non-dropping-particle":"","parse-names":false,"suffix":""}],"container-title":"Polish Journal of Management Studies","id":"ITEM-1","issue":"2","issued":{"date-parts":[["2019"]]},"page":"379-390","title":"The model of employee motivation and cooperative employee performance","type":"article-journal","volume":"20"},"uris":["http://www.mendeley.com/documents/?uuid=b1475026-d016-4b41-8c4d-3ed27048cc06","http://www.mendeley.com/documents/?uuid=c42ef182-57cc-4f34-8936-5f1f02c7c5b7"]}],"mendeley":{"formattedCitation":"(Mulyani et al., 2019)","plainTextFormattedCitation":"(Mulyani et al., 2019)","previouslyFormattedCitation":"(Mulyani et al., 2019)"},"properties":{"noteIndex":0},"schema":"https://github.com/citation-style-language/schema/raw/master/csl-citation.json"}</w:instrText>
      </w:r>
      <w:r>
        <w:fldChar w:fldCharType="separate"/>
      </w:r>
      <w:r w:rsidRPr="000B6B23">
        <w:rPr>
          <w:noProof/>
        </w:rPr>
        <w:t>(Mulyani et al., 2019)</w:t>
      </w:r>
      <w:r>
        <w:fldChar w:fldCharType="end"/>
      </w:r>
      <w:r w:rsidRPr="00FD22DD">
        <w:t xml:space="preserve">. Despite the employee's desire to do well and receive recognition, performance must develop spontaneously. This desire needs to be supported, encouraged, </w:t>
      </w:r>
      <w:r>
        <w:t xml:space="preserve">and fostered </w:t>
      </w:r>
      <w:r>
        <w:fldChar w:fldCharType="begin" w:fldLock="1"/>
      </w:r>
      <w:r w:rsidR="00237533">
        <w:instrText>ADDIN CSL_CITATION {"citationItems":[{"id":"ITEM-1","itemData":{"DOI":"10.52131/jom.2021.0303.0040","ISSN":"2709-8443","abstract":"Using data from 200 employees of FMCG companies in Multan, this study aims to analyze the effect of Employee Empowerment and Employee Compensation on Employee Job Performance while moderating the role of Employee Accountability. The partial least square method is used to estimate the results. The results of PLS-SEM reveal that Employee Empowerment, Employee Compensation, and Employee Accountability are all positively and significantly related to Employee Job Performance. Employee Accountability was found to partially moderate the relationship between Employee Empowerment and Employee Compensation using moderated regression. It is recommended that, in order to improve employee job performance, the organization develop and implement strategies for providing appropriate compensation. After processing and analyzing information from the labor market and internal regulations of the company, there seems a need to modify an appraisal system in line with the specified compensation structure and other benefits.","author":[{"dropping-particle":"","family":"Adnan","given":"Muhammad","non-dropping-particle":"","parse-names":false,"suffix":""},{"dropping-particle":"","family":"Zarrar","given":"Samia","non-dropping-particle":"","parse-names":false,"suffix":""},{"dropping-particle":"","family":"Zaffar","given":"Kamran","non-dropping-particle":"","parse-names":false,"suffix":""}],"container-title":"iRASD Journal of Management","id":"ITEM-1","issue":"3","issued":{"date-parts":[["2021"]]},"page":"218-232","title":"Employee Empowerment and Compensation as A Consequence on Employee Job Performance with the Moderating Role of Employee Accountability","type":"article-journal","volume":"3"},"uris":["http://www.mendeley.com/documents/?uuid=8cae7c6c-2579-4cf1-8718-908ff004f218","http://www.mendeley.com/documents/?uuid=f1007247-4d21-4283-bcdc-d8b0ed1586be"]},{"id":"ITEM-2","itemData":{"abstract":"Predicting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approach.","author":[{"dropping-particle":"","family":"Watetu","given":"James Preston Kiama","non-dropping-particle":"","parse-names":false,"suffix":""}],"container-title":"The Management University of Africa Repository","id":"ITEM-2","issue":"1","issued":{"date-parts":[["2009"]]},"page":"1-118","title":"Factors Affecting Employee Performance in an Organiza- Tion: a Case Study of Postal Corporation of Kenya","type":"article-journal","volume":"2"},"uris":["http://www.mendeley.com/documents/?uuid=cb2cd176-70c9-4e08-ac8e-9c47d530b832","http://www.mendeley.com/documents/?uuid=a4d35353-66a5-4a71-9530-b7ce4189ea64","http://www.mendeley.com/documents/?uuid=aea06171-243c-408f-89fa-799fba0b2aa7"]}],"mendeley":{"formattedCitation":"(Adnan et al., 2021; Watetu, 2009)","plainTextFormattedCitation":"(Adnan et al., 2021; Watetu, 2009)","previouslyFormattedCitation":"(Adnan et al., 2021; Watetu, 2009)"},"properties":{"noteIndex":0},"schema":"https://github.com/citation-style-language/schema/raw/master/csl-citation.json"}</w:instrText>
      </w:r>
      <w:r>
        <w:fldChar w:fldCharType="separate"/>
      </w:r>
      <w:r w:rsidRPr="000B6B23">
        <w:rPr>
          <w:noProof/>
        </w:rPr>
        <w:t>(Adnan et al., 2021; Watetu, 2009)</w:t>
      </w:r>
      <w:r>
        <w:fldChar w:fldCharType="end"/>
      </w:r>
      <w:r w:rsidRPr="00FD22DD">
        <w:t>.</w:t>
      </w:r>
      <w:r>
        <w:t xml:space="preserve"> </w:t>
      </w:r>
    </w:p>
    <w:p w14:paraId="7CDB2CE1" w14:textId="77777777" w:rsidR="005958AB" w:rsidRPr="005D41BD" w:rsidRDefault="005958AB" w:rsidP="005D41BD">
      <w:pPr>
        <w:pStyle w:val="Heading1"/>
        <w:spacing w:line="360" w:lineRule="auto"/>
        <w:rPr>
          <w:sz w:val="24"/>
          <w:szCs w:val="24"/>
        </w:rPr>
      </w:pPr>
      <w:bookmarkStart w:id="32" w:name="_Toc143646481"/>
      <w:r w:rsidRPr="005D41BD">
        <w:rPr>
          <w:sz w:val="24"/>
          <w:szCs w:val="24"/>
        </w:rPr>
        <w:t>2.4 Empirical literature on leadership styles and employee performance</w:t>
      </w:r>
      <w:bookmarkEnd w:id="32"/>
      <w:r w:rsidRPr="005D41BD">
        <w:rPr>
          <w:sz w:val="24"/>
          <w:szCs w:val="24"/>
        </w:rPr>
        <w:t xml:space="preserve">  </w:t>
      </w:r>
    </w:p>
    <w:p w14:paraId="7F55AF97" w14:textId="77777777" w:rsidR="005958AB" w:rsidRDefault="005958AB" w:rsidP="00982EC3">
      <w:pPr>
        <w:spacing w:line="360" w:lineRule="auto"/>
        <w:jc w:val="both"/>
      </w:pPr>
      <w:r w:rsidRPr="00FD22DD">
        <w:t>To manage a company effectively, a leader must be effective. Different leadership philosophies have correspondingly varying outcomes. According to Lewin et al. (1939), a leader's leadership style will influence how a group of people behaves. For an organization to function well, it is necessary to understand the connections between personnel performance, leadership style, and job performance.</w:t>
      </w:r>
    </w:p>
    <w:p w14:paraId="153E3DCD" w14:textId="77777777" w:rsidR="005958AB" w:rsidRDefault="005958AB" w:rsidP="00982EC3">
      <w:pPr>
        <w:spacing w:line="360" w:lineRule="auto"/>
        <w:jc w:val="both"/>
      </w:pPr>
      <w:r w:rsidRPr="00FD22DD">
        <w:t>The impact of diverse leadership techniques and styles on the performance of the organization and the subordinates has been the subject of numerous studies in the past. As an illustration, an earlier study on the relationship between leadership styles and firm employee performance identified the following leadership styles as typical in organizations: authoritarian, democratic, laissez-faire, bureaucratic, etc. According to earlier studies, having a successful leadership style is essential for reaching corporate objectives. The article further suggested that effective leadership practices can be adapted to match business strategy with employee motivation and morale, improving employee performance.</w:t>
      </w:r>
    </w:p>
    <w:p w14:paraId="0FD5A463" w14:textId="77777777" w:rsidR="005958AB" w:rsidRDefault="005958AB" w:rsidP="00982EC3">
      <w:pPr>
        <w:spacing w:line="360" w:lineRule="auto"/>
        <w:jc w:val="both"/>
      </w:pPr>
      <w:r w:rsidRPr="00FD22DD">
        <w:t xml:space="preserve">Nwokocha (2015) evaluated the traits of an autocratic leadership style, which suggests that a company with this leadership style will experience high employee discontent, ultimately resulting </w:t>
      </w:r>
      <w:r w:rsidRPr="00FD22DD">
        <w:lastRenderedPageBreak/>
        <w:t>in impaired performance. Previous research has also shown that a democratic leadership style aids the firm in accomplishing its goals by increasing employee commitment. Subordinates feel they are a part of the organization when they are included in decision-making as stakeholders. Their output will increase and remain with the company for a long time. A failure of the organization signifies the failure of the employee's commitment to the organization's development, and they will be more willing to make significant efforts on behalf of that organization.</w:t>
      </w:r>
    </w:p>
    <w:p w14:paraId="12102550" w14:textId="77777777" w:rsidR="005958AB" w:rsidRDefault="005958AB" w:rsidP="00982EC3">
      <w:pPr>
        <w:spacing w:line="360" w:lineRule="auto"/>
        <w:jc w:val="both"/>
      </w:pPr>
      <w:r>
        <w:t xml:space="preserve">A significant positive relationship exists between perceived democratic leadership style and employee organizational commitment. However, Donna (2011) pointed out five fundamental challenges of the democratic leadership style: competency, crises, consensus, pseudo-participation, and adherence. He further concluded that overcoming these five negatives of the democratic leadership style will allow organizations to fully benefit from the advantages of this management style, such as higher employee performance. This is because a working environment with a democratic leadership style creates opportunities for employees' empowerment, creativity, initiative, participation, career growth, development and succession, and also provides for a safe future within the organization.  </w:t>
      </w:r>
    </w:p>
    <w:p w14:paraId="10741C26" w14:textId="77777777" w:rsidR="005958AB" w:rsidRDefault="005958AB" w:rsidP="00982EC3">
      <w:pPr>
        <w:spacing w:line="360" w:lineRule="auto"/>
        <w:jc w:val="both"/>
      </w:pPr>
      <w:r w:rsidRPr="00FD22DD">
        <w:t>Laissez-faire also has a detrimental impact on organizational behaviour, job satisfaction, job involvement, and organizational citizenship behaviour, according to earlier studies. For enterprises to thrive in today's competitive business environments, it is necessary to create an enabling environment. However, this leadership style has a good impact when staff are well-trained and skilled. The impact of leaders on the actions of their workforce is typically used to gauge leadership effectiveness. A successful leader can persuade their followers to act in a way that produces favourable results.</w:t>
      </w:r>
    </w:p>
    <w:p w14:paraId="5168861E" w14:textId="77777777" w:rsidR="005958AB" w:rsidRPr="005D41BD" w:rsidRDefault="005958AB" w:rsidP="005D41BD">
      <w:pPr>
        <w:pStyle w:val="Heading1"/>
        <w:spacing w:line="360" w:lineRule="auto"/>
        <w:rPr>
          <w:sz w:val="24"/>
          <w:szCs w:val="24"/>
        </w:rPr>
      </w:pPr>
      <w:bookmarkStart w:id="33" w:name="_Toc143646482"/>
      <w:r w:rsidRPr="005D41BD">
        <w:rPr>
          <w:sz w:val="24"/>
          <w:szCs w:val="24"/>
        </w:rPr>
        <w:t>2.5 Summary of literature review</w:t>
      </w:r>
      <w:bookmarkEnd w:id="33"/>
      <w:r w:rsidRPr="005D41BD">
        <w:rPr>
          <w:sz w:val="24"/>
          <w:szCs w:val="24"/>
        </w:rPr>
        <w:t xml:space="preserve"> </w:t>
      </w:r>
    </w:p>
    <w:p w14:paraId="31EDFC19" w14:textId="77C6E300" w:rsidR="005958AB" w:rsidRDefault="005958AB" w:rsidP="00982EC3">
      <w:pPr>
        <w:spacing w:line="360" w:lineRule="auto"/>
        <w:ind w:left="-5"/>
        <w:jc w:val="both"/>
      </w:pPr>
      <w:r w:rsidRPr="00FD22DD">
        <w:t xml:space="preserve">An exhaustive but summarized examination of empirical studies on leadership practices and worker performance revealed a patronizing reference to a clear correlation between the two. Even Nevertheless, questions about whether such scientific data is universally applicable to all work environments are raised by variations in prior findings. So, the scenario mentioned above in </w:t>
      </w:r>
      <w:r>
        <w:t xml:space="preserve">numerous </w:t>
      </w:r>
      <w:r w:rsidR="00311E5E">
        <w:t>sectors</w:t>
      </w:r>
      <w:r w:rsidRPr="00FD22DD">
        <w:t xml:space="preserve"> is a call to action for more significant research on the relationship between leadership styles and worker performance to align, contrast, or revise current scholarly viewpoints </w:t>
      </w:r>
      <w:r w:rsidRPr="00FD22DD">
        <w:lastRenderedPageBreak/>
        <w:t>on leadership. This study aimed to fill the gap in the body of knowledge regarding what factors affect organizational effectiveness in Uganda.</w:t>
      </w:r>
    </w:p>
    <w:p w14:paraId="11ED24B3" w14:textId="77777777" w:rsidR="00E44B67" w:rsidRDefault="00E44B67" w:rsidP="009603B5">
      <w:pPr>
        <w:spacing w:line="360" w:lineRule="auto"/>
        <w:ind w:left="-5" w:firstLine="725"/>
        <w:jc w:val="both"/>
      </w:pPr>
    </w:p>
    <w:p w14:paraId="51A5A3CB" w14:textId="77777777" w:rsidR="00E44B67" w:rsidRDefault="00E44B67" w:rsidP="009603B5">
      <w:pPr>
        <w:spacing w:line="360" w:lineRule="auto"/>
        <w:ind w:left="-5" w:firstLine="725"/>
        <w:jc w:val="both"/>
      </w:pPr>
    </w:p>
    <w:p w14:paraId="5A89887F" w14:textId="77777777" w:rsidR="00E44B67" w:rsidRDefault="00E44B67" w:rsidP="009603B5">
      <w:pPr>
        <w:spacing w:line="360" w:lineRule="auto"/>
        <w:ind w:left="-5" w:firstLine="725"/>
        <w:jc w:val="both"/>
      </w:pPr>
    </w:p>
    <w:p w14:paraId="69466399" w14:textId="77777777" w:rsidR="00E44B67" w:rsidRDefault="00E44B67" w:rsidP="009603B5">
      <w:pPr>
        <w:spacing w:line="360" w:lineRule="auto"/>
        <w:ind w:left="-5" w:firstLine="725"/>
        <w:jc w:val="both"/>
      </w:pPr>
    </w:p>
    <w:p w14:paraId="4C67E143" w14:textId="77777777" w:rsidR="00E44B67" w:rsidRDefault="00E44B67" w:rsidP="009603B5">
      <w:pPr>
        <w:spacing w:line="360" w:lineRule="auto"/>
        <w:ind w:left="-5" w:firstLine="725"/>
        <w:jc w:val="both"/>
      </w:pPr>
    </w:p>
    <w:p w14:paraId="4839AAC5" w14:textId="77777777" w:rsidR="00E44B67" w:rsidRDefault="00E44B67" w:rsidP="009603B5">
      <w:pPr>
        <w:spacing w:line="360" w:lineRule="auto"/>
        <w:ind w:left="-5" w:firstLine="725"/>
        <w:jc w:val="both"/>
      </w:pPr>
    </w:p>
    <w:p w14:paraId="675922D4" w14:textId="77777777" w:rsidR="00E44B67" w:rsidRDefault="00E44B67" w:rsidP="009603B5">
      <w:pPr>
        <w:spacing w:line="360" w:lineRule="auto"/>
        <w:ind w:left="-5" w:firstLine="725"/>
        <w:jc w:val="both"/>
      </w:pPr>
    </w:p>
    <w:p w14:paraId="619A01FF" w14:textId="77777777" w:rsidR="00E44B67" w:rsidRDefault="00E44B67" w:rsidP="009603B5">
      <w:pPr>
        <w:spacing w:line="360" w:lineRule="auto"/>
        <w:ind w:left="-5" w:firstLine="725"/>
        <w:jc w:val="both"/>
      </w:pPr>
    </w:p>
    <w:p w14:paraId="6C4B6B73" w14:textId="77777777" w:rsidR="00E44B67" w:rsidRDefault="00E44B67" w:rsidP="009603B5">
      <w:pPr>
        <w:spacing w:line="360" w:lineRule="auto"/>
        <w:ind w:left="-5" w:firstLine="725"/>
        <w:jc w:val="both"/>
      </w:pPr>
    </w:p>
    <w:p w14:paraId="2466167C" w14:textId="77777777" w:rsidR="00E44B67" w:rsidRDefault="00E44B67" w:rsidP="009603B5">
      <w:pPr>
        <w:spacing w:line="360" w:lineRule="auto"/>
        <w:ind w:left="-5" w:firstLine="725"/>
        <w:jc w:val="both"/>
      </w:pPr>
    </w:p>
    <w:p w14:paraId="7B7968B0" w14:textId="77777777" w:rsidR="00E44B67" w:rsidRDefault="00E44B67" w:rsidP="009603B5">
      <w:pPr>
        <w:spacing w:line="360" w:lineRule="auto"/>
        <w:ind w:left="-5" w:firstLine="725"/>
        <w:jc w:val="both"/>
      </w:pPr>
    </w:p>
    <w:p w14:paraId="7BB21960" w14:textId="77777777" w:rsidR="00E44B67" w:rsidRDefault="00E44B67" w:rsidP="009603B5">
      <w:pPr>
        <w:spacing w:line="360" w:lineRule="auto"/>
        <w:ind w:left="-5" w:firstLine="725"/>
        <w:jc w:val="both"/>
      </w:pPr>
    </w:p>
    <w:p w14:paraId="7A847860" w14:textId="74C17E53" w:rsidR="008E52FC" w:rsidRDefault="008E52FC" w:rsidP="009603B5">
      <w:pPr>
        <w:spacing w:line="360" w:lineRule="auto"/>
        <w:ind w:left="-5" w:firstLine="725"/>
        <w:jc w:val="both"/>
      </w:pPr>
    </w:p>
    <w:p w14:paraId="3E181A1B" w14:textId="09491AB8" w:rsidR="00E50317" w:rsidRDefault="00E50317" w:rsidP="009603B5">
      <w:pPr>
        <w:spacing w:line="360" w:lineRule="auto"/>
        <w:ind w:left="-5" w:firstLine="725"/>
        <w:jc w:val="both"/>
      </w:pPr>
    </w:p>
    <w:p w14:paraId="5492C249" w14:textId="1746902C" w:rsidR="00E50317" w:rsidRDefault="00E50317" w:rsidP="009603B5">
      <w:pPr>
        <w:spacing w:line="360" w:lineRule="auto"/>
        <w:ind w:left="-5" w:firstLine="725"/>
        <w:jc w:val="both"/>
      </w:pPr>
    </w:p>
    <w:p w14:paraId="0915ABCC" w14:textId="5E4BC11B" w:rsidR="00E50317" w:rsidRDefault="00E50317" w:rsidP="009603B5">
      <w:pPr>
        <w:spacing w:line="360" w:lineRule="auto"/>
        <w:ind w:left="-5" w:firstLine="725"/>
        <w:jc w:val="both"/>
      </w:pPr>
    </w:p>
    <w:p w14:paraId="1B3C1A7A" w14:textId="50089965" w:rsidR="00E50317" w:rsidRDefault="00E50317" w:rsidP="009603B5">
      <w:pPr>
        <w:spacing w:line="360" w:lineRule="auto"/>
        <w:ind w:left="-5" w:firstLine="725"/>
        <w:jc w:val="both"/>
      </w:pPr>
    </w:p>
    <w:p w14:paraId="74F1A96E" w14:textId="47CA23E2" w:rsidR="00E50317" w:rsidRDefault="00E50317" w:rsidP="009603B5">
      <w:pPr>
        <w:spacing w:line="360" w:lineRule="auto"/>
        <w:ind w:left="-5" w:firstLine="725"/>
        <w:jc w:val="both"/>
      </w:pPr>
    </w:p>
    <w:p w14:paraId="30CF7F34" w14:textId="6139AA4E" w:rsidR="00E50317" w:rsidRDefault="00E50317" w:rsidP="009603B5">
      <w:pPr>
        <w:spacing w:line="360" w:lineRule="auto"/>
        <w:ind w:left="-5" w:firstLine="725"/>
        <w:jc w:val="both"/>
      </w:pPr>
    </w:p>
    <w:p w14:paraId="7C476785" w14:textId="0FFD1A5D" w:rsidR="00E50317" w:rsidRDefault="00E50317" w:rsidP="009603B5">
      <w:pPr>
        <w:spacing w:line="360" w:lineRule="auto"/>
        <w:ind w:left="-5" w:firstLine="725"/>
        <w:jc w:val="both"/>
      </w:pPr>
    </w:p>
    <w:p w14:paraId="7BE91628" w14:textId="2C298016" w:rsidR="00E50317" w:rsidRDefault="00E50317" w:rsidP="009603B5">
      <w:pPr>
        <w:spacing w:line="360" w:lineRule="auto"/>
        <w:ind w:left="-5" w:firstLine="725"/>
        <w:jc w:val="both"/>
      </w:pPr>
    </w:p>
    <w:p w14:paraId="4F238B9B" w14:textId="77777777" w:rsidR="00E50317" w:rsidRDefault="00E50317" w:rsidP="009603B5">
      <w:pPr>
        <w:spacing w:line="360" w:lineRule="auto"/>
        <w:ind w:left="-5" w:firstLine="725"/>
        <w:jc w:val="both"/>
      </w:pPr>
    </w:p>
    <w:p w14:paraId="3517051B" w14:textId="5C2EA4EC" w:rsidR="00713FC5" w:rsidRPr="005D41BD" w:rsidRDefault="00BE0DB4" w:rsidP="00E50317">
      <w:pPr>
        <w:pStyle w:val="Heading1"/>
        <w:spacing w:line="360" w:lineRule="auto"/>
        <w:jc w:val="center"/>
        <w:rPr>
          <w:sz w:val="24"/>
          <w:szCs w:val="24"/>
        </w:rPr>
      </w:pPr>
      <w:bookmarkStart w:id="34" w:name="_Toc143646483"/>
      <w:r w:rsidRPr="005D41BD">
        <w:rPr>
          <w:sz w:val="24"/>
          <w:szCs w:val="24"/>
        </w:rPr>
        <w:lastRenderedPageBreak/>
        <w:t>CHAPTER THREE</w:t>
      </w:r>
      <w:bookmarkEnd w:id="34"/>
    </w:p>
    <w:p w14:paraId="4F2BAD48" w14:textId="77777777" w:rsidR="00713FC5" w:rsidRPr="005D41BD" w:rsidRDefault="00BE0DB4" w:rsidP="00E50317">
      <w:pPr>
        <w:pStyle w:val="Heading1"/>
        <w:spacing w:line="360" w:lineRule="auto"/>
        <w:jc w:val="center"/>
        <w:rPr>
          <w:sz w:val="24"/>
          <w:szCs w:val="24"/>
        </w:rPr>
      </w:pPr>
      <w:bookmarkStart w:id="35" w:name="_Toc143646484"/>
      <w:r w:rsidRPr="005D41BD">
        <w:rPr>
          <w:sz w:val="24"/>
          <w:szCs w:val="24"/>
        </w:rPr>
        <w:t>METHODOLOGY</w:t>
      </w:r>
      <w:bookmarkEnd w:id="35"/>
    </w:p>
    <w:p w14:paraId="59A38024" w14:textId="77777777" w:rsidR="00713FC5" w:rsidRPr="005D41BD" w:rsidRDefault="00BE0DB4" w:rsidP="005D41BD">
      <w:pPr>
        <w:pStyle w:val="Heading1"/>
        <w:spacing w:line="360" w:lineRule="auto"/>
        <w:rPr>
          <w:sz w:val="24"/>
          <w:szCs w:val="24"/>
        </w:rPr>
      </w:pPr>
      <w:bookmarkStart w:id="36" w:name="_Toc143646485"/>
      <w:r w:rsidRPr="005D41BD">
        <w:rPr>
          <w:sz w:val="24"/>
          <w:szCs w:val="24"/>
        </w:rPr>
        <w:t>3.0 Introduction</w:t>
      </w:r>
      <w:bookmarkEnd w:id="36"/>
      <w:r w:rsidRPr="005D41BD">
        <w:rPr>
          <w:sz w:val="24"/>
          <w:szCs w:val="24"/>
        </w:rPr>
        <w:t xml:space="preserve"> </w:t>
      </w:r>
    </w:p>
    <w:p w14:paraId="47D748EC" w14:textId="63A739CA" w:rsidR="00A91791" w:rsidRPr="00713FC5" w:rsidRDefault="00BE0DB4" w:rsidP="00982EC3">
      <w:pPr>
        <w:spacing w:line="360" w:lineRule="auto"/>
        <w:jc w:val="both"/>
      </w:pPr>
      <w:r>
        <w:t xml:space="preserve">The chapter presents the research methodology that </w:t>
      </w:r>
      <w:r w:rsidR="004B00A2">
        <w:t>was</w:t>
      </w:r>
      <w:r w:rsidRPr="00713FC5">
        <w:t xml:space="preserve"> used </w:t>
      </w:r>
      <w:r>
        <w:t>in the study. This chapter comprise</w:t>
      </w:r>
      <w:r w:rsidRPr="00713FC5">
        <w:t>s research design, study population, sample size determination, sampling techniques, data collection instruments, quality cont</w:t>
      </w:r>
      <w:r w:rsidR="000A6A08">
        <w:t>rol (validity and reliability)</w:t>
      </w:r>
      <w:r w:rsidRPr="00713FC5">
        <w:t>,</w:t>
      </w:r>
      <w:r>
        <w:t xml:space="preserve"> and</w:t>
      </w:r>
      <w:r w:rsidRPr="00713FC5">
        <w:t xml:space="preserve"> data analysis. The rationale for this chapter </w:t>
      </w:r>
      <w:r>
        <w:t>is</w:t>
      </w:r>
      <w:r w:rsidRPr="00713FC5">
        <w:t xml:space="preserve"> how data for the study was collected, </w:t>
      </w:r>
      <w:r w:rsidR="000A6A08" w:rsidRPr="00713FC5">
        <w:t>analysed</w:t>
      </w:r>
      <w:r w:rsidRPr="00713FC5">
        <w:t xml:space="preserve"> and interpreted to answer the research questions or test the research hypotheses, hence meeting the purpose of the study. </w:t>
      </w:r>
    </w:p>
    <w:p w14:paraId="3F48537F" w14:textId="77777777" w:rsidR="00713FC5" w:rsidRPr="005D41BD" w:rsidRDefault="00BE0DB4" w:rsidP="005D41BD">
      <w:pPr>
        <w:pStyle w:val="Heading1"/>
        <w:spacing w:line="360" w:lineRule="auto"/>
        <w:rPr>
          <w:sz w:val="24"/>
          <w:szCs w:val="24"/>
        </w:rPr>
      </w:pPr>
      <w:bookmarkStart w:id="37" w:name="_Toc143646486"/>
      <w:r w:rsidRPr="005D41BD">
        <w:rPr>
          <w:sz w:val="24"/>
          <w:szCs w:val="24"/>
        </w:rPr>
        <w:t>3.1 Research design</w:t>
      </w:r>
      <w:bookmarkEnd w:id="37"/>
      <w:r w:rsidRPr="005D41BD">
        <w:rPr>
          <w:sz w:val="24"/>
          <w:szCs w:val="24"/>
        </w:rPr>
        <w:t xml:space="preserve"> </w:t>
      </w:r>
    </w:p>
    <w:p w14:paraId="54B80D2C" w14:textId="1F1B6DF2" w:rsidR="0008342E" w:rsidRDefault="00BE0DB4" w:rsidP="00982EC3">
      <w:pPr>
        <w:spacing w:line="360" w:lineRule="auto"/>
        <w:jc w:val="both"/>
      </w:pPr>
      <w:r>
        <w:t xml:space="preserve">A cross-section study research design </w:t>
      </w:r>
      <w:r w:rsidR="004B00A2">
        <w:t xml:space="preserve">was </w:t>
      </w:r>
      <w:r w:rsidR="00713FC5" w:rsidRPr="00713FC5">
        <w:t xml:space="preserve">applied </w:t>
      </w:r>
      <w:r>
        <w:t>using</w:t>
      </w:r>
      <w:r w:rsidR="00713FC5" w:rsidRPr="00713FC5">
        <w:t xml:space="preserve"> quantitative approaches. </w:t>
      </w:r>
      <w:r w:rsidRPr="00FD17CB">
        <w:rPr>
          <w:color w:val="000000" w:themeColor="text1"/>
        </w:rPr>
        <w:t xml:space="preserve">Cross-section studies help understand current scenarios of the problem as it stands at the time of the study. </w:t>
      </w:r>
      <w:r w:rsidRPr="00FD17CB">
        <w:t>Unde</w:t>
      </w:r>
      <w:r>
        <w:t xml:space="preserve">r the qualitative approach, there </w:t>
      </w:r>
      <w:r w:rsidR="004B00A2">
        <w:t>was</w:t>
      </w:r>
      <w:r w:rsidRPr="00FD17CB">
        <w:t xml:space="preserve"> literature review to </w:t>
      </w:r>
      <w:r w:rsidR="000A6A08">
        <w:t>understand the study parameters;</w:t>
      </w:r>
      <w:r w:rsidRPr="00FD17CB">
        <w:t xml:space="preserve"> </w:t>
      </w:r>
      <w:r>
        <w:t>leadership styles (autocratic leadership, democratic leadership and laissez-faire leadership)</w:t>
      </w:r>
      <w:r w:rsidRPr="00FD17CB">
        <w:t xml:space="preserve"> and </w:t>
      </w:r>
      <w:r w:rsidR="00A67D30">
        <w:t>employee performance</w:t>
      </w:r>
      <w:r w:rsidRPr="00FD17CB">
        <w:t>.</w:t>
      </w:r>
      <w:r>
        <w:t xml:space="preserve"> </w:t>
      </w:r>
      <w:r w:rsidRPr="00FD17CB">
        <w:t xml:space="preserve">Quantitative research is an approach for testing objective </w:t>
      </w:r>
      <w:r w:rsidRPr="00FD17CB">
        <w:rPr>
          <w:color w:val="000000" w:themeColor="text1"/>
        </w:rPr>
        <w:t xml:space="preserve">theories </w:t>
      </w:r>
      <w:r w:rsidRPr="00FD17CB">
        <w:t xml:space="preserve">by examining the relationship among variables. These variables, in turn, can be measured, typically on instruments, so that numbered data can be </w:t>
      </w:r>
      <w:r w:rsidR="00131DEF" w:rsidRPr="00FD17CB">
        <w:t>analysed</w:t>
      </w:r>
      <w:r w:rsidRPr="00FD17CB">
        <w:t xml:space="preserve"> using statistical procedures. </w:t>
      </w:r>
      <w:r w:rsidR="00A67D30">
        <w:t xml:space="preserve">Therefore, the relationship between leadership style and employee performance was tested.  </w:t>
      </w:r>
    </w:p>
    <w:p w14:paraId="33DE2940" w14:textId="77777777" w:rsidR="00713FC5" w:rsidRPr="005D41BD" w:rsidRDefault="00BE0DB4" w:rsidP="005D41BD">
      <w:pPr>
        <w:pStyle w:val="Heading1"/>
        <w:spacing w:line="360" w:lineRule="auto"/>
        <w:rPr>
          <w:sz w:val="24"/>
          <w:szCs w:val="24"/>
        </w:rPr>
      </w:pPr>
      <w:bookmarkStart w:id="38" w:name="_Toc143646487"/>
      <w:r w:rsidRPr="005D41BD">
        <w:rPr>
          <w:sz w:val="24"/>
          <w:szCs w:val="24"/>
        </w:rPr>
        <w:t>3.2 The Study population</w:t>
      </w:r>
      <w:bookmarkEnd w:id="38"/>
      <w:r w:rsidRPr="005D41BD">
        <w:rPr>
          <w:sz w:val="24"/>
          <w:szCs w:val="24"/>
        </w:rPr>
        <w:t xml:space="preserve"> </w:t>
      </w:r>
    </w:p>
    <w:p w14:paraId="6CE1550A" w14:textId="3685E5E8" w:rsidR="00713FC5" w:rsidRDefault="00BE0DB4" w:rsidP="00982EC3">
      <w:pPr>
        <w:spacing w:line="360" w:lineRule="auto"/>
        <w:jc w:val="both"/>
      </w:pPr>
      <w:r w:rsidRPr="00713FC5">
        <w:t>The study population</w:t>
      </w:r>
      <w:r w:rsidR="00A67D30">
        <w:t xml:space="preserve"> comprise</w:t>
      </w:r>
      <w:r w:rsidR="004B00A2">
        <w:t xml:space="preserve">d </w:t>
      </w:r>
      <w:r w:rsidR="00DF7E31">
        <w:t>of employees</w:t>
      </w:r>
      <w:r w:rsidRPr="00713FC5">
        <w:t xml:space="preserve"> of </w:t>
      </w:r>
      <w:r w:rsidR="00A67D30">
        <w:t>LG in the Hoima district</w:t>
      </w:r>
      <w:r w:rsidRPr="00713FC5">
        <w:t xml:space="preserve">. </w:t>
      </w:r>
      <w:r w:rsidR="00A67D30">
        <w:t xml:space="preserve">LG has eight directorates from where participants </w:t>
      </w:r>
      <w:r w:rsidR="00DF7E31">
        <w:t>were</w:t>
      </w:r>
      <w:r w:rsidR="00A67D30">
        <w:t xml:space="preserve"> selected. </w:t>
      </w:r>
      <w:r w:rsidR="00F25D3C">
        <w:t>These directorates include;</w:t>
      </w:r>
      <w:r w:rsidRPr="00713FC5">
        <w:t xml:space="preserve"> the </w:t>
      </w:r>
      <w:r w:rsidR="00F25D3C">
        <w:t>inspectorate departme</w:t>
      </w:r>
      <w:r w:rsidR="00982EC3">
        <w:t>nt</w:t>
      </w:r>
      <w:r w:rsidR="00F25D3C">
        <w:t>, planning department, finance depar</w:t>
      </w:r>
      <w:r w:rsidR="00982EC3">
        <w:t xml:space="preserve">tment, </w:t>
      </w:r>
      <w:r w:rsidR="00F25D3C">
        <w:t xml:space="preserve">public works department, and public health department. </w:t>
      </w:r>
    </w:p>
    <w:p w14:paraId="5F70CF71" w14:textId="77777777" w:rsidR="00A91791" w:rsidRPr="00713FC5" w:rsidRDefault="00A91791" w:rsidP="009603B5">
      <w:pPr>
        <w:spacing w:line="360" w:lineRule="auto"/>
        <w:ind w:firstLine="720"/>
        <w:jc w:val="both"/>
      </w:pPr>
    </w:p>
    <w:p w14:paraId="1B8843D7" w14:textId="77777777" w:rsidR="00713FC5" w:rsidRPr="005D41BD" w:rsidRDefault="00BE0DB4" w:rsidP="005D41BD">
      <w:pPr>
        <w:pStyle w:val="Heading1"/>
        <w:spacing w:line="360" w:lineRule="auto"/>
        <w:rPr>
          <w:sz w:val="24"/>
          <w:szCs w:val="24"/>
        </w:rPr>
      </w:pPr>
      <w:bookmarkStart w:id="39" w:name="_Toc143646488"/>
      <w:r w:rsidRPr="005D41BD">
        <w:rPr>
          <w:sz w:val="24"/>
          <w:szCs w:val="24"/>
        </w:rPr>
        <w:lastRenderedPageBreak/>
        <w:t>3.3 Determination of sample size</w:t>
      </w:r>
      <w:bookmarkEnd w:id="39"/>
      <w:r w:rsidRPr="005D41BD">
        <w:rPr>
          <w:sz w:val="24"/>
          <w:szCs w:val="24"/>
        </w:rPr>
        <w:t xml:space="preserve"> </w:t>
      </w:r>
    </w:p>
    <w:p w14:paraId="559F5576" w14:textId="40AF0FFE" w:rsidR="00713FC5" w:rsidRPr="00713FC5" w:rsidRDefault="00BE0DB4" w:rsidP="00CF5435">
      <w:pPr>
        <w:spacing w:line="360" w:lineRule="auto"/>
        <w:jc w:val="both"/>
      </w:pPr>
      <w:r w:rsidRPr="00713FC5">
        <w:t>It was asserted that a sample size of over 50 respondents was good enough to bring about desirable findin</w:t>
      </w:r>
      <w:r w:rsidR="00131DEF">
        <w:t xml:space="preserve">gs about the problem study </w:t>
      </w:r>
      <w:r w:rsidR="00131DEF">
        <w:fldChar w:fldCharType="begin" w:fldLock="1"/>
      </w:r>
      <w:r w:rsidR="00237533">
        <w:instrText>ADDIN CSL_CITATION {"citationItems":[{"id":"ITEM-1","itemData":{"ISBN":"13030485","ISSN":"1303-0485","PMID":"70239863","abstract":"A concern for generalization dominates quantitative research. For generalizability and repeatability, identification of sample size is essential. The present study investigates 90 qualitative master's theses submitted for the Primary and Secondary School Science and Mathematics Education Departments, Mathematic Education Discipline in 10 universities in Turkey between 1996 and 2007, in terms of \"Population and Sample\" using document analysis. Coding is used to analyze the data and results are presented by using descriptive statistics. Most of the theses were found to include a few lines of information on population and sample, and a few presented the characteristics of the sample in detailed tables, though without any information on the selection criteria were given. Randomization in random sampling, which is frequently used, was usually limited to unbiased assignment of two classes out of four within a school. No attention was paid to the appropriateness of the sample size and to the analysis techniques employed. Effect size was calculated in only one dissertation, but was not taken into account in the identification of the sample size. Normality tests also indicated some challenges. The effects of sample size on reliability assessment were not taken into account. (Contains 7 footnotes and 8 tables.)","author":[{"dropping-particle":"","family":"Delİce","given":"Ali","non-dropping-particle":"","parse-names":false,"suffix":""}],"container-title":"Educational Sciences: Theory &amp; Practices","id":"ITEM-1","issue":"4","issued":{"date-parts":[["2001"]]},"page":"2001-2019","title":"The sampling issues in quantitative research","type":"article-journal","volume":"10"},"uris":["http://www.mendeley.com/documents/?uuid=b5dbab22-ed3c-496e-9640-4fa7cb40e911","http://www.mendeley.com/documents/?uuid=cbe1b784-e987-45d1-ab4a-adc15a6e9ad2"]}],"mendeley":{"formattedCitation":"(Delİce, 2001)","plainTextFormattedCitation":"(Delİce, 2001)","previouslyFormattedCitation":"(Delİce, 2001)"},"properties":{"noteIndex":0},"schema":"https://github.com/citation-style-language/schema/raw/master/csl-citation.json"}</w:instrText>
      </w:r>
      <w:r w:rsidR="00131DEF">
        <w:fldChar w:fldCharType="separate"/>
      </w:r>
      <w:r w:rsidR="00131DEF" w:rsidRPr="00131DEF">
        <w:rPr>
          <w:noProof/>
        </w:rPr>
        <w:t>(Delİce, 2001)</w:t>
      </w:r>
      <w:r w:rsidR="00131DEF">
        <w:fldChar w:fldCharType="end"/>
      </w:r>
      <w:r w:rsidR="00330CC9">
        <w:t xml:space="preserve">. The sample size </w:t>
      </w:r>
      <w:r w:rsidR="00DF7E31">
        <w:t>was</w:t>
      </w:r>
      <w:r w:rsidRPr="00713FC5">
        <w:t xml:space="preserve"> selected based on the table of </w:t>
      </w:r>
      <w:proofErr w:type="spellStart"/>
      <w:r w:rsidRPr="00713FC5">
        <w:t>Krejcie</w:t>
      </w:r>
      <w:proofErr w:type="spellEnd"/>
      <w:r w:rsidRPr="00713FC5">
        <w:t xml:space="preserve"> and</w:t>
      </w:r>
      <w:r w:rsidR="00131DEF">
        <w:t xml:space="preserve"> Morgan, as cited in </w:t>
      </w:r>
      <w:r w:rsidR="00131DEF">
        <w:fldChar w:fldCharType="begin" w:fldLock="1"/>
      </w:r>
      <w:r w:rsidR="00237533">
        <w:instrText>ADDIN CSL_CITATION {"citationItems":[{"id":"ITEM-1","itemData":{"DOI":"10.1891/9780826138446.0006","ISBN":"9780826138446","abstract":"The descriptions of the data-collection methods in this chapter provide beginning knowledge for the advanced public/community health nurse to employ a variety of methods in conducting a community assessment. The advanced public/community health nurse needs to be able to competently use several methods detailed in this chapter, such as participant observation, windshield/walking survey, focus groups, key informants, the Delphi method, surveys, using archival data, and literature review. The purposes, preparation for using, recording techniques, data analysis, and issues with each method were discussed. Using more than one data-collection method contributes to the validity of the conclusions drawn from data and information. Moreover, the advanced public/community health nurse needs to develop skill with several methods because not all information about a community may be found with only one data-collection method. The data-collection methods described in this chapter are perhaps the most often used but are not the only ones available. You are encouraged to explore other data-collection methods, especially if these are more compatible with the assessment community. For example, in some communities, participant observation may not be acceptable, but audio taping by a community member in your absence would be approved by the members of a specific group.","author":[{"dropping-particle":"","family":"McNaughton","given":"Diane B.","non-dropping-particle":"","parse-names":false,"suffix":""},{"dropping-particle":"","family":"Cowell","given":"Julia Muennich","non-dropping-particle":"","parse-names":false,"suffix":""}],"container-title":"Advanced Public and Community Health Nursing Practice: Population Assessment, Program Planning and Evaluation, Second Edition","id":"ITEM-1","issued":{"date-parts":[["2018"]]},"page":"127-153","title":"Using methods of data collection","type":"article-journal","volume":"38"},"uris":["http://www.mendeley.com/documents/?uuid=35042537-b759-414e-a26d-d6c2efc3874e","http://www.mendeley.com/documents/?uuid=69d9a48c-5dc1-4368-bc79-94591d790e6a"]}],"mendeley":{"formattedCitation":"(McNaughton &amp; Cowell, 2018)","manualFormatting":"McNaughton &amp; Cowell (2018)","plainTextFormattedCitation":"(McNaughton &amp; Cowell, 2018)","previouslyFormattedCitation":"(McNaughton &amp; Cowell, 2018)"},"properties":{"noteIndex":0},"schema":"https://github.com/citation-style-language/schema/raw/master/csl-citation.json"}</w:instrText>
      </w:r>
      <w:r w:rsidR="00131DEF">
        <w:fldChar w:fldCharType="separate"/>
      </w:r>
      <w:r w:rsidR="00131DEF">
        <w:rPr>
          <w:noProof/>
        </w:rPr>
        <w:t>McNaughton &amp; Cowell (</w:t>
      </w:r>
      <w:r w:rsidR="00131DEF" w:rsidRPr="00131DEF">
        <w:rPr>
          <w:noProof/>
        </w:rPr>
        <w:t>2018)</w:t>
      </w:r>
      <w:r w:rsidR="00131DEF">
        <w:fldChar w:fldCharType="end"/>
      </w:r>
      <w:r w:rsidRPr="00713FC5">
        <w:t xml:space="preserve">. According to </w:t>
      </w:r>
      <w:r w:rsidR="00131DEF">
        <w:fldChar w:fldCharType="begin" w:fldLock="1"/>
      </w:r>
      <w:r w:rsidR="00237533">
        <w:instrText>ADDIN CSL_CITATION {"citationItems":[{"id":"ITEM-1","itemData":{"DOI":"10.13140/RG.2.2.11445.19687","abstract":"The ever increasing need for a representative statistical sample in empirical research has created the demand for an effective method of determining sample size. To address the existing gap, Krejcie &amp; Morgan (1970) came up with a table for determining sample size for a given population for easy reference.","author":[{"dropping-particle":"","family":"Morgan","given":"Krejcie and","non-dropping-particle":"","parse-names":false,"suffix":""}],"container-title":"Kenya Projects Organization (KENPRO)","id":"ITEM-1","issue":"February","issued":{"date-parts":[["1970"]]},"page":"607-610","title":"Sample Size Determination Using Krejcie and Morgan Table","type":"article-journal"},"uris":["http://www.mendeley.com/documents/?uuid=76ccd86e-1c49-4fd9-8092-f8ae192e6ee9","http://www.mendeley.com/documents/?uuid=cfc294a5-8cef-4049-93fb-bcfa2b1bd9bf"]}],"mendeley":{"formattedCitation":"(Morgan, 1970)","manualFormatting":"Morgan and Krejcie (1970)","plainTextFormattedCitation":"(Morgan, 1970)","previouslyFormattedCitation":"(Morgan, 1970)"},"properties":{"noteIndex":0},"schema":"https://github.com/citation-style-language/schema/raw/master/csl-citation.json"}</w:instrText>
      </w:r>
      <w:r w:rsidR="00131DEF">
        <w:fldChar w:fldCharType="separate"/>
      </w:r>
      <w:r w:rsidR="00131DEF">
        <w:rPr>
          <w:noProof/>
        </w:rPr>
        <w:t>Morgan and Krejcie (</w:t>
      </w:r>
      <w:r w:rsidR="00131DEF" w:rsidRPr="00131DEF">
        <w:rPr>
          <w:noProof/>
        </w:rPr>
        <w:t>1970)</w:t>
      </w:r>
      <w:r w:rsidR="00131DEF">
        <w:fldChar w:fldCharType="end"/>
      </w:r>
      <w:r w:rsidR="00131DEF">
        <w:t xml:space="preserve">, </w:t>
      </w:r>
      <w:r w:rsidRPr="00713FC5">
        <w:t xml:space="preserve">a sample size of 50% and above was considered appropriate because of its accuracy, less time-consuming and cost-effectiveness. Therefore, a sample size of </w:t>
      </w:r>
      <w:r w:rsidR="00DF7E31">
        <w:t>at least 8</w:t>
      </w:r>
      <w:r w:rsidR="00CF5435">
        <w:t xml:space="preserve"> to 14</w:t>
      </w:r>
      <w:r w:rsidR="00131DEF">
        <w:t xml:space="preserve"> </w:t>
      </w:r>
      <w:r w:rsidRPr="00713FC5">
        <w:t xml:space="preserve">respondents </w:t>
      </w:r>
      <w:r w:rsidR="00DF7E31">
        <w:t>was</w:t>
      </w:r>
      <w:r w:rsidRPr="00713FC5">
        <w:t xml:space="preserve"> selected</w:t>
      </w:r>
      <w:r w:rsidR="00131DEF">
        <w:t xml:space="preserve"> from anticipated total of 15 employee from each directorate</w:t>
      </w:r>
      <w:r w:rsidRPr="00713FC5">
        <w:t xml:space="preserve">, as shown in Table 3.1 below. </w:t>
      </w:r>
    </w:p>
    <w:p w14:paraId="2D99F5BA" w14:textId="09DA8BE5" w:rsidR="00DF7E31" w:rsidRPr="00F56695" w:rsidRDefault="00953406" w:rsidP="00953406">
      <w:pPr>
        <w:pStyle w:val="Caption"/>
        <w:rPr>
          <w:color w:val="auto"/>
        </w:rPr>
      </w:pPr>
      <w:bookmarkStart w:id="40" w:name="_Toc143649222"/>
      <w:r>
        <w:t>Table3.1</w:t>
      </w:r>
      <w:r w:rsidR="00DF7E31" w:rsidRPr="00F56695">
        <w:rPr>
          <w:b/>
          <w:bCs/>
          <w:i w:val="0"/>
          <w:iCs w:val="0"/>
          <w:color w:val="auto"/>
          <w:sz w:val="24"/>
          <w:szCs w:val="24"/>
        </w:rPr>
        <w:t>: Proposed sample size</w:t>
      </w:r>
      <w:bookmarkEnd w:id="40"/>
    </w:p>
    <w:tbl>
      <w:tblPr>
        <w:tblStyle w:val="TableGrid"/>
        <w:tblW w:w="11814" w:type="dxa"/>
        <w:tblInd w:w="0" w:type="dxa"/>
        <w:tblCellMar>
          <w:top w:w="7" w:type="dxa"/>
          <w:left w:w="108" w:type="dxa"/>
          <w:right w:w="50" w:type="dxa"/>
        </w:tblCellMar>
        <w:tblLook w:val="04A0" w:firstRow="1" w:lastRow="0" w:firstColumn="1" w:lastColumn="0" w:noHBand="0" w:noVBand="1"/>
      </w:tblPr>
      <w:tblGrid>
        <w:gridCol w:w="3767"/>
        <w:gridCol w:w="2206"/>
        <w:gridCol w:w="2206"/>
        <w:gridCol w:w="3635"/>
      </w:tblGrid>
      <w:tr w:rsidR="00F56695" w14:paraId="71A1E15E" w14:textId="77777777" w:rsidTr="00F56695">
        <w:trPr>
          <w:trHeight w:val="890"/>
        </w:trPr>
        <w:tc>
          <w:tcPr>
            <w:tcW w:w="3767" w:type="dxa"/>
            <w:tcBorders>
              <w:top w:val="single" w:sz="4" w:space="0" w:color="000000"/>
              <w:left w:val="single" w:sz="4" w:space="0" w:color="000000"/>
              <w:bottom w:val="single" w:sz="4" w:space="0" w:color="000000"/>
              <w:right w:val="single" w:sz="4" w:space="0" w:color="000000"/>
            </w:tcBorders>
          </w:tcPr>
          <w:p w14:paraId="4783114F" w14:textId="77777777" w:rsidR="00F56695" w:rsidRPr="00713FC5" w:rsidRDefault="00F56695" w:rsidP="009603B5">
            <w:pPr>
              <w:spacing w:line="360" w:lineRule="auto"/>
              <w:jc w:val="both"/>
            </w:pPr>
            <w:r w:rsidRPr="00713FC5">
              <w:rPr>
                <w:b/>
              </w:rPr>
              <w:t xml:space="preserve">Category  </w:t>
            </w:r>
          </w:p>
        </w:tc>
        <w:tc>
          <w:tcPr>
            <w:tcW w:w="2206" w:type="dxa"/>
            <w:tcBorders>
              <w:top w:val="single" w:sz="4" w:space="0" w:color="000000"/>
              <w:left w:val="single" w:sz="4" w:space="0" w:color="000000"/>
              <w:bottom w:val="single" w:sz="4" w:space="0" w:color="000000"/>
              <w:right w:val="single" w:sz="4" w:space="0" w:color="000000"/>
            </w:tcBorders>
          </w:tcPr>
          <w:p w14:paraId="1D9B2706" w14:textId="77777777" w:rsidR="00F56695" w:rsidRDefault="00F56695" w:rsidP="009603B5">
            <w:pPr>
              <w:spacing w:line="360" w:lineRule="auto"/>
              <w:jc w:val="both"/>
              <w:rPr>
                <w:b/>
              </w:rPr>
            </w:pPr>
          </w:p>
        </w:tc>
        <w:tc>
          <w:tcPr>
            <w:tcW w:w="2206" w:type="dxa"/>
            <w:tcBorders>
              <w:top w:val="single" w:sz="4" w:space="0" w:color="000000"/>
              <w:left w:val="single" w:sz="4" w:space="0" w:color="000000"/>
              <w:bottom w:val="single" w:sz="4" w:space="0" w:color="000000"/>
              <w:right w:val="single" w:sz="4" w:space="0" w:color="000000"/>
            </w:tcBorders>
          </w:tcPr>
          <w:p w14:paraId="0A3BE39C" w14:textId="09C9CBC6" w:rsidR="00F56695" w:rsidRPr="00713FC5" w:rsidRDefault="00F56695" w:rsidP="009603B5">
            <w:pPr>
              <w:spacing w:line="360" w:lineRule="auto"/>
              <w:jc w:val="both"/>
            </w:pPr>
            <w:r>
              <w:rPr>
                <w:b/>
              </w:rPr>
              <w:t xml:space="preserve">Sample size </w:t>
            </w:r>
          </w:p>
        </w:tc>
        <w:tc>
          <w:tcPr>
            <w:tcW w:w="3635" w:type="dxa"/>
            <w:tcBorders>
              <w:top w:val="single" w:sz="4" w:space="0" w:color="000000"/>
              <w:left w:val="single" w:sz="4" w:space="0" w:color="000000"/>
              <w:bottom w:val="single" w:sz="4" w:space="0" w:color="000000"/>
              <w:right w:val="single" w:sz="4" w:space="0" w:color="000000"/>
            </w:tcBorders>
          </w:tcPr>
          <w:p w14:paraId="36979E55" w14:textId="2B58072E" w:rsidR="00F56695" w:rsidRPr="00713FC5" w:rsidRDefault="00F56695" w:rsidP="009603B5">
            <w:pPr>
              <w:spacing w:line="360" w:lineRule="auto"/>
              <w:jc w:val="both"/>
            </w:pPr>
            <w:r w:rsidRPr="00713FC5">
              <w:rPr>
                <w:b/>
              </w:rPr>
              <w:t xml:space="preserve">Sampling technique  </w:t>
            </w:r>
          </w:p>
        </w:tc>
      </w:tr>
      <w:tr w:rsidR="00F56695" w14:paraId="40350120" w14:textId="77777777" w:rsidTr="00F56695">
        <w:trPr>
          <w:trHeight w:val="449"/>
        </w:trPr>
        <w:tc>
          <w:tcPr>
            <w:tcW w:w="3767" w:type="dxa"/>
            <w:tcBorders>
              <w:top w:val="single" w:sz="4" w:space="0" w:color="000000"/>
              <w:left w:val="single" w:sz="4" w:space="0" w:color="000000"/>
              <w:bottom w:val="single" w:sz="4" w:space="0" w:color="000000"/>
              <w:right w:val="single" w:sz="4" w:space="0" w:color="000000"/>
            </w:tcBorders>
          </w:tcPr>
          <w:p w14:paraId="6A4FBFB8" w14:textId="16052948" w:rsidR="00F56695" w:rsidRPr="00713FC5" w:rsidRDefault="00F56695" w:rsidP="009603B5">
            <w:pPr>
              <w:spacing w:line="360" w:lineRule="auto"/>
              <w:jc w:val="both"/>
            </w:pPr>
            <w:r>
              <w:t xml:space="preserve">Public works department </w:t>
            </w:r>
          </w:p>
        </w:tc>
        <w:tc>
          <w:tcPr>
            <w:tcW w:w="2206" w:type="dxa"/>
            <w:tcBorders>
              <w:top w:val="single" w:sz="4" w:space="0" w:color="000000"/>
              <w:left w:val="single" w:sz="4" w:space="0" w:color="000000"/>
              <w:bottom w:val="single" w:sz="4" w:space="0" w:color="000000"/>
              <w:right w:val="single" w:sz="4" w:space="0" w:color="000000"/>
            </w:tcBorders>
          </w:tcPr>
          <w:p w14:paraId="5B4BC5F4" w14:textId="77777777" w:rsidR="00F56695" w:rsidRDefault="00F56695" w:rsidP="009603B5">
            <w:pPr>
              <w:spacing w:line="360" w:lineRule="auto"/>
              <w:jc w:val="center"/>
            </w:pPr>
          </w:p>
        </w:tc>
        <w:tc>
          <w:tcPr>
            <w:tcW w:w="2206" w:type="dxa"/>
            <w:tcBorders>
              <w:top w:val="single" w:sz="4" w:space="0" w:color="000000"/>
              <w:left w:val="single" w:sz="4" w:space="0" w:color="000000"/>
              <w:bottom w:val="single" w:sz="4" w:space="0" w:color="000000"/>
              <w:right w:val="single" w:sz="4" w:space="0" w:color="000000"/>
            </w:tcBorders>
          </w:tcPr>
          <w:p w14:paraId="107AD754" w14:textId="6434DE94" w:rsidR="00F56695" w:rsidRPr="00713FC5" w:rsidRDefault="00F56695" w:rsidP="009603B5">
            <w:pPr>
              <w:spacing w:line="360" w:lineRule="auto"/>
              <w:jc w:val="center"/>
            </w:pPr>
            <w:r>
              <w:t>12</w:t>
            </w:r>
          </w:p>
        </w:tc>
        <w:tc>
          <w:tcPr>
            <w:tcW w:w="3635" w:type="dxa"/>
            <w:tcBorders>
              <w:top w:val="single" w:sz="4" w:space="0" w:color="000000"/>
              <w:left w:val="single" w:sz="4" w:space="0" w:color="000000"/>
              <w:bottom w:val="single" w:sz="4" w:space="0" w:color="000000"/>
              <w:right w:val="single" w:sz="4" w:space="0" w:color="000000"/>
            </w:tcBorders>
          </w:tcPr>
          <w:p w14:paraId="53A3710E" w14:textId="6BB575AD" w:rsidR="00F56695" w:rsidRPr="00713FC5" w:rsidRDefault="00F56695" w:rsidP="009603B5">
            <w:pPr>
              <w:spacing w:line="360" w:lineRule="auto"/>
              <w:jc w:val="both"/>
            </w:pPr>
            <w:r w:rsidRPr="00713FC5">
              <w:t xml:space="preserve"> </w:t>
            </w:r>
            <w:r>
              <w:t xml:space="preserve">Stratified sampling </w:t>
            </w:r>
            <w:r w:rsidRPr="00713FC5">
              <w:t xml:space="preserve">  </w:t>
            </w:r>
          </w:p>
        </w:tc>
      </w:tr>
      <w:tr w:rsidR="00F56695" w14:paraId="74BF1016" w14:textId="77777777" w:rsidTr="00F56695">
        <w:trPr>
          <w:trHeight w:val="455"/>
        </w:trPr>
        <w:tc>
          <w:tcPr>
            <w:tcW w:w="3767" w:type="dxa"/>
            <w:tcBorders>
              <w:top w:val="single" w:sz="4" w:space="0" w:color="000000"/>
              <w:left w:val="single" w:sz="4" w:space="0" w:color="000000"/>
              <w:bottom w:val="single" w:sz="4" w:space="0" w:color="000000"/>
              <w:right w:val="single" w:sz="4" w:space="0" w:color="000000"/>
            </w:tcBorders>
          </w:tcPr>
          <w:p w14:paraId="4C78F6B3" w14:textId="6D61E27D" w:rsidR="00F56695" w:rsidRPr="00713FC5" w:rsidRDefault="00F56695" w:rsidP="009603B5">
            <w:pPr>
              <w:spacing w:line="360" w:lineRule="auto"/>
              <w:jc w:val="both"/>
            </w:pPr>
            <w:r>
              <w:t>Planning department</w:t>
            </w:r>
          </w:p>
        </w:tc>
        <w:tc>
          <w:tcPr>
            <w:tcW w:w="2206" w:type="dxa"/>
            <w:tcBorders>
              <w:top w:val="single" w:sz="4" w:space="0" w:color="000000"/>
              <w:left w:val="single" w:sz="4" w:space="0" w:color="000000"/>
              <w:bottom w:val="single" w:sz="4" w:space="0" w:color="000000"/>
              <w:right w:val="single" w:sz="4" w:space="0" w:color="000000"/>
            </w:tcBorders>
          </w:tcPr>
          <w:p w14:paraId="7074B909" w14:textId="77777777" w:rsidR="00F56695" w:rsidRDefault="00F56695" w:rsidP="009603B5">
            <w:pPr>
              <w:spacing w:line="360" w:lineRule="auto"/>
              <w:jc w:val="center"/>
            </w:pPr>
          </w:p>
        </w:tc>
        <w:tc>
          <w:tcPr>
            <w:tcW w:w="2206" w:type="dxa"/>
            <w:tcBorders>
              <w:top w:val="single" w:sz="4" w:space="0" w:color="000000"/>
              <w:left w:val="single" w:sz="4" w:space="0" w:color="000000"/>
              <w:bottom w:val="single" w:sz="4" w:space="0" w:color="000000"/>
              <w:right w:val="single" w:sz="4" w:space="0" w:color="000000"/>
            </w:tcBorders>
          </w:tcPr>
          <w:p w14:paraId="579D1535" w14:textId="04F61AF4" w:rsidR="00F56695" w:rsidRPr="00713FC5" w:rsidRDefault="00F56695" w:rsidP="009603B5">
            <w:pPr>
              <w:spacing w:line="360" w:lineRule="auto"/>
              <w:jc w:val="center"/>
            </w:pPr>
            <w:r>
              <w:t>08</w:t>
            </w:r>
          </w:p>
        </w:tc>
        <w:tc>
          <w:tcPr>
            <w:tcW w:w="3635" w:type="dxa"/>
            <w:tcBorders>
              <w:top w:val="single" w:sz="4" w:space="0" w:color="000000"/>
              <w:left w:val="single" w:sz="4" w:space="0" w:color="000000"/>
              <w:bottom w:val="single" w:sz="4" w:space="0" w:color="000000"/>
              <w:right w:val="single" w:sz="4" w:space="0" w:color="000000"/>
            </w:tcBorders>
          </w:tcPr>
          <w:p w14:paraId="40436679" w14:textId="2AAE1240" w:rsidR="00F56695" w:rsidRPr="00713FC5" w:rsidRDefault="00F56695" w:rsidP="009603B5">
            <w:pPr>
              <w:spacing w:line="360" w:lineRule="auto"/>
              <w:jc w:val="both"/>
            </w:pPr>
            <w:r>
              <w:t xml:space="preserve">Stratified sampling </w:t>
            </w:r>
            <w:r w:rsidRPr="00713FC5">
              <w:t xml:space="preserve">  </w:t>
            </w:r>
          </w:p>
        </w:tc>
      </w:tr>
      <w:tr w:rsidR="00F56695" w14:paraId="160FE106" w14:textId="77777777" w:rsidTr="00F56695">
        <w:trPr>
          <w:trHeight w:val="449"/>
        </w:trPr>
        <w:tc>
          <w:tcPr>
            <w:tcW w:w="3767" w:type="dxa"/>
            <w:tcBorders>
              <w:top w:val="single" w:sz="4" w:space="0" w:color="000000"/>
              <w:left w:val="single" w:sz="4" w:space="0" w:color="000000"/>
              <w:bottom w:val="single" w:sz="4" w:space="0" w:color="000000"/>
              <w:right w:val="single" w:sz="4" w:space="0" w:color="000000"/>
            </w:tcBorders>
          </w:tcPr>
          <w:p w14:paraId="60D91DEB" w14:textId="5B07C847" w:rsidR="00F56695" w:rsidRPr="00713FC5" w:rsidRDefault="00F56695" w:rsidP="009603B5">
            <w:pPr>
              <w:spacing w:line="360" w:lineRule="auto"/>
              <w:jc w:val="both"/>
            </w:pPr>
            <w:r>
              <w:t>Inspectorate Department</w:t>
            </w:r>
          </w:p>
        </w:tc>
        <w:tc>
          <w:tcPr>
            <w:tcW w:w="2206" w:type="dxa"/>
            <w:tcBorders>
              <w:top w:val="single" w:sz="4" w:space="0" w:color="000000"/>
              <w:left w:val="single" w:sz="4" w:space="0" w:color="000000"/>
              <w:bottom w:val="single" w:sz="4" w:space="0" w:color="000000"/>
              <w:right w:val="single" w:sz="4" w:space="0" w:color="000000"/>
            </w:tcBorders>
          </w:tcPr>
          <w:p w14:paraId="0F07D23E" w14:textId="77777777" w:rsidR="00F56695" w:rsidRDefault="00F56695" w:rsidP="009603B5">
            <w:pPr>
              <w:spacing w:line="360" w:lineRule="auto"/>
              <w:jc w:val="center"/>
            </w:pPr>
          </w:p>
        </w:tc>
        <w:tc>
          <w:tcPr>
            <w:tcW w:w="2206" w:type="dxa"/>
            <w:tcBorders>
              <w:top w:val="single" w:sz="4" w:space="0" w:color="000000"/>
              <w:left w:val="single" w:sz="4" w:space="0" w:color="000000"/>
              <w:bottom w:val="single" w:sz="4" w:space="0" w:color="000000"/>
              <w:right w:val="single" w:sz="4" w:space="0" w:color="000000"/>
            </w:tcBorders>
          </w:tcPr>
          <w:p w14:paraId="045D9904" w14:textId="48EB8987" w:rsidR="00F56695" w:rsidRPr="00713FC5" w:rsidRDefault="00F56695" w:rsidP="009603B5">
            <w:pPr>
              <w:spacing w:line="360" w:lineRule="auto"/>
              <w:jc w:val="center"/>
            </w:pPr>
            <w:r>
              <w:t>14</w:t>
            </w:r>
          </w:p>
        </w:tc>
        <w:tc>
          <w:tcPr>
            <w:tcW w:w="3635" w:type="dxa"/>
            <w:tcBorders>
              <w:top w:val="single" w:sz="4" w:space="0" w:color="000000"/>
              <w:left w:val="single" w:sz="4" w:space="0" w:color="000000"/>
              <w:bottom w:val="single" w:sz="4" w:space="0" w:color="000000"/>
              <w:right w:val="single" w:sz="4" w:space="0" w:color="000000"/>
            </w:tcBorders>
          </w:tcPr>
          <w:p w14:paraId="15C3DD5C" w14:textId="77777777" w:rsidR="00F56695" w:rsidRPr="00713FC5" w:rsidRDefault="00F56695" w:rsidP="009603B5">
            <w:pPr>
              <w:spacing w:line="360" w:lineRule="auto"/>
              <w:jc w:val="both"/>
            </w:pPr>
            <w:r w:rsidRPr="00713FC5">
              <w:t xml:space="preserve">Simple random sampling  </w:t>
            </w:r>
          </w:p>
        </w:tc>
      </w:tr>
      <w:tr w:rsidR="00F56695" w14:paraId="17EC654A" w14:textId="77777777" w:rsidTr="00F56695">
        <w:trPr>
          <w:trHeight w:val="449"/>
        </w:trPr>
        <w:tc>
          <w:tcPr>
            <w:tcW w:w="3767" w:type="dxa"/>
            <w:tcBorders>
              <w:top w:val="single" w:sz="4" w:space="0" w:color="000000"/>
              <w:left w:val="single" w:sz="4" w:space="0" w:color="000000"/>
              <w:bottom w:val="single" w:sz="4" w:space="0" w:color="000000"/>
              <w:right w:val="single" w:sz="4" w:space="0" w:color="000000"/>
            </w:tcBorders>
          </w:tcPr>
          <w:p w14:paraId="24986A63" w14:textId="77777777" w:rsidR="00F56695" w:rsidRDefault="00F56695" w:rsidP="009603B5">
            <w:pPr>
              <w:spacing w:line="360" w:lineRule="auto"/>
              <w:jc w:val="both"/>
            </w:pPr>
            <w:r>
              <w:t>Finance department</w:t>
            </w:r>
          </w:p>
        </w:tc>
        <w:tc>
          <w:tcPr>
            <w:tcW w:w="2206" w:type="dxa"/>
            <w:tcBorders>
              <w:top w:val="single" w:sz="4" w:space="0" w:color="000000"/>
              <w:left w:val="single" w:sz="4" w:space="0" w:color="000000"/>
              <w:bottom w:val="single" w:sz="4" w:space="0" w:color="000000"/>
              <w:right w:val="single" w:sz="4" w:space="0" w:color="000000"/>
            </w:tcBorders>
          </w:tcPr>
          <w:p w14:paraId="786A4878" w14:textId="77777777" w:rsidR="00F56695" w:rsidRDefault="00F56695" w:rsidP="009603B5">
            <w:pPr>
              <w:spacing w:line="360" w:lineRule="auto"/>
              <w:jc w:val="center"/>
            </w:pPr>
          </w:p>
        </w:tc>
        <w:tc>
          <w:tcPr>
            <w:tcW w:w="2206" w:type="dxa"/>
            <w:tcBorders>
              <w:top w:val="single" w:sz="4" w:space="0" w:color="000000"/>
              <w:left w:val="single" w:sz="4" w:space="0" w:color="000000"/>
              <w:bottom w:val="single" w:sz="4" w:space="0" w:color="000000"/>
              <w:right w:val="single" w:sz="4" w:space="0" w:color="000000"/>
            </w:tcBorders>
          </w:tcPr>
          <w:p w14:paraId="06361124" w14:textId="3A1951F7" w:rsidR="00F56695" w:rsidRPr="00713FC5" w:rsidRDefault="00F56695" w:rsidP="009603B5">
            <w:pPr>
              <w:spacing w:line="360" w:lineRule="auto"/>
              <w:jc w:val="center"/>
            </w:pPr>
            <w:r>
              <w:t>12</w:t>
            </w:r>
          </w:p>
        </w:tc>
        <w:tc>
          <w:tcPr>
            <w:tcW w:w="3635" w:type="dxa"/>
            <w:tcBorders>
              <w:top w:val="single" w:sz="4" w:space="0" w:color="000000"/>
              <w:left w:val="single" w:sz="4" w:space="0" w:color="000000"/>
              <w:bottom w:val="single" w:sz="4" w:space="0" w:color="000000"/>
              <w:right w:val="single" w:sz="4" w:space="0" w:color="000000"/>
            </w:tcBorders>
          </w:tcPr>
          <w:p w14:paraId="633C35E4" w14:textId="77777777" w:rsidR="00F56695" w:rsidRPr="00713FC5" w:rsidRDefault="00F56695" w:rsidP="009603B5">
            <w:pPr>
              <w:spacing w:line="360" w:lineRule="auto"/>
              <w:jc w:val="both"/>
            </w:pPr>
            <w:r w:rsidRPr="00713FC5">
              <w:t xml:space="preserve">Simple random sampling  </w:t>
            </w:r>
          </w:p>
        </w:tc>
      </w:tr>
      <w:tr w:rsidR="00F56695" w14:paraId="38440205" w14:textId="77777777" w:rsidTr="00F56695">
        <w:trPr>
          <w:trHeight w:val="449"/>
        </w:trPr>
        <w:tc>
          <w:tcPr>
            <w:tcW w:w="3767" w:type="dxa"/>
            <w:tcBorders>
              <w:top w:val="single" w:sz="4" w:space="0" w:color="000000"/>
              <w:left w:val="single" w:sz="4" w:space="0" w:color="000000"/>
              <w:bottom w:val="single" w:sz="4" w:space="0" w:color="000000"/>
              <w:right w:val="single" w:sz="4" w:space="0" w:color="000000"/>
            </w:tcBorders>
          </w:tcPr>
          <w:p w14:paraId="62F68C37" w14:textId="32390561" w:rsidR="00F56695" w:rsidRDefault="00F56695" w:rsidP="009603B5">
            <w:pPr>
              <w:spacing w:line="360" w:lineRule="auto"/>
              <w:jc w:val="both"/>
            </w:pPr>
            <w:r>
              <w:t>Public health department</w:t>
            </w:r>
          </w:p>
        </w:tc>
        <w:tc>
          <w:tcPr>
            <w:tcW w:w="2206" w:type="dxa"/>
            <w:tcBorders>
              <w:top w:val="single" w:sz="4" w:space="0" w:color="000000"/>
              <w:left w:val="single" w:sz="4" w:space="0" w:color="000000"/>
              <w:bottom w:val="single" w:sz="4" w:space="0" w:color="000000"/>
              <w:right w:val="single" w:sz="4" w:space="0" w:color="000000"/>
            </w:tcBorders>
          </w:tcPr>
          <w:p w14:paraId="47914EB8" w14:textId="77777777" w:rsidR="00F56695" w:rsidRDefault="00F56695" w:rsidP="009603B5">
            <w:pPr>
              <w:spacing w:line="360" w:lineRule="auto"/>
              <w:jc w:val="center"/>
            </w:pPr>
          </w:p>
        </w:tc>
        <w:tc>
          <w:tcPr>
            <w:tcW w:w="2206" w:type="dxa"/>
            <w:tcBorders>
              <w:top w:val="single" w:sz="4" w:space="0" w:color="000000"/>
              <w:left w:val="single" w:sz="4" w:space="0" w:color="000000"/>
              <w:bottom w:val="single" w:sz="4" w:space="0" w:color="000000"/>
              <w:right w:val="single" w:sz="4" w:space="0" w:color="000000"/>
            </w:tcBorders>
          </w:tcPr>
          <w:p w14:paraId="276E0CFF" w14:textId="206B1856" w:rsidR="00F56695" w:rsidRPr="00713FC5" w:rsidRDefault="00F56695" w:rsidP="009603B5">
            <w:pPr>
              <w:spacing w:line="360" w:lineRule="auto"/>
              <w:jc w:val="center"/>
            </w:pPr>
            <w:r>
              <w:t>08</w:t>
            </w:r>
          </w:p>
        </w:tc>
        <w:tc>
          <w:tcPr>
            <w:tcW w:w="3635" w:type="dxa"/>
            <w:tcBorders>
              <w:top w:val="single" w:sz="4" w:space="0" w:color="000000"/>
              <w:left w:val="single" w:sz="4" w:space="0" w:color="000000"/>
              <w:bottom w:val="single" w:sz="4" w:space="0" w:color="000000"/>
              <w:right w:val="single" w:sz="4" w:space="0" w:color="000000"/>
            </w:tcBorders>
          </w:tcPr>
          <w:p w14:paraId="43F56582" w14:textId="77777777" w:rsidR="00F56695" w:rsidRPr="00713FC5" w:rsidRDefault="00F56695" w:rsidP="009603B5">
            <w:pPr>
              <w:spacing w:line="360" w:lineRule="auto"/>
              <w:jc w:val="both"/>
            </w:pPr>
            <w:r w:rsidRPr="00713FC5">
              <w:t xml:space="preserve">Simple random sampling  </w:t>
            </w:r>
          </w:p>
        </w:tc>
      </w:tr>
      <w:tr w:rsidR="00F56695" w14:paraId="3D417409" w14:textId="77777777" w:rsidTr="00F56695">
        <w:trPr>
          <w:trHeight w:val="449"/>
        </w:trPr>
        <w:tc>
          <w:tcPr>
            <w:tcW w:w="3767" w:type="dxa"/>
            <w:tcBorders>
              <w:top w:val="single" w:sz="4" w:space="0" w:color="000000"/>
              <w:left w:val="single" w:sz="4" w:space="0" w:color="000000"/>
              <w:bottom w:val="single" w:sz="4" w:space="0" w:color="000000"/>
              <w:right w:val="single" w:sz="4" w:space="0" w:color="000000"/>
            </w:tcBorders>
          </w:tcPr>
          <w:p w14:paraId="13C5F1CC" w14:textId="77777777" w:rsidR="00F56695" w:rsidRPr="00713FC5" w:rsidRDefault="00F56695" w:rsidP="009603B5">
            <w:pPr>
              <w:spacing w:line="360" w:lineRule="auto"/>
              <w:jc w:val="both"/>
            </w:pPr>
            <w:r w:rsidRPr="00713FC5">
              <w:rPr>
                <w:b/>
              </w:rPr>
              <w:t xml:space="preserve">Total </w:t>
            </w:r>
          </w:p>
        </w:tc>
        <w:tc>
          <w:tcPr>
            <w:tcW w:w="2206" w:type="dxa"/>
            <w:tcBorders>
              <w:top w:val="single" w:sz="4" w:space="0" w:color="000000"/>
              <w:left w:val="single" w:sz="4" w:space="0" w:color="000000"/>
              <w:bottom w:val="single" w:sz="4" w:space="0" w:color="000000"/>
              <w:right w:val="single" w:sz="4" w:space="0" w:color="000000"/>
            </w:tcBorders>
          </w:tcPr>
          <w:p w14:paraId="21513358" w14:textId="77777777" w:rsidR="00F56695" w:rsidRDefault="00F56695" w:rsidP="009603B5">
            <w:pPr>
              <w:spacing w:line="360" w:lineRule="auto"/>
              <w:jc w:val="center"/>
              <w:rPr>
                <w:b/>
              </w:rPr>
            </w:pPr>
          </w:p>
        </w:tc>
        <w:tc>
          <w:tcPr>
            <w:tcW w:w="2206" w:type="dxa"/>
            <w:tcBorders>
              <w:top w:val="single" w:sz="4" w:space="0" w:color="000000"/>
              <w:left w:val="single" w:sz="4" w:space="0" w:color="000000"/>
              <w:bottom w:val="single" w:sz="4" w:space="0" w:color="000000"/>
              <w:right w:val="single" w:sz="4" w:space="0" w:color="000000"/>
            </w:tcBorders>
          </w:tcPr>
          <w:p w14:paraId="2BD9E791" w14:textId="2C85BA84" w:rsidR="00F56695" w:rsidRPr="00782135" w:rsidRDefault="00F56695" w:rsidP="009603B5">
            <w:pPr>
              <w:spacing w:line="360" w:lineRule="auto"/>
              <w:jc w:val="center"/>
              <w:rPr>
                <w:b/>
              </w:rPr>
            </w:pPr>
            <w:r>
              <w:rPr>
                <w:b/>
              </w:rPr>
              <w:t>54</w:t>
            </w:r>
          </w:p>
        </w:tc>
        <w:tc>
          <w:tcPr>
            <w:tcW w:w="3635" w:type="dxa"/>
            <w:tcBorders>
              <w:top w:val="single" w:sz="4" w:space="0" w:color="000000"/>
              <w:left w:val="single" w:sz="4" w:space="0" w:color="000000"/>
              <w:bottom w:val="single" w:sz="4" w:space="0" w:color="000000"/>
              <w:right w:val="single" w:sz="4" w:space="0" w:color="000000"/>
            </w:tcBorders>
          </w:tcPr>
          <w:p w14:paraId="619571F3" w14:textId="77777777" w:rsidR="00F56695" w:rsidRPr="00713FC5" w:rsidRDefault="00F56695" w:rsidP="009603B5">
            <w:pPr>
              <w:spacing w:line="360" w:lineRule="auto"/>
              <w:jc w:val="both"/>
            </w:pPr>
            <w:r w:rsidRPr="00713FC5">
              <w:t xml:space="preserve"> </w:t>
            </w:r>
          </w:p>
        </w:tc>
      </w:tr>
    </w:tbl>
    <w:p w14:paraId="130D414F" w14:textId="7A5593FC" w:rsidR="00782135" w:rsidRDefault="00BE0DB4" w:rsidP="009603B5">
      <w:pPr>
        <w:spacing w:line="360" w:lineRule="auto"/>
        <w:jc w:val="both"/>
      </w:pPr>
      <w:r w:rsidRPr="00782135">
        <w:rPr>
          <w:b/>
        </w:rPr>
        <w:t>Source:</w:t>
      </w:r>
      <w:r>
        <w:t xml:space="preserve"> </w:t>
      </w:r>
      <w:r w:rsidR="00713FC5" w:rsidRPr="00713FC5">
        <w:t xml:space="preserve">Adopted from </w:t>
      </w:r>
      <w:proofErr w:type="spellStart"/>
      <w:r w:rsidR="00713FC5" w:rsidRPr="00713FC5">
        <w:t>Krejcie</w:t>
      </w:r>
      <w:proofErr w:type="spellEnd"/>
      <w:r w:rsidR="00713FC5" w:rsidRPr="00713FC5">
        <w:t xml:space="preserve"> &amp; Morgan (1970) </w:t>
      </w:r>
    </w:p>
    <w:p w14:paraId="7E8F2479" w14:textId="77777777" w:rsidR="00713FC5" w:rsidRDefault="00BE0DB4" w:rsidP="005D41BD">
      <w:pPr>
        <w:pStyle w:val="Heading1"/>
        <w:spacing w:line="360" w:lineRule="auto"/>
        <w:rPr>
          <w:sz w:val="24"/>
          <w:szCs w:val="24"/>
        </w:rPr>
      </w:pPr>
      <w:bookmarkStart w:id="41" w:name="_Toc143646489"/>
      <w:r w:rsidRPr="005D41BD">
        <w:rPr>
          <w:sz w:val="24"/>
          <w:szCs w:val="24"/>
        </w:rPr>
        <w:t>3.4 Sampling techniques</w:t>
      </w:r>
      <w:bookmarkEnd w:id="41"/>
      <w:r w:rsidRPr="005D41BD">
        <w:rPr>
          <w:sz w:val="24"/>
          <w:szCs w:val="24"/>
        </w:rPr>
        <w:t xml:space="preserve"> </w:t>
      </w:r>
    </w:p>
    <w:p w14:paraId="545F07DC" w14:textId="40946616" w:rsidR="00CF5435" w:rsidRDefault="00CF5435" w:rsidP="00CF5435">
      <w:pPr>
        <w:spacing w:line="360" w:lineRule="auto"/>
        <w:jc w:val="both"/>
      </w:pPr>
      <w:r w:rsidRPr="00713FC5">
        <w:t xml:space="preserve">The researcher applied </w:t>
      </w:r>
      <w:r>
        <w:t xml:space="preserve">stratified sampling and simple </w:t>
      </w:r>
      <w:r w:rsidRPr="00713FC5">
        <w:t>random sampling techniques.</w:t>
      </w:r>
      <w:r>
        <w:t xml:space="preserve"> Stratified w</w:t>
      </w:r>
      <w:r w:rsidR="000D0F36">
        <w:t>as</w:t>
      </w:r>
      <w:r>
        <w:t xml:space="preserve"> used in a way people w</w:t>
      </w:r>
      <w:r w:rsidR="000D0F36">
        <w:t>ould</w:t>
      </w:r>
      <w:r>
        <w:t xml:space="preserve"> be divided into subgroups for maybe a same department called </w:t>
      </w:r>
      <w:proofErr w:type="gramStart"/>
      <w:r>
        <w:t>strata’s</w:t>
      </w:r>
      <w:proofErr w:type="gramEnd"/>
      <w:r>
        <w:t xml:space="preserve"> based on gender and more others whereas Simple random sampling will be</w:t>
      </w:r>
      <w:r w:rsidRPr="00713FC5">
        <w:t xml:space="preserve"> used </w:t>
      </w:r>
      <w:r>
        <w:t>in the selection of the study participants so that all get equal chance to be chosen. Employees from each directorate will have equal chances of being selected as the study participants.</w:t>
      </w:r>
    </w:p>
    <w:p w14:paraId="223DD8FE" w14:textId="77777777" w:rsidR="00CF5435" w:rsidRPr="00CF5435" w:rsidRDefault="00CF5435" w:rsidP="00CF5435"/>
    <w:p w14:paraId="7DD2A44A" w14:textId="77777777" w:rsidR="00713FC5" w:rsidRPr="005D41BD" w:rsidRDefault="00BE0DB4" w:rsidP="005D41BD">
      <w:pPr>
        <w:pStyle w:val="Heading1"/>
        <w:spacing w:line="360" w:lineRule="auto"/>
        <w:rPr>
          <w:sz w:val="24"/>
          <w:szCs w:val="24"/>
        </w:rPr>
      </w:pPr>
      <w:bookmarkStart w:id="42" w:name="_Toc143646490"/>
      <w:r w:rsidRPr="005D41BD">
        <w:rPr>
          <w:sz w:val="24"/>
          <w:szCs w:val="24"/>
        </w:rPr>
        <w:lastRenderedPageBreak/>
        <w:t xml:space="preserve">3.5 Data collection </w:t>
      </w:r>
      <w:r w:rsidR="00E50478" w:rsidRPr="005D41BD">
        <w:rPr>
          <w:sz w:val="24"/>
          <w:szCs w:val="24"/>
        </w:rPr>
        <w:t>instrument</w:t>
      </w:r>
      <w:bookmarkEnd w:id="42"/>
      <w:r w:rsidR="00E50478" w:rsidRPr="005D41BD">
        <w:rPr>
          <w:sz w:val="24"/>
          <w:szCs w:val="24"/>
        </w:rPr>
        <w:t xml:space="preserve"> </w:t>
      </w:r>
    </w:p>
    <w:p w14:paraId="2461AEFB" w14:textId="6A6C9A4A" w:rsidR="00A91791" w:rsidRPr="00713FC5" w:rsidRDefault="00BE0DB4" w:rsidP="00DC4550">
      <w:pPr>
        <w:spacing w:line="360" w:lineRule="auto"/>
        <w:jc w:val="both"/>
      </w:pPr>
      <w:r>
        <w:t>The researcher will use</w:t>
      </w:r>
      <w:r w:rsidRPr="00713FC5">
        <w:t xml:space="preserve"> closed-ended questionnaires in the research study. </w:t>
      </w:r>
      <w:r w:rsidR="00E50478" w:rsidRPr="00713FC5">
        <w:t>A questionnaire is a research instrument containing questions on defined issues under study that is put to respondents for answering</w:t>
      </w:r>
      <w:r w:rsidR="00131DEF">
        <w:t xml:space="preserve"> </w:t>
      </w:r>
      <w:r w:rsidR="00131DEF">
        <w:fldChar w:fldCharType="begin" w:fldLock="1"/>
      </w:r>
      <w:r w:rsidR="00237533">
        <w:instrText>ADDIN CSL_CITATION {"citationItems":[{"id":"ITEM-1","itemData":{"DOI":"10.1891/9780826138446.0006","ISBN":"9780826138446","abstract":"The descriptions of the data-collection methods in this chapter provide beginning knowledge for the advanced public/community health nurse to employ a variety of methods in conducting a community assessment. The advanced public/community health nurse needs to be able to competently use several methods detailed in this chapter, such as participant observation, windshield/walking survey, focus groups, key informants, the Delphi method, surveys, using archival data, and literature review. The purposes, preparation for using, recording techniques, data analysis, and issues with each method were discussed. Using more than one data-collection method contributes to the validity of the conclusions drawn from data and information. Moreover, the advanced public/community health nurse needs to develop skill with several methods because not all information about a community may be found with only one data-collection method. The data-collection methods described in this chapter are perhaps the most often used but are not the only ones available. You are encouraged to explore other data-collection methods, especially if these are more compatible with the assessment community. For example, in some communities, participant observation may not be acceptable, but audio taping by a community member in your absence would be approved by the members of a specific group.","author":[{"dropping-particle":"","family":"McNaughton","given":"Diane B.","non-dropping-particle":"","parse-names":false,"suffix":""},{"dropping-particle":"","family":"Cowell","given":"Julia Muennich","non-dropping-particle":"","parse-names":false,"suffix":""}],"container-title":"Advanced Public and Community Health Nursing Practice: Population Assessment, Program Planning and Evaluation, Second Edition","id":"ITEM-1","issued":{"date-parts":[["2018"]]},"page":"127-153","title":"Using methods of data collection","type":"article-journal","volume":"38"},"uris":["http://www.mendeley.com/documents/?uuid=69d9a48c-5dc1-4368-bc79-94591d790e6a","http://www.mendeley.com/documents/?uuid=35042537-b759-414e-a26d-d6c2efc3874e"]}],"mendeley":{"formattedCitation":"(McNaughton &amp; Cowell, 2018)","plainTextFormattedCitation":"(McNaughton &amp; Cowell, 2018)","previouslyFormattedCitation":"(McNaughton &amp; Cowell, 2018)"},"properties":{"noteIndex":0},"schema":"https://github.com/citation-style-language/schema/raw/master/csl-citation.json"}</w:instrText>
      </w:r>
      <w:r w:rsidR="00131DEF">
        <w:fldChar w:fldCharType="separate"/>
      </w:r>
      <w:r w:rsidR="00131DEF" w:rsidRPr="00131DEF">
        <w:rPr>
          <w:noProof/>
        </w:rPr>
        <w:t>(McNaughton &amp; Cowell, 2018)</w:t>
      </w:r>
      <w:r w:rsidR="00131DEF">
        <w:fldChar w:fldCharType="end"/>
      </w:r>
      <w:r w:rsidR="00E50478" w:rsidRPr="00713FC5">
        <w:t xml:space="preserve">. </w:t>
      </w:r>
      <w:r w:rsidRPr="00713FC5">
        <w:t xml:space="preserve">This method is preferred because it is suitable considering the large sample size, as it saves time, and the responses generated are easy to quantify and </w:t>
      </w:r>
      <w:r w:rsidR="00131DEF" w:rsidRPr="00713FC5">
        <w:t>analyse</w:t>
      </w:r>
      <w:r w:rsidR="00131DEF">
        <w:t xml:space="preserve"> </w:t>
      </w:r>
      <w:r w:rsidR="00131DEF">
        <w:fldChar w:fldCharType="begin" w:fldLock="1"/>
      </w:r>
      <w:r w:rsidR="00237533">
        <w:instrText>ADDIN CSL_CITATION {"citationItems":[{"id":"ITEM-1","itemData":{"DOI":"10.1891/9780826138446.0006","ISBN":"9780826138446","abstract":"The descriptions of the data-collection methods in this chapter provide beginning knowledge for the advanced public/community health nurse to employ a variety of methods in conducting a community assessment. The advanced public/community health nurse needs to be able to competently use several methods detailed in this chapter, such as participant observation, windshield/walking survey, focus groups, key informants, the Delphi method, surveys, using archival data, and literature review. The purposes, preparation for using, recording techniques, data analysis, and issues with each method were discussed. Using more than one data-collection method contributes to the validity of the conclusions drawn from data and information. Moreover, the advanced public/community health nurse needs to develop skill with several methods because not all information about a community may be found with only one data-collection method. The data-collection methods described in this chapter are perhaps the most often used but are not the only ones available. You are encouraged to explore other data-collection methods, especially if these are more compatible with the assessment community. For example, in some communities, participant observation may not be acceptable, but audio taping by a community member in your absence would be approved by the members of a specific group.","author":[{"dropping-particle":"","family":"McNaughton","given":"Diane B.","non-dropping-particle":"","parse-names":false,"suffix":""},{"dropping-particle":"","family":"Cowell","given":"Julia Muennich","non-dropping-particle":"","parse-names":false,"suffix":""}],"container-title":"Advanced Public and Community Health Nursing Practice: Population Assessment, Program Planning and Evaluation, Second Edition","id":"ITEM-1","issued":{"date-parts":[["2018"]]},"page":"127-153","title":"Using methods of data collection","type":"article-journal","volume":"38"},"uris":["http://www.mendeley.com/documents/?uuid=69d9a48c-5dc1-4368-bc79-94591d790e6a","http://www.mendeley.com/documents/?uuid=35042537-b759-414e-a26d-d6c2efc3874e"]}],"mendeley":{"formattedCitation":"(McNaughton &amp; Cowell, 2018)","plainTextFormattedCitation":"(McNaughton &amp; Cowell, 2018)","previouslyFormattedCitation":"(McNaughton &amp; Cowell, 2018)"},"properties":{"noteIndex":0},"schema":"https://github.com/citation-style-language/schema/raw/master/csl-citation.json"}</w:instrText>
      </w:r>
      <w:r w:rsidR="00131DEF">
        <w:fldChar w:fldCharType="separate"/>
      </w:r>
      <w:r w:rsidR="00131DEF" w:rsidRPr="00131DEF">
        <w:rPr>
          <w:noProof/>
        </w:rPr>
        <w:t>(McNaughton &amp; Cowell, 2018)</w:t>
      </w:r>
      <w:r w:rsidR="00131DEF">
        <w:fldChar w:fldCharType="end"/>
      </w:r>
      <w:r w:rsidRPr="00713FC5">
        <w:t xml:space="preserve">. </w:t>
      </w:r>
      <w:r w:rsidR="00E50478">
        <w:t xml:space="preserve">It </w:t>
      </w:r>
      <w:r w:rsidR="00DF7E31">
        <w:t>was</w:t>
      </w:r>
      <w:r w:rsidRPr="00713FC5">
        <w:t xml:space="preserve"> administered to staff and members</w:t>
      </w:r>
      <w:r w:rsidR="00E50478">
        <w:t xml:space="preserve"> in the different directorates of LG</w:t>
      </w:r>
      <w:r w:rsidRPr="00713FC5">
        <w:t xml:space="preserve">. </w:t>
      </w:r>
      <w:r w:rsidR="00E50478">
        <w:t xml:space="preserve">A five-point Likert scale </w:t>
      </w:r>
      <w:r w:rsidR="00DF7E31">
        <w:t>was</w:t>
      </w:r>
      <w:r w:rsidRPr="00713FC5">
        <w:t xml:space="preserve"> used in these questionnaires to ease data proces</w:t>
      </w:r>
      <w:r w:rsidR="00E50478">
        <w:t xml:space="preserve">sing and analysis. The scale </w:t>
      </w:r>
      <w:r w:rsidR="00DF7E31">
        <w:t>was</w:t>
      </w:r>
      <w:r w:rsidRPr="00713FC5">
        <w:t xml:space="preserve"> marked 1-5; it represents strongly disagrees, and five strongly agree. </w:t>
      </w:r>
    </w:p>
    <w:p w14:paraId="2E04F016" w14:textId="77777777" w:rsidR="00713FC5" w:rsidRPr="005D41BD" w:rsidRDefault="00BE0DB4" w:rsidP="005D41BD">
      <w:pPr>
        <w:pStyle w:val="Heading1"/>
        <w:spacing w:line="360" w:lineRule="auto"/>
        <w:rPr>
          <w:sz w:val="24"/>
          <w:szCs w:val="24"/>
        </w:rPr>
      </w:pPr>
      <w:bookmarkStart w:id="43" w:name="_Toc143646491"/>
      <w:r w:rsidRPr="005D41BD">
        <w:rPr>
          <w:sz w:val="24"/>
          <w:szCs w:val="24"/>
        </w:rPr>
        <w:t>3.6 Validity and Reliability</w:t>
      </w:r>
      <w:bookmarkEnd w:id="43"/>
      <w:r w:rsidRPr="005D41BD">
        <w:rPr>
          <w:sz w:val="24"/>
          <w:szCs w:val="24"/>
        </w:rPr>
        <w:t xml:space="preserve"> </w:t>
      </w:r>
    </w:p>
    <w:p w14:paraId="0E7B3D2F" w14:textId="77777777" w:rsidR="00713FC5" w:rsidRPr="005D41BD" w:rsidRDefault="00BE0DB4" w:rsidP="005D41BD">
      <w:pPr>
        <w:pStyle w:val="Heading1"/>
        <w:spacing w:line="360" w:lineRule="auto"/>
        <w:rPr>
          <w:sz w:val="24"/>
          <w:szCs w:val="24"/>
        </w:rPr>
      </w:pPr>
      <w:bookmarkStart w:id="44" w:name="_Toc143646492"/>
      <w:r w:rsidRPr="005D41BD">
        <w:rPr>
          <w:sz w:val="24"/>
          <w:szCs w:val="24"/>
        </w:rPr>
        <w:t>3.7.1 Validity</w:t>
      </w:r>
      <w:bookmarkEnd w:id="44"/>
      <w:r w:rsidRPr="005D41BD">
        <w:rPr>
          <w:sz w:val="24"/>
          <w:szCs w:val="24"/>
        </w:rPr>
        <w:t xml:space="preserve"> </w:t>
      </w:r>
    </w:p>
    <w:p w14:paraId="28E6E89A" w14:textId="33070679" w:rsidR="00713FC5" w:rsidRPr="00713FC5" w:rsidRDefault="00BE0DB4" w:rsidP="00DC4550">
      <w:pPr>
        <w:spacing w:line="360" w:lineRule="auto"/>
        <w:jc w:val="both"/>
      </w:pPr>
      <w:r w:rsidRPr="00713FC5">
        <w:t>The vali</w:t>
      </w:r>
      <w:r w:rsidR="00E50478">
        <w:t xml:space="preserve">dity of research instruments </w:t>
      </w:r>
      <w:r w:rsidR="00DF7E31">
        <w:t xml:space="preserve">was </w:t>
      </w:r>
      <w:r w:rsidRPr="00713FC5">
        <w:t>checked through content and face validity appr</w:t>
      </w:r>
      <w:r w:rsidR="00E50478">
        <w:t>oaches. These approaches ensure</w:t>
      </w:r>
      <w:r w:rsidRPr="00713FC5">
        <w:t xml:space="preserve"> that the research instruments that </w:t>
      </w:r>
      <w:r w:rsidR="00DF7E31">
        <w:t xml:space="preserve">was </w:t>
      </w:r>
      <w:r w:rsidR="00E50478">
        <w:t xml:space="preserve">used </w:t>
      </w:r>
      <w:r w:rsidRPr="00713FC5">
        <w:t>are adequate</w:t>
      </w:r>
      <w:r w:rsidR="00E50478">
        <w:t xml:space="preserve">. This </w:t>
      </w:r>
      <w:r w:rsidR="00DF7E31">
        <w:t>was</w:t>
      </w:r>
      <w:r w:rsidRPr="00713FC5">
        <w:t xml:space="preserve"> done by discussing instruments with research supervisors. During this process, the researcher</w:t>
      </w:r>
      <w:r w:rsidR="00E50478">
        <w:t xml:space="preserve"> remove</w:t>
      </w:r>
      <w:r w:rsidR="00DF7E31">
        <w:t>d</w:t>
      </w:r>
      <w:r w:rsidRPr="00713FC5">
        <w:t xml:space="preserve"> items that </w:t>
      </w:r>
      <w:r w:rsidR="00E50478">
        <w:t>are</w:t>
      </w:r>
      <w:r w:rsidRPr="00713FC5">
        <w:t xml:space="preserve"> judged invalid. The researcher </w:t>
      </w:r>
      <w:r w:rsidR="00DF7E31">
        <w:t>used</w:t>
      </w:r>
      <w:r w:rsidRPr="00713FC5">
        <w:t xml:space="preserve"> </w:t>
      </w:r>
      <w:r w:rsidR="00E50478">
        <w:t>the</w:t>
      </w:r>
      <w:r w:rsidRPr="00713FC5">
        <w:t xml:space="preserve"> supervisors' expert judgment to verify the instruments' validity. The CVI (Content Valid</w:t>
      </w:r>
      <w:r w:rsidR="00E50478">
        <w:t xml:space="preserve">ity Index) </w:t>
      </w:r>
      <w:r w:rsidR="00DF7E31">
        <w:t>was</w:t>
      </w:r>
      <w:r w:rsidRPr="00713FC5">
        <w:t xml:space="preserve"> computed by summing up the two supervisors’ ratings and dividing by the total number of items. The items rated not relevant for the study </w:t>
      </w:r>
      <w:r w:rsidR="00DF7E31">
        <w:t>was</w:t>
      </w:r>
      <w:r w:rsidRPr="00713FC5">
        <w:t xml:space="preserve"> removed and replaced with relevant ones. The formula </w:t>
      </w:r>
      <w:r w:rsidR="00C32A38">
        <w:t>for the computation of CVI is shown below</w:t>
      </w:r>
      <w:r w:rsidRPr="00713FC5">
        <w:t>;</w:t>
      </w:r>
      <w:r w:rsidRPr="00713FC5">
        <w:rPr>
          <w:b/>
        </w:rPr>
        <w:t xml:space="preserve"> </w:t>
      </w:r>
    </w:p>
    <w:p w14:paraId="3D761C16" w14:textId="77777777" w:rsidR="00713FC5" w:rsidRPr="00713FC5" w:rsidRDefault="00BE0DB4" w:rsidP="009603B5">
      <w:pPr>
        <w:spacing w:line="360" w:lineRule="auto"/>
        <w:jc w:val="both"/>
      </w:pPr>
      <w:r w:rsidRPr="00713FC5">
        <w:t xml:space="preserve"> </w:t>
      </w:r>
    </w:p>
    <w:p w14:paraId="77203E0C" w14:textId="77777777" w:rsidR="00713FC5" w:rsidRPr="00713FC5" w:rsidRDefault="00BE0DB4" w:rsidP="009603B5">
      <w:pPr>
        <w:spacing w:line="360" w:lineRule="auto"/>
        <w:jc w:val="both"/>
      </w:pPr>
      <w:r w:rsidRPr="00713FC5">
        <w:rPr>
          <w:b/>
        </w:rPr>
        <w:t xml:space="preserve">CVI = </w:t>
      </w:r>
      <w:r w:rsidRPr="00713FC5">
        <w:rPr>
          <w:b/>
          <w:u w:val="single" w:color="000000"/>
        </w:rPr>
        <w:t>No. of items rated relevant by all judges</w:t>
      </w:r>
      <w:r w:rsidRPr="00713FC5">
        <w:rPr>
          <w:b/>
        </w:rPr>
        <w:t xml:space="preserve"> </w:t>
      </w:r>
    </w:p>
    <w:p w14:paraId="2AF94C32" w14:textId="77777777" w:rsidR="00713FC5" w:rsidRPr="00C32A38" w:rsidRDefault="00BE0DB4" w:rsidP="009603B5">
      <w:pPr>
        <w:spacing w:line="360" w:lineRule="auto"/>
        <w:jc w:val="both"/>
        <w:rPr>
          <w:b/>
        </w:rPr>
      </w:pPr>
      <w:r w:rsidRPr="00C32A38">
        <w:rPr>
          <w:b/>
        </w:rPr>
        <w:t xml:space="preserve">                       Total no. of items </w:t>
      </w:r>
    </w:p>
    <w:p w14:paraId="38ECDB21" w14:textId="77777777" w:rsidR="00713FC5" w:rsidRPr="00713FC5" w:rsidRDefault="00BE0DB4" w:rsidP="009603B5">
      <w:pPr>
        <w:spacing w:line="360" w:lineRule="auto"/>
        <w:jc w:val="both"/>
      </w:pPr>
      <w:r>
        <w:t>F</w:t>
      </w:r>
      <w:r w:rsidRPr="00713FC5">
        <w:t>or the instrument to be considered valid, the C.V.I should be at least 0.7 or higher.</w:t>
      </w:r>
      <w:r w:rsidR="00C32A38">
        <w:t xml:space="preserve"> </w:t>
      </w:r>
      <w:r w:rsidRPr="00713FC5">
        <w:t xml:space="preserve"> </w:t>
      </w:r>
    </w:p>
    <w:p w14:paraId="719F46F8" w14:textId="77777777" w:rsidR="00713FC5" w:rsidRPr="005D41BD" w:rsidRDefault="00BE0DB4" w:rsidP="005D41BD">
      <w:pPr>
        <w:pStyle w:val="Heading1"/>
        <w:spacing w:line="360" w:lineRule="auto"/>
        <w:rPr>
          <w:sz w:val="24"/>
          <w:szCs w:val="24"/>
        </w:rPr>
      </w:pPr>
      <w:bookmarkStart w:id="45" w:name="_Toc143646493"/>
      <w:r w:rsidRPr="005D41BD">
        <w:rPr>
          <w:sz w:val="24"/>
          <w:szCs w:val="24"/>
        </w:rPr>
        <w:t>3.6.2 Reliability</w:t>
      </w:r>
      <w:bookmarkEnd w:id="45"/>
      <w:r w:rsidRPr="005D41BD">
        <w:rPr>
          <w:sz w:val="24"/>
          <w:szCs w:val="24"/>
        </w:rPr>
        <w:t xml:space="preserve">  </w:t>
      </w:r>
    </w:p>
    <w:p w14:paraId="06728AF6" w14:textId="38ACE4F1" w:rsidR="00AA39FA" w:rsidRDefault="00BE0DB4" w:rsidP="00DC4550">
      <w:pPr>
        <w:spacing w:line="360" w:lineRule="auto"/>
        <w:jc w:val="both"/>
      </w:pPr>
      <w:r>
        <w:t xml:space="preserve">The total Reliability </w:t>
      </w:r>
      <w:r w:rsidR="00DF7E31">
        <w:t>was</w:t>
      </w:r>
      <w:r w:rsidR="00713FC5" w:rsidRPr="00713FC5">
        <w:t xml:space="preserve"> checked using the internal consistency method Mugenda and</w:t>
      </w:r>
      <w:r>
        <w:t xml:space="preserve"> Mugenda (1999) recommended. Reliability </w:t>
      </w:r>
      <w:r w:rsidR="00DF7E31">
        <w:t>was</w:t>
      </w:r>
      <w:r w:rsidR="00713FC5" w:rsidRPr="00713FC5">
        <w:t xml:space="preserve"> determined through the use of Cronbach’s</w:t>
      </w:r>
      <w:r>
        <w:t xml:space="preserve"> coefficient Alpha.</w:t>
      </w:r>
      <w:r w:rsidR="00713FC5" w:rsidRPr="00713FC5">
        <w:t xml:space="preserve"> According to Sekaran (2003), for Reliability to be considered reliable, it should be 0.70 or higher.  </w:t>
      </w:r>
    </w:p>
    <w:p w14:paraId="5BD7CC96" w14:textId="525A995F" w:rsidR="00DF7E31" w:rsidRDefault="00DF7E31" w:rsidP="009603B5">
      <w:pPr>
        <w:spacing w:line="360" w:lineRule="auto"/>
        <w:ind w:firstLine="720"/>
        <w:jc w:val="both"/>
      </w:pPr>
      <w:r>
        <w:lastRenderedPageBreak/>
        <w:t xml:space="preserve">It was therefore found that the CVI for this research study to be 0.85, indicating a high reliability for the research instrument.  </w:t>
      </w:r>
    </w:p>
    <w:p w14:paraId="78BAB610" w14:textId="77777777" w:rsidR="00A91791" w:rsidRDefault="00A91791" w:rsidP="009603B5">
      <w:pPr>
        <w:spacing w:line="360" w:lineRule="auto"/>
        <w:ind w:firstLine="720"/>
        <w:jc w:val="both"/>
      </w:pPr>
    </w:p>
    <w:p w14:paraId="7349C460" w14:textId="77777777" w:rsidR="00AA39FA" w:rsidRPr="005D41BD" w:rsidRDefault="00BE0DB4" w:rsidP="005D41BD">
      <w:pPr>
        <w:pStyle w:val="Heading1"/>
        <w:spacing w:line="360" w:lineRule="auto"/>
        <w:rPr>
          <w:sz w:val="24"/>
          <w:szCs w:val="24"/>
        </w:rPr>
      </w:pPr>
      <w:bookmarkStart w:id="46" w:name="_Toc143646494"/>
      <w:r w:rsidRPr="005D41BD">
        <w:rPr>
          <w:sz w:val="24"/>
          <w:szCs w:val="24"/>
        </w:rPr>
        <w:t>3.7 Data management and analysis</w:t>
      </w:r>
      <w:bookmarkEnd w:id="46"/>
      <w:r w:rsidRPr="005D41BD">
        <w:rPr>
          <w:sz w:val="24"/>
          <w:szCs w:val="24"/>
        </w:rPr>
        <w:t xml:space="preserve"> </w:t>
      </w:r>
    </w:p>
    <w:p w14:paraId="6FFF7BE0" w14:textId="77777777" w:rsidR="00B90C0A" w:rsidRPr="005D41BD" w:rsidRDefault="00BE0DB4" w:rsidP="005D41BD">
      <w:pPr>
        <w:pStyle w:val="Heading1"/>
        <w:spacing w:line="360" w:lineRule="auto"/>
        <w:rPr>
          <w:sz w:val="24"/>
          <w:szCs w:val="24"/>
        </w:rPr>
      </w:pPr>
      <w:bookmarkStart w:id="47" w:name="_Toc143646495"/>
      <w:r w:rsidRPr="005D41BD">
        <w:rPr>
          <w:sz w:val="24"/>
          <w:szCs w:val="24"/>
        </w:rPr>
        <w:t>3.7.1 Data management</w:t>
      </w:r>
      <w:bookmarkEnd w:id="47"/>
    </w:p>
    <w:p w14:paraId="37403AE2" w14:textId="1728533A" w:rsidR="00B90C0A" w:rsidRPr="00C1009C" w:rsidRDefault="00BE0DB4" w:rsidP="00DC4550">
      <w:pPr>
        <w:spacing w:line="360" w:lineRule="auto"/>
        <w:jc w:val="both"/>
      </w:pPr>
      <w:r w:rsidRPr="00C1009C">
        <w:t xml:space="preserve">Data management involves reducing errors in obtained data and coding variables. The data obtained from the LG regarding leadership and employee performance </w:t>
      </w:r>
      <w:r w:rsidR="00A91791">
        <w:t>was</w:t>
      </w:r>
      <w:r w:rsidRPr="00C1009C">
        <w:t xml:space="preserve"> entered to excel, from where it </w:t>
      </w:r>
      <w:r w:rsidR="00A91791">
        <w:t>was</w:t>
      </w:r>
      <w:r w:rsidRPr="00C1009C">
        <w:t xml:space="preserve"> cleaned and coded before exporting to SPSS for further analysis. The missing variables </w:t>
      </w:r>
      <w:r w:rsidR="00A91791">
        <w:t>was</w:t>
      </w:r>
      <w:r w:rsidRPr="00C1009C">
        <w:t xml:space="preserve"> coded as 99, indicating no response. </w:t>
      </w:r>
    </w:p>
    <w:p w14:paraId="361FC958" w14:textId="77777777" w:rsidR="00B90C0A" w:rsidRPr="005D41BD" w:rsidRDefault="00BE0DB4" w:rsidP="005D41BD">
      <w:pPr>
        <w:pStyle w:val="Heading1"/>
        <w:spacing w:line="360" w:lineRule="auto"/>
        <w:rPr>
          <w:sz w:val="24"/>
          <w:szCs w:val="24"/>
        </w:rPr>
      </w:pPr>
      <w:bookmarkStart w:id="48" w:name="_Toc143646496"/>
      <w:r w:rsidRPr="005D41BD">
        <w:rPr>
          <w:sz w:val="24"/>
          <w:szCs w:val="24"/>
        </w:rPr>
        <w:t xml:space="preserve">3.7.2 </w:t>
      </w:r>
      <w:r w:rsidR="00BF3926" w:rsidRPr="005D41BD">
        <w:rPr>
          <w:sz w:val="24"/>
          <w:szCs w:val="24"/>
        </w:rPr>
        <w:t>Data analysis</w:t>
      </w:r>
      <w:bookmarkEnd w:id="48"/>
      <w:r w:rsidR="00BF3926" w:rsidRPr="005D41BD">
        <w:rPr>
          <w:sz w:val="24"/>
          <w:szCs w:val="24"/>
        </w:rPr>
        <w:t xml:space="preserve"> </w:t>
      </w:r>
    </w:p>
    <w:p w14:paraId="7C7BF541" w14:textId="4D0CFEF3" w:rsidR="00BF3926" w:rsidRDefault="00BE0DB4" w:rsidP="00DC4550">
      <w:pPr>
        <w:spacing w:line="360" w:lineRule="auto"/>
        <w:jc w:val="both"/>
        <w:rPr>
          <w:shd w:val="clear" w:color="auto" w:fill="FFFFFF"/>
        </w:rPr>
      </w:pPr>
      <w:r w:rsidRPr="00C1009C">
        <w:t xml:space="preserve">Graphical analysis of the data </w:t>
      </w:r>
      <w:r w:rsidR="00A91791">
        <w:t>was</w:t>
      </w:r>
      <w:r w:rsidRPr="00C1009C">
        <w:t xml:space="preserve"> done using SPSS. This show</w:t>
      </w:r>
      <w:r w:rsidR="00A91791">
        <w:t>ed</w:t>
      </w:r>
      <w:r w:rsidRPr="00C1009C">
        <w:t xml:space="preserve"> the percentage </w:t>
      </w:r>
      <w:r w:rsidR="00C1009C" w:rsidRPr="00C1009C">
        <w:t>distribution of</w:t>
      </w:r>
      <w:r w:rsidRPr="00C1009C">
        <w:t xml:space="preserve"> the </w:t>
      </w:r>
      <w:r w:rsidR="00C1009C" w:rsidRPr="00C1009C">
        <w:t>background characteristics</w:t>
      </w:r>
      <w:r w:rsidRPr="00C1009C">
        <w:t xml:space="preserve"> for t</w:t>
      </w:r>
      <w:r w:rsidR="00C1009C" w:rsidRPr="00C1009C">
        <w:t xml:space="preserve">he study participants using pie charts and bar graphs. </w:t>
      </w:r>
      <w:bookmarkStart w:id="49" w:name="_Toc117611100"/>
      <w:r w:rsidRPr="00137B33">
        <w:rPr>
          <w:shd w:val="clear" w:color="auto" w:fill="FFFFFF"/>
        </w:rPr>
        <w:t xml:space="preserve">Pearson's Chi-square test </w:t>
      </w:r>
      <w:r w:rsidR="00A91791">
        <w:rPr>
          <w:shd w:val="clear" w:color="auto" w:fill="FFFFFF"/>
        </w:rPr>
        <w:t xml:space="preserve">was used to </w:t>
      </w:r>
      <w:r w:rsidRPr="00137B33">
        <w:rPr>
          <w:shd w:val="clear" w:color="auto" w:fill="FFFFFF"/>
        </w:rPr>
        <w:t xml:space="preserve">test the association between </w:t>
      </w:r>
      <w:r>
        <w:rPr>
          <w:shd w:val="clear" w:color="auto" w:fill="FFFFFF"/>
        </w:rPr>
        <w:t>employee performance</w:t>
      </w:r>
      <w:r w:rsidRPr="00137B33">
        <w:rPr>
          <w:shd w:val="clear" w:color="auto" w:fill="FFFFFF"/>
        </w:rPr>
        <w:t xml:space="preserve"> and </w:t>
      </w:r>
      <w:r>
        <w:rPr>
          <w:shd w:val="clear" w:color="auto" w:fill="FFFFFF"/>
        </w:rPr>
        <w:t>leadership style</w:t>
      </w:r>
      <w:r w:rsidRPr="00137B33">
        <w:rPr>
          <w:shd w:val="clear" w:color="auto" w:fill="FFFFFF"/>
        </w:rPr>
        <w:t xml:space="preserve">s. Independent variables that turned out significant (P ≤ 0.05) at </w:t>
      </w:r>
      <w:r>
        <w:rPr>
          <w:shd w:val="clear" w:color="auto" w:fill="FFFFFF"/>
        </w:rPr>
        <w:t xml:space="preserve">a 5% significance level </w:t>
      </w:r>
      <w:r w:rsidR="00A91791">
        <w:rPr>
          <w:shd w:val="clear" w:color="auto" w:fill="FFFFFF"/>
        </w:rPr>
        <w:t>were</w:t>
      </w:r>
      <w:r w:rsidRPr="00137B33">
        <w:rPr>
          <w:shd w:val="clear" w:color="auto" w:fill="FFFFFF"/>
        </w:rPr>
        <w:t xml:space="preserve"> considered for further analysis. </w:t>
      </w:r>
    </w:p>
    <w:p w14:paraId="0D40C709" w14:textId="0C484AB4" w:rsidR="00A91791" w:rsidRDefault="00A91791" w:rsidP="009603B5">
      <w:pPr>
        <w:spacing w:line="360" w:lineRule="auto"/>
        <w:ind w:firstLine="720"/>
        <w:jc w:val="both"/>
        <w:rPr>
          <w:shd w:val="clear" w:color="auto" w:fill="FFFFFF"/>
        </w:rPr>
      </w:pPr>
    </w:p>
    <w:p w14:paraId="4C668D11" w14:textId="4D9DF112" w:rsidR="00A91791" w:rsidRDefault="00A91791" w:rsidP="009603B5">
      <w:pPr>
        <w:spacing w:line="360" w:lineRule="auto"/>
        <w:ind w:firstLine="720"/>
        <w:jc w:val="both"/>
        <w:rPr>
          <w:shd w:val="clear" w:color="auto" w:fill="FFFFFF"/>
        </w:rPr>
      </w:pPr>
    </w:p>
    <w:p w14:paraId="3F361316" w14:textId="1886FAC7" w:rsidR="00A91791" w:rsidRDefault="00A91791" w:rsidP="009603B5">
      <w:pPr>
        <w:spacing w:line="360" w:lineRule="auto"/>
        <w:ind w:firstLine="720"/>
        <w:jc w:val="both"/>
        <w:rPr>
          <w:shd w:val="clear" w:color="auto" w:fill="FFFFFF"/>
        </w:rPr>
      </w:pPr>
    </w:p>
    <w:p w14:paraId="0D4F5839" w14:textId="37F83177" w:rsidR="00A91791" w:rsidRDefault="00A91791" w:rsidP="009603B5">
      <w:pPr>
        <w:spacing w:line="360" w:lineRule="auto"/>
        <w:ind w:firstLine="720"/>
        <w:jc w:val="both"/>
        <w:rPr>
          <w:shd w:val="clear" w:color="auto" w:fill="FFFFFF"/>
        </w:rPr>
      </w:pPr>
    </w:p>
    <w:p w14:paraId="478E62E5" w14:textId="3C74BBAA" w:rsidR="00A91791" w:rsidRDefault="00A91791" w:rsidP="009603B5">
      <w:pPr>
        <w:spacing w:line="360" w:lineRule="auto"/>
        <w:ind w:firstLine="720"/>
        <w:jc w:val="both"/>
        <w:rPr>
          <w:shd w:val="clear" w:color="auto" w:fill="FFFFFF"/>
        </w:rPr>
      </w:pPr>
    </w:p>
    <w:p w14:paraId="655045BE" w14:textId="539073D2" w:rsidR="00A91791" w:rsidRDefault="00A91791" w:rsidP="009603B5">
      <w:pPr>
        <w:spacing w:line="360" w:lineRule="auto"/>
        <w:ind w:firstLine="720"/>
        <w:jc w:val="both"/>
        <w:rPr>
          <w:shd w:val="clear" w:color="auto" w:fill="FFFFFF"/>
        </w:rPr>
      </w:pPr>
    </w:p>
    <w:p w14:paraId="67B82B69" w14:textId="1F66391B" w:rsidR="00A91791" w:rsidRDefault="00A91791" w:rsidP="009603B5">
      <w:pPr>
        <w:spacing w:line="360" w:lineRule="auto"/>
        <w:ind w:firstLine="720"/>
        <w:jc w:val="both"/>
        <w:rPr>
          <w:shd w:val="clear" w:color="auto" w:fill="FFFFFF"/>
        </w:rPr>
      </w:pPr>
    </w:p>
    <w:p w14:paraId="2FA9921B" w14:textId="1756F2B9" w:rsidR="00A91791" w:rsidRDefault="00A91791" w:rsidP="009603B5">
      <w:pPr>
        <w:spacing w:line="360" w:lineRule="auto"/>
        <w:ind w:firstLine="720"/>
        <w:jc w:val="both"/>
        <w:rPr>
          <w:shd w:val="clear" w:color="auto" w:fill="FFFFFF"/>
        </w:rPr>
      </w:pPr>
    </w:p>
    <w:p w14:paraId="634DB357" w14:textId="36E5F383" w:rsidR="00A91791" w:rsidRDefault="00A91791" w:rsidP="00AF2956">
      <w:pPr>
        <w:spacing w:line="360" w:lineRule="auto"/>
        <w:jc w:val="both"/>
        <w:rPr>
          <w:shd w:val="clear" w:color="auto" w:fill="FFFFFF"/>
        </w:rPr>
      </w:pPr>
    </w:p>
    <w:p w14:paraId="2EBBB970" w14:textId="72C5D726" w:rsidR="00A91791" w:rsidRDefault="00A91791" w:rsidP="009603B5">
      <w:pPr>
        <w:spacing w:line="360" w:lineRule="auto"/>
        <w:ind w:firstLine="720"/>
        <w:jc w:val="both"/>
        <w:rPr>
          <w:shd w:val="clear" w:color="auto" w:fill="FFFFFF"/>
        </w:rPr>
      </w:pPr>
    </w:p>
    <w:p w14:paraId="0701D7D3" w14:textId="1E1DCB77" w:rsidR="000C0404" w:rsidRPr="005D41BD" w:rsidRDefault="000C0404" w:rsidP="00E50317">
      <w:pPr>
        <w:pStyle w:val="Heading1"/>
        <w:spacing w:line="360" w:lineRule="auto"/>
        <w:jc w:val="center"/>
        <w:rPr>
          <w:sz w:val="24"/>
          <w:szCs w:val="24"/>
        </w:rPr>
      </w:pPr>
      <w:bookmarkStart w:id="50" w:name="_Toc143646497"/>
      <w:r w:rsidRPr="005D41BD">
        <w:rPr>
          <w:sz w:val="24"/>
          <w:szCs w:val="24"/>
        </w:rPr>
        <w:lastRenderedPageBreak/>
        <w:t>CHAPTER FOUR</w:t>
      </w:r>
      <w:bookmarkEnd w:id="50"/>
    </w:p>
    <w:p w14:paraId="6CC163C2" w14:textId="7813629A" w:rsidR="000C0404" w:rsidRPr="005D41BD" w:rsidRDefault="000C0404" w:rsidP="00E50317">
      <w:pPr>
        <w:pStyle w:val="Heading1"/>
        <w:spacing w:line="360" w:lineRule="auto"/>
        <w:jc w:val="center"/>
        <w:rPr>
          <w:sz w:val="24"/>
          <w:szCs w:val="24"/>
        </w:rPr>
      </w:pPr>
      <w:bookmarkStart w:id="51" w:name="_Toc143646498"/>
      <w:r w:rsidRPr="005D41BD">
        <w:rPr>
          <w:sz w:val="24"/>
          <w:szCs w:val="24"/>
        </w:rPr>
        <w:t>RESEARCH FINDINGS AND DISCUSSION</w:t>
      </w:r>
      <w:bookmarkEnd w:id="51"/>
    </w:p>
    <w:p w14:paraId="521D0CD3" w14:textId="76AB2339" w:rsidR="000C0404" w:rsidRPr="005D41BD" w:rsidRDefault="000C0404" w:rsidP="005D41BD">
      <w:pPr>
        <w:pStyle w:val="Heading1"/>
        <w:spacing w:line="360" w:lineRule="auto"/>
        <w:rPr>
          <w:sz w:val="24"/>
          <w:szCs w:val="24"/>
        </w:rPr>
      </w:pPr>
      <w:bookmarkStart w:id="52" w:name="_Toc143646499"/>
      <w:r w:rsidRPr="005D41BD">
        <w:rPr>
          <w:sz w:val="24"/>
          <w:szCs w:val="24"/>
        </w:rPr>
        <w:t>4.</w:t>
      </w:r>
      <w:r w:rsidR="00D331F2" w:rsidRPr="005D41BD">
        <w:rPr>
          <w:sz w:val="24"/>
          <w:szCs w:val="24"/>
        </w:rPr>
        <w:t>1</w:t>
      </w:r>
      <w:r w:rsidRPr="005D41BD">
        <w:rPr>
          <w:sz w:val="24"/>
          <w:szCs w:val="24"/>
        </w:rPr>
        <w:t xml:space="preserve"> Introduction</w:t>
      </w:r>
      <w:bookmarkEnd w:id="52"/>
      <w:r w:rsidRPr="005D41BD">
        <w:rPr>
          <w:sz w:val="24"/>
          <w:szCs w:val="24"/>
        </w:rPr>
        <w:t xml:space="preserve"> </w:t>
      </w:r>
    </w:p>
    <w:p w14:paraId="3F81E487" w14:textId="31D42BA7" w:rsidR="000C0404" w:rsidRPr="000C0404" w:rsidRDefault="00237533" w:rsidP="00DC4550">
      <w:pPr>
        <w:spacing w:line="360" w:lineRule="auto"/>
        <w:jc w:val="both"/>
      </w:pPr>
      <w:r w:rsidRPr="00237533">
        <w:t>This chapter presents the research findings through data analysis. It includes background information on the study participants, as well as their performance, and the different leadership styles explored, including democratic, autocratic, and laissez-faire. See below for further details.</w:t>
      </w:r>
      <w:r w:rsidR="00DA2278">
        <w:t xml:space="preserve"> </w:t>
      </w:r>
    </w:p>
    <w:p w14:paraId="7528DBC4" w14:textId="45640899" w:rsidR="000C0404" w:rsidRPr="005D41BD" w:rsidRDefault="000C0404" w:rsidP="005D41BD">
      <w:pPr>
        <w:pStyle w:val="Heading1"/>
        <w:spacing w:line="360" w:lineRule="auto"/>
        <w:rPr>
          <w:sz w:val="24"/>
          <w:szCs w:val="24"/>
        </w:rPr>
      </w:pPr>
      <w:bookmarkStart w:id="53" w:name="_Toc143646500"/>
      <w:r w:rsidRPr="005D41BD">
        <w:rPr>
          <w:sz w:val="24"/>
          <w:szCs w:val="24"/>
        </w:rPr>
        <w:t>4.</w:t>
      </w:r>
      <w:r w:rsidR="00D331F2" w:rsidRPr="005D41BD">
        <w:rPr>
          <w:sz w:val="24"/>
          <w:szCs w:val="24"/>
        </w:rPr>
        <w:t>2</w:t>
      </w:r>
      <w:r w:rsidRPr="005D41BD">
        <w:rPr>
          <w:sz w:val="24"/>
          <w:szCs w:val="24"/>
        </w:rPr>
        <w:t xml:space="preserve"> Presentation of Findings</w:t>
      </w:r>
      <w:bookmarkEnd w:id="53"/>
      <w:r w:rsidRPr="005D41BD">
        <w:rPr>
          <w:sz w:val="24"/>
          <w:szCs w:val="24"/>
        </w:rPr>
        <w:t xml:space="preserve"> </w:t>
      </w:r>
    </w:p>
    <w:p w14:paraId="019E8087" w14:textId="77777777" w:rsidR="00237533" w:rsidRDefault="00237533" w:rsidP="00DC4550">
      <w:pPr>
        <w:pStyle w:val="Caption"/>
        <w:keepNext/>
        <w:spacing w:line="360" w:lineRule="auto"/>
        <w:jc w:val="both"/>
        <w:rPr>
          <w:i w:val="0"/>
          <w:iCs w:val="0"/>
          <w:color w:val="auto"/>
          <w:sz w:val="24"/>
          <w:szCs w:val="24"/>
        </w:rPr>
      </w:pPr>
      <w:r w:rsidRPr="00237533">
        <w:rPr>
          <w:i w:val="0"/>
          <w:iCs w:val="0"/>
          <w:color w:val="auto"/>
          <w:sz w:val="24"/>
          <w:szCs w:val="24"/>
        </w:rPr>
        <w:t>Out of the 54 questionnaires that were sent out to respondents, 40 were returned and filled out correctly, while 14 were left unfilled.</w:t>
      </w:r>
    </w:p>
    <w:p w14:paraId="360A39A8" w14:textId="035E4E82" w:rsidR="00DF4E24" w:rsidRPr="00DF4E24" w:rsidRDefault="00DF4E24" w:rsidP="00D608E6">
      <w:pPr>
        <w:pStyle w:val="Caption"/>
        <w:keepNext/>
        <w:spacing w:line="360" w:lineRule="auto"/>
        <w:rPr>
          <w:b/>
          <w:bCs/>
          <w:i w:val="0"/>
          <w:iCs w:val="0"/>
          <w:color w:val="auto"/>
          <w:sz w:val="24"/>
          <w:szCs w:val="24"/>
        </w:rPr>
      </w:pPr>
      <w:r w:rsidRPr="00DF4E24">
        <w:rPr>
          <w:b/>
          <w:bCs/>
          <w:i w:val="0"/>
          <w:iCs w:val="0"/>
          <w:color w:val="auto"/>
          <w:sz w:val="24"/>
          <w:szCs w:val="24"/>
        </w:rPr>
        <w:t xml:space="preserve">Table 4 </w:t>
      </w:r>
      <w:r w:rsidRPr="00DF4E24">
        <w:rPr>
          <w:b/>
          <w:bCs/>
          <w:i w:val="0"/>
          <w:iCs w:val="0"/>
          <w:color w:val="auto"/>
          <w:sz w:val="24"/>
          <w:szCs w:val="24"/>
        </w:rPr>
        <w:fldChar w:fldCharType="begin"/>
      </w:r>
      <w:r w:rsidRPr="00DF4E24">
        <w:rPr>
          <w:b/>
          <w:bCs/>
          <w:i w:val="0"/>
          <w:iCs w:val="0"/>
          <w:color w:val="auto"/>
          <w:sz w:val="24"/>
          <w:szCs w:val="24"/>
        </w:rPr>
        <w:instrText xml:space="preserve"> SEQ Table_4 \* ARABIC </w:instrText>
      </w:r>
      <w:r w:rsidRPr="00DF4E24">
        <w:rPr>
          <w:b/>
          <w:bCs/>
          <w:i w:val="0"/>
          <w:iCs w:val="0"/>
          <w:color w:val="auto"/>
          <w:sz w:val="24"/>
          <w:szCs w:val="24"/>
        </w:rPr>
        <w:fldChar w:fldCharType="separate"/>
      </w:r>
      <w:r w:rsidR="00C011F0">
        <w:rPr>
          <w:b/>
          <w:bCs/>
          <w:i w:val="0"/>
          <w:iCs w:val="0"/>
          <w:noProof/>
          <w:color w:val="auto"/>
          <w:sz w:val="24"/>
          <w:szCs w:val="24"/>
        </w:rPr>
        <w:t>1</w:t>
      </w:r>
      <w:r w:rsidRPr="00DF4E24">
        <w:rPr>
          <w:b/>
          <w:bCs/>
          <w:i w:val="0"/>
          <w:iCs w:val="0"/>
          <w:color w:val="auto"/>
          <w:sz w:val="24"/>
          <w:szCs w:val="24"/>
        </w:rPr>
        <w:fldChar w:fldCharType="end"/>
      </w:r>
      <w:r w:rsidRPr="00DF4E24">
        <w:rPr>
          <w:b/>
          <w:bCs/>
          <w:i w:val="0"/>
          <w:iCs w:val="0"/>
          <w:color w:val="auto"/>
          <w:sz w:val="24"/>
          <w:szCs w:val="24"/>
        </w:rPr>
        <w:t>: Response Rate Analysis</w:t>
      </w:r>
    </w:p>
    <w:tbl>
      <w:tblPr>
        <w:tblW w:w="9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3"/>
        <w:gridCol w:w="3566"/>
        <w:gridCol w:w="2828"/>
      </w:tblGrid>
      <w:tr w:rsidR="000C0404" w14:paraId="59FCA003" w14:textId="77777777" w:rsidTr="000C0404">
        <w:trPr>
          <w:trHeight w:val="663"/>
        </w:trPr>
        <w:tc>
          <w:tcPr>
            <w:tcW w:w="3033" w:type="dxa"/>
            <w:shd w:val="clear" w:color="auto" w:fill="auto"/>
            <w:vAlign w:val="center"/>
            <w:hideMark/>
          </w:tcPr>
          <w:p w14:paraId="66A8F388" w14:textId="77777777" w:rsidR="000C0404" w:rsidRPr="000C0404" w:rsidRDefault="000C0404">
            <w:pPr>
              <w:rPr>
                <w:b/>
                <w:bCs/>
                <w:color w:val="000000"/>
                <w:lang w:val="en-US" w:eastAsia="en-US"/>
              </w:rPr>
            </w:pPr>
            <w:r w:rsidRPr="000C0404">
              <w:rPr>
                <w:b/>
                <w:bCs/>
                <w:color w:val="000000"/>
              </w:rPr>
              <w:t>Category</w:t>
            </w:r>
          </w:p>
        </w:tc>
        <w:tc>
          <w:tcPr>
            <w:tcW w:w="3566" w:type="dxa"/>
            <w:shd w:val="clear" w:color="auto" w:fill="auto"/>
            <w:vAlign w:val="center"/>
            <w:hideMark/>
          </w:tcPr>
          <w:p w14:paraId="7A93A828" w14:textId="77777777" w:rsidR="000C0404" w:rsidRPr="000C0404" w:rsidRDefault="000C0404">
            <w:pPr>
              <w:jc w:val="center"/>
              <w:rPr>
                <w:b/>
                <w:bCs/>
                <w:color w:val="000000"/>
              </w:rPr>
            </w:pPr>
            <w:r w:rsidRPr="000C0404">
              <w:rPr>
                <w:b/>
                <w:bCs/>
                <w:color w:val="000000"/>
              </w:rPr>
              <w:t>Frequency</w:t>
            </w:r>
          </w:p>
        </w:tc>
        <w:tc>
          <w:tcPr>
            <w:tcW w:w="2828" w:type="dxa"/>
            <w:shd w:val="clear" w:color="auto" w:fill="auto"/>
            <w:vAlign w:val="center"/>
            <w:hideMark/>
          </w:tcPr>
          <w:p w14:paraId="0DA6FB20" w14:textId="77777777" w:rsidR="000C0404" w:rsidRPr="000C0404" w:rsidRDefault="000C0404">
            <w:pPr>
              <w:jc w:val="center"/>
              <w:rPr>
                <w:b/>
                <w:bCs/>
                <w:color w:val="000000"/>
              </w:rPr>
            </w:pPr>
            <w:r w:rsidRPr="000C0404">
              <w:rPr>
                <w:b/>
                <w:bCs/>
                <w:color w:val="000000"/>
              </w:rPr>
              <w:t>Percentage</w:t>
            </w:r>
          </w:p>
        </w:tc>
      </w:tr>
      <w:tr w:rsidR="000C0404" w14:paraId="23CCBE8E" w14:textId="77777777" w:rsidTr="000C0404">
        <w:trPr>
          <w:trHeight w:val="633"/>
        </w:trPr>
        <w:tc>
          <w:tcPr>
            <w:tcW w:w="3033" w:type="dxa"/>
            <w:shd w:val="clear" w:color="auto" w:fill="auto"/>
            <w:vAlign w:val="center"/>
            <w:hideMark/>
          </w:tcPr>
          <w:p w14:paraId="4B93856E" w14:textId="3D36902A" w:rsidR="000C0404" w:rsidRDefault="000C0404">
            <w:pPr>
              <w:rPr>
                <w:color w:val="000000"/>
              </w:rPr>
            </w:pPr>
            <w:r>
              <w:rPr>
                <w:color w:val="000000"/>
              </w:rPr>
              <w:t>Returned</w:t>
            </w:r>
            <w:r w:rsidR="004047D3">
              <w:rPr>
                <w:color w:val="000000"/>
              </w:rPr>
              <w:t xml:space="preserve"> filled </w:t>
            </w:r>
          </w:p>
        </w:tc>
        <w:tc>
          <w:tcPr>
            <w:tcW w:w="3566" w:type="dxa"/>
            <w:shd w:val="clear" w:color="auto" w:fill="auto"/>
            <w:vAlign w:val="center"/>
            <w:hideMark/>
          </w:tcPr>
          <w:p w14:paraId="7572ADD7" w14:textId="77777777" w:rsidR="000C0404" w:rsidRDefault="000C0404">
            <w:pPr>
              <w:jc w:val="center"/>
              <w:rPr>
                <w:color w:val="000000"/>
              </w:rPr>
            </w:pPr>
            <w:r>
              <w:rPr>
                <w:color w:val="000000"/>
              </w:rPr>
              <w:t>40</w:t>
            </w:r>
          </w:p>
        </w:tc>
        <w:tc>
          <w:tcPr>
            <w:tcW w:w="2828" w:type="dxa"/>
            <w:shd w:val="clear" w:color="auto" w:fill="auto"/>
            <w:vAlign w:val="center"/>
            <w:hideMark/>
          </w:tcPr>
          <w:p w14:paraId="4B840BFD" w14:textId="77777777" w:rsidR="000C0404" w:rsidRDefault="000C0404">
            <w:pPr>
              <w:jc w:val="center"/>
              <w:rPr>
                <w:color w:val="000000"/>
              </w:rPr>
            </w:pPr>
            <w:r>
              <w:rPr>
                <w:color w:val="000000"/>
              </w:rPr>
              <w:t>74.1</w:t>
            </w:r>
          </w:p>
        </w:tc>
      </w:tr>
      <w:tr w:rsidR="000C0404" w14:paraId="01AB7C4A" w14:textId="77777777" w:rsidTr="000C0404">
        <w:trPr>
          <w:trHeight w:val="663"/>
        </w:trPr>
        <w:tc>
          <w:tcPr>
            <w:tcW w:w="3033" w:type="dxa"/>
            <w:shd w:val="clear" w:color="auto" w:fill="auto"/>
            <w:vAlign w:val="center"/>
            <w:hideMark/>
          </w:tcPr>
          <w:p w14:paraId="00B718AB" w14:textId="39C31ABF" w:rsidR="000C0404" w:rsidRDefault="004047D3">
            <w:pPr>
              <w:rPr>
                <w:color w:val="000000"/>
              </w:rPr>
            </w:pPr>
            <w:r>
              <w:rPr>
                <w:color w:val="000000"/>
              </w:rPr>
              <w:t xml:space="preserve">Returned not filled </w:t>
            </w:r>
          </w:p>
        </w:tc>
        <w:tc>
          <w:tcPr>
            <w:tcW w:w="3566" w:type="dxa"/>
            <w:shd w:val="clear" w:color="auto" w:fill="auto"/>
            <w:vAlign w:val="center"/>
            <w:hideMark/>
          </w:tcPr>
          <w:p w14:paraId="0B3A0BC0" w14:textId="77777777" w:rsidR="000C0404" w:rsidRDefault="000C0404">
            <w:pPr>
              <w:jc w:val="center"/>
              <w:rPr>
                <w:color w:val="000000"/>
              </w:rPr>
            </w:pPr>
            <w:r>
              <w:rPr>
                <w:color w:val="000000"/>
              </w:rPr>
              <w:t>14</w:t>
            </w:r>
          </w:p>
        </w:tc>
        <w:tc>
          <w:tcPr>
            <w:tcW w:w="2828" w:type="dxa"/>
            <w:shd w:val="clear" w:color="auto" w:fill="auto"/>
            <w:vAlign w:val="center"/>
            <w:hideMark/>
          </w:tcPr>
          <w:p w14:paraId="4CE17DFF" w14:textId="77777777" w:rsidR="000C0404" w:rsidRDefault="000C0404">
            <w:pPr>
              <w:jc w:val="center"/>
              <w:rPr>
                <w:color w:val="000000"/>
              </w:rPr>
            </w:pPr>
            <w:r>
              <w:rPr>
                <w:color w:val="000000"/>
              </w:rPr>
              <w:t>25.9</w:t>
            </w:r>
          </w:p>
        </w:tc>
      </w:tr>
      <w:tr w:rsidR="000C0404" w14:paraId="151ABE0A" w14:textId="77777777" w:rsidTr="000C0404">
        <w:trPr>
          <w:trHeight w:val="663"/>
        </w:trPr>
        <w:tc>
          <w:tcPr>
            <w:tcW w:w="3033" w:type="dxa"/>
            <w:shd w:val="clear" w:color="auto" w:fill="auto"/>
            <w:vAlign w:val="center"/>
            <w:hideMark/>
          </w:tcPr>
          <w:p w14:paraId="2ACBDA2E" w14:textId="77777777" w:rsidR="000C0404" w:rsidRPr="000C0404" w:rsidRDefault="000C0404">
            <w:pPr>
              <w:rPr>
                <w:b/>
                <w:bCs/>
                <w:color w:val="000000"/>
              </w:rPr>
            </w:pPr>
            <w:r w:rsidRPr="000C0404">
              <w:rPr>
                <w:b/>
                <w:bCs/>
                <w:color w:val="000000"/>
              </w:rPr>
              <w:t>Total</w:t>
            </w:r>
          </w:p>
        </w:tc>
        <w:tc>
          <w:tcPr>
            <w:tcW w:w="3566" w:type="dxa"/>
            <w:shd w:val="clear" w:color="auto" w:fill="auto"/>
            <w:vAlign w:val="center"/>
            <w:hideMark/>
          </w:tcPr>
          <w:p w14:paraId="697DF280" w14:textId="77777777" w:rsidR="000C0404" w:rsidRPr="000C0404" w:rsidRDefault="000C0404">
            <w:pPr>
              <w:jc w:val="center"/>
              <w:rPr>
                <w:b/>
                <w:bCs/>
                <w:color w:val="000000"/>
              </w:rPr>
            </w:pPr>
            <w:r w:rsidRPr="000C0404">
              <w:rPr>
                <w:b/>
                <w:bCs/>
                <w:color w:val="000000"/>
              </w:rPr>
              <w:t>54</w:t>
            </w:r>
          </w:p>
        </w:tc>
        <w:tc>
          <w:tcPr>
            <w:tcW w:w="2828" w:type="dxa"/>
            <w:shd w:val="clear" w:color="auto" w:fill="auto"/>
            <w:vAlign w:val="center"/>
            <w:hideMark/>
          </w:tcPr>
          <w:p w14:paraId="1FCCF68A" w14:textId="77777777" w:rsidR="000C0404" w:rsidRPr="000C0404" w:rsidRDefault="000C0404">
            <w:pPr>
              <w:jc w:val="center"/>
              <w:rPr>
                <w:b/>
                <w:bCs/>
                <w:color w:val="000000"/>
              </w:rPr>
            </w:pPr>
            <w:r w:rsidRPr="000C0404">
              <w:rPr>
                <w:b/>
                <w:bCs/>
                <w:color w:val="000000"/>
              </w:rPr>
              <w:t>100</w:t>
            </w:r>
          </w:p>
        </w:tc>
      </w:tr>
    </w:tbl>
    <w:p w14:paraId="73F4BBE7" w14:textId="77777777" w:rsidR="000C0404" w:rsidRPr="000C0404" w:rsidRDefault="000C0404" w:rsidP="000C0404"/>
    <w:p w14:paraId="6118FC9F" w14:textId="6367F707" w:rsidR="00F9659D" w:rsidRDefault="00F9659D" w:rsidP="00DC4550">
      <w:pPr>
        <w:spacing w:line="360" w:lineRule="auto"/>
        <w:jc w:val="both"/>
      </w:pPr>
      <w:r w:rsidRPr="00F9659D">
        <w:t>According to the results in table 4.1, 74.1% of the people surveyed participated in the study, while 25.9% did not fill out the questionnaires. This suggests that the response rate accurately reflected the study population. The analysis is consistent with Cooper's (2014) recommendation that a response rate of over 50% is suitable for data analysis.</w:t>
      </w:r>
    </w:p>
    <w:p w14:paraId="1FE4EB8B" w14:textId="7A49AAC9" w:rsidR="00F9659D" w:rsidRPr="005D41BD" w:rsidRDefault="00F9659D" w:rsidP="005D41BD">
      <w:pPr>
        <w:pStyle w:val="Heading1"/>
        <w:spacing w:line="360" w:lineRule="auto"/>
        <w:rPr>
          <w:sz w:val="24"/>
          <w:szCs w:val="24"/>
        </w:rPr>
      </w:pPr>
      <w:bookmarkStart w:id="54" w:name="_Toc143646501"/>
      <w:r w:rsidRPr="005D41BD">
        <w:rPr>
          <w:sz w:val="24"/>
          <w:szCs w:val="24"/>
        </w:rPr>
        <w:t>4.3 Background information of the study participants</w:t>
      </w:r>
      <w:bookmarkEnd w:id="54"/>
      <w:r w:rsidRPr="005D41BD">
        <w:rPr>
          <w:sz w:val="24"/>
          <w:szCs w:val="24"/>
        </w:rPr>
        <w:t xml:space="preserve"> </w:t>
      </w:r>
    </w:p>
    <w:p w14:paraId="1AFA4D51" w14:textId="2888DEB1" w:rsidR="00F9659D" w:rsidRDefault="00F9659D" w:rsidP="00DC4550">
      <w:pPr>
        <w:spacing w:line="360" w:lineRule="auto"/>
        <w:jc w:val="both"/>
      </w:pPr>
      <w:r w:rsidRPr="00B72A29">
        <w:t xml:space="preserve">The study findings indicate that majority of the respondents at 58% were male respondents while 42% were female respondents. The findings imply that </w:t>
      </w:r>
      <w:r>
        <w:t>Hoima District</w:t>
      </w:r>
      <w:r w:rsidRPr="00B72A29">
        <w:t xml:space="preserve"> adhered to the gender imbalance ratio of one third female representation which is in line with the </w:t>
      </w:r>
      <w:r>
        <w:t>Ugandan</w:t>
      </w:r>
      <w:r w:rsidRPr="00B72A29">
        <w:t xml:space="preserve"> constitution </w:t>
      </w:r>
      <w:r w:rsidRPr="00B72A29">
        <w:lastRenderedPageBreak/>
        <w:t xml:space="preserve">which states that gender equity should not exceed 66% for either gender.  </w:t>
      </w:r>
      <w:r>
        <w:t xml:space="preserve">The findings are presented on the Figure 4.1 below. </w:t>
      </w:r>
    </w:p>
    <w:p w14:paraId="7729D5C1" w14:textId="77777777" w:rsidR="00F9659D" w:rsidRPr="00F9659D" w:rsidRDefault="00F9659D" w:rsidP="00F9659D">
      <w:pPr>
        <w:spacing w:line="360" w:lineRule="auto"/>
        <w:jc w:val="both"/>
        <w:rPr>
          <w:b/>
          <w:bCs/>
        </w:rPr>
      </w:pPr>
    </w:p>
    <w:p w14:paraId="52809DA2" w14:textId="77777777" w:rsidR="00F9659D" w:rsidRDefault="006E677E" w:rsidP="00F9659D">
      <w:pPr>
        <w:keepNext/>
        <w:spacing w:line="360" w:lineRule="auto"/>
        <w:jc w:val="both"/>
      </w:pPr>
      <w:r>
        <w:rPr>
          <w:noProof/>
          <w:lang w:val="en-US" w:eastAsia="en-US"/>
        </w:rPr>
        <w:drawing>
          <wp:inline distT="0" distB="0" distL="0" distR="0" wp14:anchorId="7001C40E" wp14:editId="315EC675">
            <wp:extent cx="5852160" cy="2568271"/>
            <wp:effectExtent l="0" t="0" r="15240" b="3810"/>
            <wp:docPr id="572337185" name="Chart 1">
              <a:extLst xmlns:a="http://schemas.openxmlformats.org/drawingml/2006/main">
                <a:ext uri="{FF2B5EF4-FFF2-40B4-BE49-F238E27FC236}">
                  <a16:creationId xmlns:a16="http://schemas.microsoft.com/office/drawing/2014/main" id="{40B606E7-9E6F-C164-9D52-1FB43A5741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079E0D0" w14:textId="19028F6A" w:rsidR="006E677E" w:rsidRPr="00F9659D" w:rsidRDefault="00F9659D" w:rsidP="00F9659D">
      <w:pPr>
        <w:pStyle w:val="Caption"/>
        <w:jc w:val="both"/>
        <w:rPr>
          <w:b/>
          <w:bCs/>
          <w:i w:val="0"/>
          <w:iCs w:val="0"/>
          <w:color w:val="auto"/>
          <w:sz w:val="24"/>
          <w:szCs w:val="24"/>
        </w:rPr>
      </w:pPr>
      <w:bookmarkStart w:id="55" w:name="_Toc141035320"/>
      <w:r w:rsidRPr="00F9659D">
        <w:rPr>
          <w:b/>
          <w:bCs/>
          <w:i w:val="0"/>
          <w:iCs w:val="0"/>
          <w:color w:val="auto"/>
          <w:sz w:val="24"/>
          <w:szCs w:val="24"/>
        </w:rPr>
        <w:t xml:space="preserve">Figure 4. </w:t>
      </w:r>
      <w:r w:rsidRPr="00F9659D">
        <w:rPr>
          <w:b/>
          <w:bCs/>
          <w:i w:val="0"/>
          <w:iCs w:val="0"/>
          <w:color w:val="auto"/>
          <w:sz w:val="24"/>
          <w:szCs w:val="24"/>
        </w:rPr>
        <w:fldChar w:fldCharType="begin"/>
      </w:r>
      <w:r w:rsidRPr="00F9659D">
        <w:rPr>
          <w:b/>
          <w:bCs/>
          <w:i w:val="0"/>
          <w:iCs w:val="0"/>
          <w:color w:val="auto"/>
          <w:sz w:val="24"/>
          <w:szCs w:val="24"/>
        </w:rPr>
        <w:instrText xml:space="preserve"> SEQ Figure_4. \* ARABIC </w:instrText>
      </w:r>
      <w:r w:rsidRPr="00F9659D">
        <w:rPr>
          <w:b/>
          <w:bCs/>
          <w:i w:val="0"/>
          <w:iCs w:val="0"/>
          <w:color w:val="auto"/>
          <w:sz w:val="24"/>
          <w:szCs w:val="24"/>
        </w:rPr>
        <w:fldChar w:fldCharType="separate"/>
      </w:r>
      <w:r w:rsidR="00C011F0">
        <w:rPr>
          <w:b/>
          <w:bCs/>
          <w:i w:val="0"/>
          <w:iCs w:val="0"/>
          <w:noProof/>
          <w:color w:val="auto"/>
          <w:sz w:val="24"/>
          <w:szCs w:val="24"/>
        </w:rPr>
        <w:t>1</w:t>
      </w:r>
      <w:r w:rsidRPr="00F9659D">
        <w:rPr>
          <w:b/>
          <w:bCs/>
          <w:i w:val="0"/>
          <w:iCs w:val="0"/>
          <w:color w:val="auto"/>
          <w:sz w:val="24"/>
          <w:szCs w:val="24"/>
        </w:rPr>
        <w:fldChar w:fldCharType="end"/>
      </w:r>
      <w:r w:rsidRPr="00F9659D">
        <w:rPr>
          <w:b/>
          <w:bCs/>
          <w:i w:val="0"/>
          <w:iCs w:val="0"/>
          <w:color w:val="auto"/>
          <w:sz w:val="24"/>
          <w:szCs w:val="24"/>
        </w:rPr>
        <w:t>: Gender by percentage distribution</w:t>
      </w:r>
      <w:bookmarkEnd w:id="55"/>
    </w:p>
    <w:p w14:paraId="08394BC8" w14:textId="77777777" w:rsidR="006E677E" w:rsidRDefault="006E677E" w:rsidP="006E677E">
      <w:pPr>
        <w:spacing w:line="360" w:lineRule="auto"/>
        <w:jc w:val="both"/>
      </w:pPr>
    </w:p>
    <w:p w14:paraId="4EEE5BA3" w14:textId="49B8461D" w:rsidR="00F9659D" w:rsidRDefault="00F9659D" w:rsidP="00DC4550">
      <w:pPr>
        <w:spacing w:line="360" w:lineRule="auto"/>
        <w:ind w:left="-5"/>
        <w:jc w:val="both"/>
      </w:pPr>
      <w:r>
        <w:t xml:space="preserve">The study sought to find out the age bracket of the respondents who participated in the study. The findings depict that 33% of the respondents were aged between 36-45 years, followed by 30% were between 26-35 years, 20% were below 25 years and 17% of the respondent were 46-55 years old. The analysis imply that the age distribution was well crafted by the organization. It was also evident that the organization constitutes of experienced and mature employees between </w:t>
      </w:r>
      <w:r w:rsidR="00A9354F">
        <w:t>36-45</w:t>
      </w:r>
      <w:r>
        <w:t xml:space="preserve"> years of age. </w:t>
      </w:r>
      <w:r w:rsidR="00A9354F">
        <w:t xml:space="preserve">The findings are presented on the Figure 4.2 below; </w:t>
      </w:r>
    </w:p>
    <w:p w14:paraId="3D01330D" w14:textId="77777777" w:rsidR="00A9354F" w:rsidRDefault="00F9659D" w:rsidP="00A9354F">
      <w:pPr>
        <w:keepNext/>
        <w:spacing w:line="360" w:lineRule="auto"/>
        <w:jc w:val="both"/>
      </w:pPr>
      <w:r>
        <w:rPr>
          <w:noProof/>
          <w:lang w:val="en-US" w:eastAsia="en-US"/>
        </w:rPr>
        <w:lastRenderedPageBreak/>
        <w:drawing>
          <wp:inline distT="0" distB="0" distL="0" distR="0" wp14:anchorId="3A70B704" wp14:editId="30CF08D0">
            <wp:extent cx="5852160" cy="2536466"/>
            <wp:effectExtent l="0" t="0" r="15240" b="16510"/>
            <wp:docPr id="1330629097" name="Chart 1">
              <a:extLst xmlns:a="http://schemas.openxmlformats.org/drawingml/2006/main">
                <a:ext uri="{FF2B5EF4-FFF2-40B4-BE49-F238E27FC236}">
                  <a16:creationId xmlns:a16="http://schemas.microsoft.com/office/drawing/2014/main" id="{171ABC44-811D-6271-07E1-AC52517B7A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E885BC1" w14:textId="3CCBACFC" w:rsidR="00F9659D" w:rsidRPr="009E11F0" w:rsidRDefault="00A9354F" w:rsidP="009E11F0">
      <w:pPr>
        <w:pStyle w:val="Caption"/>
        <w:jc w:val="both"/>
        <w:rPr>
          <w:b/>
          <w:bCs/>
          <w:i w:val="0"/>
          <w:iCs w:val="0"/>
          <w:color w:val="auto"/>
          <w:sz w:val="24"/>
          <w:szCs w:val="24"/>
        </w:rPr>
      </w:pPr>
      <w:bookmarkStart w:id="56" w:name="_Toc141035321"/>
      <w:r w:rsidRPr="00A9354F">
        <w:rPr>
          <w:b/>
          <w:bCs/>
          <w:i w:val="0"/>
          <w:iCs w:val="0"/>
          <w:color w:val="auto"/>
          <w:sz w:val="24"/>
          <w:szCs w:val="24"/>
        </w:rPr>
        <w:t xml:space="preserve">Figure 4. </w:t>
      </w:r>
      <w:r w:rsidRPr="00A9354F">
        <w:rPr>
          <w:b/>
          <w:bCs/>
          <w:i w:val="0"/>
          <w:iCs w:val="0"/>
          <w:color w:val="auto"/>
          <w:sz w:val="24"/>
          <w:szCs w:val="24"/>
        </w:rPr>
        <w:fldChar w:fldCharType="begin"/>
      </w:r>
      <w:r w:rsidRPr="00A9354F">
        <w:rPr>
          <w:b/>
          <w:bCs/>
          <w:i w:val="0"/>
          <w:iCs w:val="0"/>
          <w:color w:val="auto"/>
          <w:sz w:val="24"/>
          <w:szCs w:val="24"/>
        </w:rPr>
        <w:instrText xml:space="preserve"> SEQ Figure_4. \* ARABIC </w:instrText>
      </w:r>
      <w:r w:rsidRPr="00A9354F">
        <w:rPr>
          <w:b/>
          <w:bCs/>
          <w:i w:val="0"/>
          <w:iCs w:val="0"/>
          <w:color w:val="auto"/>
          <w:sz w:val="24"/>
          <w:szCs w:val="24"/>
        </w:rPr>
        <w:fldChar w:fldCharType="separate"/>
      </w:r>
      <w:r w:rsidR="00C011F0">
        <w:rPr>
          <w:b/>
          <w:bCs/>
          <w:i w:val="0"/>
          <w:iCs w:val="0"/>
          <w:noProof/>
          <w:color w:val="auto"/>
          <w:sz w:val="24"/>
          <w:szCs w:val="24"/>
        </w:rPr>
        <w:t>2</w:t>
      </w:r>
      <w:r w:rsidRPr="00A9354F">
        <w:rPr>
          <w:b/>
          <w:bCs/>
          <w:i w:val="0"/>
          <w:iCs w:val="0"/>
          <w:color w:val="auto"/>
          <w:sz w:val="24"/>
          <w:szCs w:val="24"/>
        </w:rPr>
        <w:fldChar w:fldCharType="end"/>
      </w:r>
      <w:r w:rsidRPr="00A9354F">
        <w:rPr>
          <w:b/>
          <w:bCs/>
          <w:i w:val="0"/>
          <w:iCs w:val="0"/>
          <w:color w:val="auto"/>
          <w:sz w:val="24"/>
          <w:szCs w:val="24"/>
        </w:rPr>
        <w:t>: Percentage distribution of respondent`s age</w:t>
      </w:r>
      <w:bookmarkEnd w:id="56"/>
      <w:r w:rsidRPr="00A9354F">
        <w:rPr>
          <w:b/>
          <w:bCs/>
          <w:i w:val="0"/>
          <w:iCs w:val="0"/>
          <w:color w:val="auto"/>
          <w:sz w:val="24"/>
          <w:szCs w:val="24"/>
        </w:rPr>
        <w:t xml:space="preserve"> </w:t>
      </w:r>
    </w:p>
    <w:p w14:paraId="571960E3" w14:textId="6AF6D47A" w:rsidR="009E11F0" w:rsidRPr="00B72A29" w:rsidRDefault="009E11F0" w:rsidP="00DC4550">
      <w:pPr>
        <w:spacing w:line="360" w:lineRule="auto"/>
        <w:jc w:val="both"/>
      </w:pPr>
      <w:r>
        <w:t xml:space="preserve">The study findings indicate that the majority of the participants (87%) support staff, followed by the participants who were middle level management at 9% and 4% who were the top-level management. This indicate that support staff dominated that study. The findings are presented on the Figure 4.3 below;  </w:t>
      </w:r>
    </w:p>
    <w:p w14:paraId="1869525F" w14:textId="77777777" w:rsidR="009E11F0" w:rsidRDefault="00CA3538" w:rsidP="009E11F0">
      <w:pPr>
        <w:keepNext/>
        <w:spacing w:line="360" w:lineRule="auto"/>
        <w:jc w:val="both"/>
      </w:pPr>
      <w:r>
        <w:rPr>
          <w:noProof/>
          <w:lang w:val="en-US" w:eastAsia="en-US"/>
        </w:rPr>
        <w:drawing>
          <wp:inline distT="0" distB="0" distL="0" distR="0" wp14:anchorId="48AD6D94" wp14:editId="324F206F">
            <wp:extent cx="6102927" cy="3359727"/>
            <wp:effectExtent l="0" t="0" r="12700" b="12700"/>
            <wp:docPr id="827320213" name="Chart 1">
              <a:extLst xmlns:a="http://schemas.openxmlformats.org/drawingml/2006/main">
                <a:ext uri="{FF2B5EF4-FFF2-40B4-BE49-F238E27FC236}">
                  <a16:creationId xmlns:a16="http://schemas.microsoft.com/office/drawing/2014/main" id="{7D59FC63-6179-A171-3DE1-5C67CCA2BB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A90F5FF" w14:textId="4D2E0A76" w:rsidR="00F15FE7" w:rsidRPr="009E11F0" w:rsidRDefault="009E11F0" w:rsidP="009E11F0">
      <w:pPr>
        <w:pStyle w:val="Caption"/>
        <w:jc w:val="both"/>
        <w:rPr>
          <w:b/>
          <w:bCs/>
          <w:i w:val="0"/>
          <w:iCs w:val="0"/>
          <w:color w:val="auto"/>
          <w:sz w:val="24"/>
          <w:szCs w:val="24"/>
        </w:rPr>
      </w:pPr>
      <w:bookmarkStart w:id="57" w:name="_Toc141035322"/>
      <w:r w:rsidRPr="009E11F0">
        <w:rPr>
          <w:b/>
          <w:bCs/>
          <w:i w:val="0"/>
          <w:iCs w:val="0"/>
          <w:color w:val="auto"/>
          <w:sz w:val="24"/>
          <w:szCs w:val="24"/>
        </w:rPr>
        <w:t xml:space="preserve">Figure 4. </w:t>
      </w:r>
      <w:r w:rsidRPr="009E11F0">
        <w:rPr>
          <w:b/>
          <w:bCs/>
          <w:i w:val="0"/>
          <w:iCs w:val="0"/>
          <w:color w:val="auto"/>
          <w:sz w:val="24"/>
          <w:szCs w:val="24"/>
        </w:rPr>
        <w:fldChar w:fldCharType="begin"/>
      </w:r>
      <w:r w:rsidRPr="009E11F0">
        <w:rPr>
          <w:b/>
          <w:bCs/>
          <w:i w:val="0"/>
          <w:iCs w:val="0"/>
          <w:color w:val="auto"/>
          <w:sz w:val="24"/>
          <w:szCs w:val="24"/>
        </w:rPr>
        <w:instrText xml:space="preserve"> SEQ Figure_4. \* ARABIC </w:instrText>
      </w:r>
      <w:r w:rsidRPr="009E11F0">
        <w:rPr>
          <w:b/>
          <w:bCs/>
          <w:i w:val="0"/>
          <w:iCs w:val="0"/>
          <w:color w:val="auto"/>
          <w:sz w:val="24"/>
          <w:szCs w:val="24"/>
        </w:rPr>
        <w:fldChar w:fldCharType="separate"/>
      </w:r>
      <w:r w:rsidR="00C011F0">
        <w:rPr>
          <w:b/>
          <w:bCs/>
          <w:i w:val="0"/>
          <w:iCs w:val="0"/>
          <w:noProof/>
          <w:color w:val="auto"/>
          <w:sz w:val="24"/>
          <w:szCs w:val="24"/>
        </w:rPr>
        <w:t>3</w:t>
      </w:r>
      <w:r w:rsidRPr="009E11F0">
        <w:rPr>
          <w:b/>
          <w:bCs/>
          <w:i w:val="0"/>
          <w:iCs w:val="0"/>
          <w:color w:val="auto"/>
          <w:sz w:val="24"/>
          <w:szCs w:val="24"/>
        </w:rPr>
        <w:fldChar w:fldCharType="end"/>
      </w:r>
      <w:r w:rsidRPr="009E11F0">
        <w:rPr>
          <w:b/>
          <w:bCs/>
          <w:i w:val="0"/>
          <w:iCs w:val="0"/>
          <w:color w:val="auto"/>
          <w:sz w:val="24"/>
          <w:szCs w:val="24"/>
        </w:rPr>
        <w:t>: Management level by percentage distribution</w:t>
      </w:r>
      <w:bookmarkEnd w:id="57"/>
    </w:p>
    <w:p w14:paraId="2FF546E8" w14:textId="1F10CED7" w:rsidR="00AD542A" w:rsidRDefault="009E11F0" w:rsidP="00DC4550">
      <w:pPr>
        <w:spacing w:line="360" w:lineRule="auto"/>
        <w:jc w:val="both"/>
      </w:pPr>
      <w:r w:rsidRPr="002E5A88">
        <w:t xml:space="preserve">In order to determine the highest level of education of the respondents who participated in the study, majority of the respondents at 56% were </w:t>
      </w:r>
      <w:r w:rsidR="00D0682B">
        <w:t>diploma</w:t>
      </w:r>
      <w:r w:rsidRPr="002E5A88">
        <w:t xml:space="preserve"> graduates, 37% </w:t>
      </w:r>
      <w:r w:rsidR="00D0682B">
        <w:t xml:space="preserve">had secondary education </w:t>
      </w:r>
      <w:r w:rsidR="00D0682B">
        <w:lastRenderedPageBreak/>
        <w:t>as their highest</w:t>
      </w:r>
      <w:r w:rsidRPr="002E5A88">
        <w:t xml:space="preserve"> and 7% of the respondents </w:t>
      </w:r>
      <w:r w:rsidR="00D0682B">
        <w:t>had a degree</w:t>
      </w:r>
      <w:r w:rsidRPr="002E5A88">
        <w:t xml:space="preserve">. This analysis implies </w:t>
      </w:r>
      <w:r w:rsidR="00D0682B">
        <w:t>Hoima District</w:t>
      </w:r>
      <w:r w:rsidRPr="002E5A88">
        <w:t xml:space="preserve"> </w:t>
      </w:r>
      <w:r>
        <w:t xml:space="preserve">employees are </w:t>
      </w:r>
      <w:r w:rsidR="00D0682B">
        <w:t>less</w:t>
      </w:r>
      <w:r>
        <w:t xml:space="preserve"> educated. </w:t>
      </w:r>
      <w:r w:rsidR="00D0682B">
        <w:t xml:space="preserve">The findings are presented on the Figure 4.4 below; </w:t>
      </w:r>
    </w:p>
    <w:p w14:paraId="17E141A4" w14:textId="77777777" w:rsidR="00D0682B" w:rsidRDefault="00AD542A" w:rsidP="00D0682B">
      <w:pPr>
        <w:keepNext/>
      </w:pPr>
      <w:r>
        <w:rPr>
          <w:noProof/>
          <w:lang w:val="en-US" w:eastAsia="en-US"/>
        </w:rPr>
        <w:drawing>
          <wp:inline distT="0" distB="0" distL="0" distR="0" wp14:anchorId="130D7A36" wp14:editId="2E1A9873">
            <wp:extent cx="5721927" cy="2549236"/>
            <wp:effectExtent l="0" t="0" r="12700" b="3810"/>
            <wp:docPr id="1040508111" name="Chart 1">
              <a:extLst xmlns:a="http://schemas.openxmlformats.org/drawingml/2006/main">
                <a:ext uri="{FF2B5EF4-FFF2-40B4-BE49-F238E27FC236}">
                  <a16:creationId xmlns:a16="http://schemas.microsoft.com/office/drawing/2014/main" id="{5E98B69E-BF2A-B89F-7BE4-A3E8369CC7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F53BE20" w14:textId="19E3C7FF" w:rsidR="00AD542A" w:rsidRPr="00D0682B" w:rsidRDefault="00D0682B" w:rsidP="00D0682B">
      <w:pPr>
        <w:pStyle w:val="Caption"/>
        <w:rPr>
          <w:b/>
          <w:bCs/>
          <w:i w:val="0"/>
          <w:iCs w:val="0"/>
          <w:color w:val="auto"/>
          <w:sz w:val="24"/>
          <w:szCs w:val="24"/>
        </w:rPr>
      </w:pPr>
      <w:bookmarkStart w:id="58" w:name="_Toc141035323"/>
      <w:r w:rsidRPr="00D0682B">
        <w:rPr>
          <w:b/>
          <w:bCs/>
          <w:i w:val="0"/>
          <w:iCs w:val="0"/>
          <w:color w:val="auto"/>
          <w:sz w:val="24"/>
          <w:szCs w:val="24"/>
        </w:rPr>
        <w:t xml:space="preserve">Figure 4. </w:t>
      </w:r>
      <w:r w:rsidRPr="00D0682B">
        <w:rPr>
          <w:b/>
          <w:bCs/>
          <w:i w:val="0"/>
          <w:iCs w:val="0"/>
          <w:color w:val="auto"/>
          <w:sz w:val="24"/>
          <w:szCs w:val="24"/>
        </w:rPr>
        <w:fldChar w:fldCharType="begin"/>
      </w:r>
      <w:r w:rsidRPr="00D0682B">
        <w:rPr>
          <w:b/>
          <w:bCs/>
          <w:i w:val="0"/>
          <w:iCs w:val="0"/>
          <w:color w:val="auto"/>
          <w:sz w:val="24"/>
          <w:szCs w:val="24"/>
        </w:rPr>
        <w:instrText xml:space="preserve"> SEQ Figure_4. \* ARABIC </w:instrText>
      </w:r>
      <w:r w:rsidRPr="00D0682B">
        <w:rPr>
          <w:b/>
          <w:bCs/>
          <w:i w:val="0"/>
          <w:iCs w:val="0"/>
          <w:color w:val="auto"/>
          <w:sz w:val="24"/>
          <w:szCs w:val="24"/>
        </w:rPr>
        <w:fldChar w:fldCharType="separate"/>
      </w:r>
      <w:r w:rsidR="00C011F0">
        <w:rPr>
          <w:b/>
          <w:bCs/>
          <w:i w:val="0"/>
          <w:iCs w:val="0"/>
          <w:noProof/>
          <w:color w:val="auto"/>
          <w:sz w:val="24"/>
          <w:szCs w:val="24"/>
        </w:rPr>
        <w:t>4</w:t>
      </w:r>
      <w:r w:rsidRPr="00D0682B">
        <w:rPr>
          <w:b/>
          <w:bCs/>
          <w:i w:val="0"/>
          <w:iCs w:val="0"/>
          <w:color w:val="auto"/>
          <w:sz w:val="24"/>
          <w:szCs w:val="24"/>
        </w:rPr>
        <w:fldChar w:fldCharType="end"/>
      </w:r>
      <w:r w:rsidRPr="00D0682B">
        <w:rPr>
          <w:b/>
          <w:bCs/>
          <w:i w:val="0"/>
          <w:iCs w:val="0"/>
          <w:color w:val="auto"/>
          <w:sz w:val="24"/>
          <w:szCs w:val="24"/>
        </w:rPr>
        <w:t>: Education level by percentage distribution</w:t>
      </w:r>
      <w:bookmarkEnd w:id="58"/>
    </w:p>
    <w:p w14:paraId="275110D8" w14:textId="2824AEAF" w:rsidR="00AD542A" w:rsidRDefault="00AD542A" w:rsidP="002E5A88"/>
    <w:p w14:paraId="2EA5AD3A" w14:textId="73CA31F7" w:rsidR="00D0682B" w:rsidRPr="00657F56" w:rsidRDefault="00D0682B" w:rsidP="00DC4550">
      <w:pPr>
        <w:spacing w:line="360" w:lineRule="auto"/>
        <w:jc w:val="both"/>
      </w:pPr>
      <w:r w:rsidRPr="00657F56">
        <w:t>Concerning length of service within the</w:t>
      </w:r>
      <w:r w:rsidR="00D608E6">
        <w:t xml:space="preserve"> district</w:t>
      </w:r>
      <w:r w:rsidRPr="00657F56">
        <w:t xml:space="preserve">, it is evident that majority of the respondents at 47% had served the organization for 2-6 years, followed by 25% who have worked for 6-10 years, 17% have served for more than 10 years and 11% of the respondents have served the organization for less than 2 years. </w:t>
      </w:r>
      <w:r w:rsidR="00D608E6">
        <w:t xml:space="preserve">The findings are presented on Figure 4.5 below; </w:t>
      </w:r>
      <w:r w:rsidRPr="00657F56">
        <w:t xml:space="preserve">        </w:t>
      </w:r>
    </w:p>
    <w:p w14:paraId="224E3DCD" w14:textId="77777777" w:rsidR="00D0682B" w:rsidRPr="002E5A88" w:rsidRDefault="00D0682B" w:rsidP="002E5A88"/>
    <w:p w14:paraId="45DA5020" w14:textId="77777777" w:rsidR="00D608E6" w:rsidRDefault="00A04CA9" w:rsidP="00D608E6">
      <w:pPr>
        <w:keepNext/>
      </w:pPr>
      <w:r>
        <w:rPr>
          <w:noProof/>
          <w:lang w:val="en-US" w:eastAsia="en-US"/>
        </w:rPr>
        <w:drawing>
          <wp:inline distT="0" distB="0" distL="0" distR="0" wp14:anchorId="5B9810C7" wp14:editId="1F517726">
            <wp:extent cx="5999018" cy="2978727"/>
            <wp:effectExtent l="0" t="0" r="1905" b="12700"/>
            <wp:docPr id="226170966" name="Chart 1">
              <a:extLst xmlns:a="http://schemas.openxmlformats.org/drawingml/2006/main">
                <a:ext uri="{FF2B5EF4-FFF2-40B4-BE49-F238E27FC236}">
                  <a16:creationId xmlns:a16="http://schemas.microsoft.com/office/drawing/2014/main" id="{0C1B8E38-3EAE-D2C7-3783-68A15A9327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01F1D2F" w14:textId="049D6B8D" w:rsidR="00A04CA9" w:rsidRPr="00D608E6" w:rsidRDefault="00D608E6" w:rsidP="00D608E6">
      <w:pPr>
        <w:pStyle w:val="Caption"/>
        <w:rPr>
          <w:b/>
          <w:bCs/>
          <w:i w:val="0"/>
          <w:iCs w:val="0"/>
          <w:color w:val="auto"/>
          <w:sz w:val="24"/>
          <w:szCs w:val="24"/>
        </w:rPr>
      </w:pPr>
      <w:bookmarkStart w:id="59" w:name="_Toc141035324"/>
      <w:r w:rsidRPr="00D608E6">
        <w:rPr>
          <w:b/>
          <w:bCs/>
          <w:i w:val="0"/>
          <w:iCs w:val="0"/>
          <w:color w:val="auto"/>
          <w:sz w:val="24"/>
          <w:szCs w:val="24"/>
        </w:rPr>
        <w:t xml:space="preserve">Figure 4. </w:t>
      </w:r>
      <w:r w:rsidRPr="00D608E6">
        <w:rPr>
          <w:b/>
          <w:bCs/>
          <w:i w:val="0"/>
          <w:iCs w:val="0"/>
          <w:color w:val="auto"/>
          <w:sz w:val="24"/>
          <w:szCs w:val="24"/>
        </w:rPr>
        <w:fldChar w:fldCharType="begin"/>
      </w:r>
      <w:r w:rsidRPr="00D608E6">
        <w:rPr>
          <w:b/>
          <w:bCs/>
          <w:i w:val="0"/>
          <w:iCs w:val="0"/>
          <w:color w:val="auto"/>
          <w:sz w:val="24"/>
          <w:szCs w:val="24"/>
        </w:rPr>
        <w:instrText xml:space="preserve"> SEQ Figure_4. \* ARABIC </w:instrText>
      </w:r>
      <w:r w:rsidRPr="00D608E6">
        <w:rPr>
          <w:b/>
          <w:bCs/>
          <w:i w:val="0"/>
          <w:iCs w:val="0"/>
          <w:color w:val="auto"/>
          <w:sz w:val="24"/>
          <w:szCs w:val="24"/>
        </w:rPr>
        <w:fldChar w:fldCharType="separate"/>
      </w:r>
      <w:r w:rsidR="00C011F0">
        <w:rPr>
          <w:b/>
          <w:bCs/>
          <w:i w:val="0"/>
          <w:iCs w:val="0"/>
          <w:noProof/>
          <w:color w:val="auto"/>
          <w:sz w:val="24"/>
          <w:szCs w:val="24"/>
        </w:rPr>
        <w:t>5</w:t>
      </w:r>
      <w:r w:rsidRPr="00D608E6">
        <w:rPr>
          <w:b/>
          <w:bCs/>
          <w:i w:val="0"/>
          <w:iCs w:val="0"/>
          <w:color w:val="auto"/>
          <w:sz w:val="24"/>
          <w:szCs w:val="24"/>
        </w:rPr>
        <w:fldChar w:fldCharType="end"/>
      </w:r>
      <w:r w:rsidRPr="00D608E6">
        <w:rPr>
          <w:b/>
          <w:bCs/>
          <w:i w:val="0"/>
          <w:iCs w:val="0"/>
          <w:color w:val="auto"/>
          <w:sz w:val="24"/>
          <w:szCs w:val="24"/>
        </w:rPr>
        <w:t>Length of service by percentage distribution</w:t>
      </w:r>
      <w:bookmarkEnd w:id="59"/>
    </w:p>
    <w:p w14:paraId="3C74FA2B" w14:textId="51B5AC9E" w:rsidR="00A04CA9" w:rsidRPr="005D41BD" w:rsidRDefault="00D608E6" w:rsidP="005D41BD">
      <w:pPr>
        <w:pStyle w:val="Heading1"/>
        <w:spacing w:line="360" w:lineRule="auto"/>
        <w:rPr>
          <w:sz w:val="24"/>
          <w:szCs w:val="24"/>
        </w:rPr>
      </w:pPr>
      <w:bookmarkStart w:id="60" w:name="_Toc143646502"/>
      <w:r w:rsidRPr="005D41BD">
        <w:rPr>
          <w:sz w:val="24"/>
          <w:szCs w:val="24"/>
        </w:rPr>
        <w:lastRenderedPageBreak/>
        <w:t xml:space="preserve">4.4 </w:t>
      </w:r>
      <w:r w:rsidR="00E65F7E" w:rsidRPr="005D41BD">
        <w:rPr>
          <w:sz w:val="24"/>
          <w:szCs w:val="24"/>
        </w:rPr>
        <w:t>Findings per objectives of the study</w:t>
      </w:r>
      <w:bookmarkEnd w:id="60"/>
      <w:r w:rsidR="00E65F7E" w:rsidRPr="005D41BD">
        <w:rPr>
          <w:sz w:val="24"/>
          <w:szCs w:val="24"/>
        </w:rPr>
        <w:t xml:space="preserve"> </w:t>
      </w:r>
    </w:p>
    <w:p w14:paraId="53F2B77C" w14:textId="2F67CECA" w:rsidR="00657F56" w:rsidRPr="00657F56" w:rsidRDefault="00657F56" w:rsidP="00657F56">
      <w:r w:rsidRPr="00657F56">
        <w:t xml:space="preserve"> </w:t>
      </w:r>
    </w:p>
    <w:p w14:paraId="23CB199C" w14:textId="723F5FA1" w:rsidR="002E5A88" w:rsidRPr="00657F56" w:rsidRDefault="00E65F7E" w:rsidP="00DC4550">
      <w:pPr>
        <w:spacing w:line="360" w:lineRule="auto"/>
        <w:jc w:val="both"/>
      </w:pPr>
      <w:r>
        <w:t xml:space="preserve">This section analysed employee performance which examined multiple questions. These questions focused on how the different statement of leadership style influence employee the employee performance. </w:t>
      </w:r>
    </w:p>
    <w:p w14:paraId="6A5F6B25" w14:textId="6ED958AA" w:rsidR="00207BEF" w:rsidRPr="005D41BD" w:rsidRDefault="00953367" w:rsidP="005D41BD">
      <w:pPr>
        <w:pStyle w:val="Heading1"/>
        <w:spacing w:line="360" w:lineRule="auto"/>
        <w:rPr>
          <w:sz w:val="24"/>
          <w:szCs w:val="24"/>
        </w:rPr>
      </w:pPr>
      <w:bookmarkStart w:id="61" w:name="_Toc143646503"/>
      <w:r w:rsidRPr="005D41BD">
        <w:rPr>
          <w:sz w:val="24"/>
          <w:szCs w:val="24"/>
        </w:rPr>
        <w:t>4.4.</w:t>
      </w:r>
      <w:r w:rsidR="001A65B7">
        <w:rPr>
          <w:sz w:val="24"/>
          <w:szCs w:val="24"/>
        </w:rPr>
        <w:t>1</w:t>
      </w:r>
      <w:r w:rsidRPr="005D41BD">
        <w:rPr>
          <w:sz w:val="24"/>
          <w:szCs w:val="24"/>
        </w:rPr>
        <w:t xml:space="preserve"> </w:t>
      </w:r>
      <w:r w:rsidR="00207BEF" w:rsidRPr="005D41BD">
        <w:rPr>
          <w:sz w:val="24"/>
          <w:szCs w:val="24"/>
        </w:rPr>
        <w:t>Democratic style of leadership and employee performance</w:t>
      </w:r>
      <w:bookmarkEnd w:id="61"/>
    </w:p>
    <w:p w14:paraId="303E783E" w14:textId="77777777" w:rsidR="00953406" w:rsidRDefault="00207BEF" w:rsidP="00953406">
      <w:pPr>
        <w:spacing w:line="360" w:lineRule="auto"/>
        <w:jc w:val="both"/>
      </w:pPr>
      <w:r w:rsidRPr="00207BEF">
        <w:t xml:space="preserve">The purpose of this objective was to find the extent to which democratic leadership style contributes to employee performance </w:t>
      </w:r>
      <w:r w:rsidR="00953367">
        <w:t>at Hoima district</w:t>
      </w:r>
      <w:r w:rsidRPr="00207BEF">
        <w:t>.  The researcher used questionnaires to get responses from the various respondents.</w:t>
      </w:r>
      <w:r w:rsidR="00953367">
        <w:t xml:space="preserve"> Six</w:t>
      </w:r>
      <w:r w:rsidRPr="00207BEF">
        <w:t xml:space="preserve"> items were used to explore the contribution of democratic style of leade</w:t>
      </w:r>
      <w:bookmarkStart w:id="62" w:name="_Toc141035373"/>
      <w:r w:rsidR="00B7371A">
        <w:t xml:space="preserve">rship to employee performance. </w:t>
      </w:r>
      <w:bookmarkStart w:id="63" w:name="_Toc143649252"/>
    </w:p>
    <w:p w14:paraId="30816571" w14:textId="6399625C" w:rsidR="00953367" w:rsidRPr="00B7371A" w:rsidRDefault="00953406" w:rsidP="00953406">
      <w:pPr>
        <w:pStyle w:val="Caption"/>
        <w:rPr>
          <w:i w:val="0"/>
          <w:iCs w:val="0"/>
          <w:color w:val="auto"/>
          <w:sz w:val="24"/>
          <w:szCs w:val="24"/>
        </w:rPr>
      </w:pPr>
      <w:r>
        <w:t>Table 4.1</w:t>
      </w:r>
      <w:r w:rsidR="00953367" w:rsidRPr="00B814E8">
        <w:rPr>
          <w:b/>
          <w:bCs/>
          <w:i w:val="0"/>
          <w:iCs w:val="0"/>
          <w:color w:val="auto"/>
          <w:sz w:val="24"/>
          <w:szCs w:val="24"/>
        </w:rPr>
        <w:t xml:space="preserve">: </w:t>
      </w:r>
      <w:r w:rsidR="00953367" w:rsidRPr="00953367">
        <w:rPr>
          <w:b/>
          <w:bCs/>
          <w:i w:val="0"/>
          <w:iCs w:val="0"/>
          <w:color w:val="auto"/>
          <w:sz w:val="24"/>
          <w:szCs w:val="24"/>
        </w:rPr>
        <w:t>Effect of democratic leadership to employee performance</w:t>
      </w:r>
      <w:bookmarkEnd w:id="62"/>
      <w:bookmarkEnd w:id="63"/>
    </w:p>
    <w:tbl>
      <w:tblPr>
        <w:tblW w:w="9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0"/>
        <w:gridCol w:w="1239"/>
        <w:gridCol w:w="1239"/>
        <w:gridCol w:w="1122"/>
        <w:gridCol w:w="1239"/>
        <w:gridCol w:w="1122"/>
      </w:tblGrid>
      <w:tr w:rsidR="00A819B6" w14:paraId="0CA8E64A" w14:textId="77777777" w:rsidTr="00A819B6">
        <w:trPr>
          <w:trHeight w:val="332"/>
        </w:trPr>
        <w:tc>
          <w:tcPr>
            <w:tcW w:w="3640" w:type="dxa"/>
            <w:shd w:val="clear" w:color="auto" w:fill="auto"/>
            <w:vAlign w:val="center"/>
            <w:hideMark/>
          </w:tcPr>
          <w:p w14:paraId="3B8D8CC6" w14:textId="77777777" w:rsidR="00A819B6" w:rsidRDefault="00A819B6">
            <w:pPr>
              <w:rPr>
                <w:b/>
                <w:bCs/>
                <w:color w:val="000000"/>
                <w:lang w:val="en-US" w:eastAsia="en-US"/>
              </w:rPr>
            </w:pPr>
            <w:r>
              <w:rPr>
                <w:b/>
                <w:bCs/>
                <w:color w:val="000000"/>
              </w:rPr>
              <w:t xml:space="preserve">Statement </w:t>
            </w:r>
          </w:p>
        </w:tc>
        <w:tc>
          <w:tcPr>
            <w:tcW w:w="1239" w:type="dxa"/>
            <w:shd w:val="clear" w:color="auto" w:fill="auto"/>
            <w:vAlign w:val="center"/>
            <w:hideMark/>
          </w:tcPr>
          <w:p w14:paraId="405E4CF0" w14:textId="7411DFD1" w:rsidR="00A819B6" w:rsidRDefault="00A819B6">
            <w:pPr>
              <w:jc w:val="center"/>
              <w:rPr>
                <w:b/>
                <w:bCs/>
                <w:color w:val="000000"/>
              </w:rPr>
            </w:pPr>
            <w:r>
              <w:rPr>
                <w:b/>
                <w:bCs/>
                <w:color w:val="000000"/>
              </w:rPr>
              <w:t>S</w:t>
            </w:r>
            <w:r w:rsidR="00591A25">
              <w:rPr>
                <w:b/>
                <w:bCs/>
                <w:color w:val="000000"/>
              </w:rPr>
              <w:t>A</w:t>
            </w:r>
          </w:p>
        </w:tc>
        <w:tc>
          <w:tcPr>
            <w:tcW w:w="1239" w:type="dxa"/>
            <w:shd w:val="clear" w:color="auto" w:fill="auto"/>
            <w:vAlign w:val="center"/>
            <w:hideMark/>
          </w:tcPr>
          <w:p w14:paraId="7CBA7830" w14:textId="6CC44038" w:rsidR="00A819B6" w:rsidRDefault="00A819B6">
            <w:pPr>
              <w:jc w:val="center"/>
              <w:rPr>
                <w:b/>
                <w:bCs/>
                <w:color w:val="000000"/>
              </w:rPr>
            </w:pPr>
            <w:r>
              <w:rPr>
                <w:b/>
                <w:bCs/>
                <w:color w:val="000000"/>
              </w:rPr>
              <w:t>A</w:t>
            </w:r>
          </w:p>
        </w:tc>
        <w:tc>
          <w:tcPr>
            <w:tcW w:w="1122" w:type="dxa"/>
            <w:shd w:val="clear" w:color="auto" w:fill="auto"/>
            <w:vAlign w:val="center"/>
            <w:hideMark/>
          </w:tcPr>
          <w:p w14:paraId="18A1C3F3" w14:textId="77777777" w:rsidR="00A819B6" w:rsidRDefault="00A819B6">
            <w:pPr>
              <w:jc w:val="center"/>
              <w:rPr>
                <w:b/>
                <w:bCs/>
                <w:color w:val="000000"/>
              </w:rPr>
            </w:pPr>
            <w:r>
              <w:rPr>
                <w:b/>
                <w:bCs/>
                <w:color w:val="000000"/>
              </w:rPr>
              <w:t>NS</w:t>
            </w:r>
          </w:p>
        </w:tc>
        <w:tc>
          <w:tcPr>
            <w:tcW w:w="1239" w:type="dxa"/>
            <w:shd w:val="clear" w:color="auto" w:fill="auto"/>
            <w:vAlign w:val="center"/>
            <w:hideMark/>
          </w:tcPr>
          <w:p w14:paraId="10E6F428" w14:textId="28B6595E" w:rsidR="00A819B6" w:rsidRDefault="00591A25">
            <w:pPr>
              <w:jc w:val="center"/>
              <w:rPr>
                <w:b/>
                <w:bCs/>
                <w:color w:val="000000"/>
              </w:rPr>
            </w:pPr>
            <w:r>
              <w:rPr>
                <w:b/>
                <w:bCs/>
                <w:color w:val="000000"/>
              </w:rPr>
              <w:t>D</w:t>
            </w:r>
          </w:p>
        </w:tc>
        <w:tc>
          <w:tcPr>
            <w:tcW w:w="1122" w:type="dxa"/>
            <w:shd w:val="clear" w:color="auto" w:fill="auto"/>
            <w:vAlign w:val="center"/>
            <w:hideMark/>
          </w:tcPr>
          <w:p w14:paraId="073162D3" w14:textId="6C79C794" w:rsidR="00A819B6" w:rsidRDefault="00A819B6">
            <w:pPr>
              <w:jc w:val="center"/>
              <w:rPr>
                <w:b/>
                <w:bCs/>
                <w:color w:val="000000"/>
              </w:rPr>
            </w:pPr>
            <w:r>
              <w:rPr>
                <w:b/>
                <w:bCs/>
                <w:color w:val="000000"/>
              </w:rPr>
              <w:t>S</w:t>
            </w:r>
            <w:r w:rsidR="00591A25">
              <w:rPr>
                <w:b/>
                <w:bCs/>
                <w:color w:val="000000"/>
              </w:rPr>
              <w:t>D</w:t>
            </w:r>
          </w:p>
        </w:tc>
      </w:tr>
      <w:tr w:rsidR="00A819B6" w14:paraId="7F630B2F" w14:textId="77777777" w:rsidTr="00A819B6">
        <w:trPr>
          <w:trHeight w:val="986"/>
        </w:trPr>
        <w:tc>
          <w:tcPr>
            <w:tcW w:w="3640" w:type="dxa"/>
            <w:shd w:val="clear" w:color="auto" w:fill="auto"/>
            <w:vAlign w:val="center"/>
            <w:hideMark/>
          </w:tcPr>
          <w:p w14:paraId="469749BF" w14:textId="77777777" w:rsidR="00A819B6" w:rsidRDefault="00A819B6">
            <w:pPr>
              <w:jc w:val="both"/>
              <w:rPr>
                <w:color w:val="000000"/>
              </w:rPr>
            </w:pPr>
            <w:r>
              <w:rPr>
                <w:color w:val="000000"/>
              </w:rPr>
              <w:t>My team leader listens to the team’s views before making final decisions.</w:t>
            </w:r>
          </w:p>
        </w:tc>
        <w:tc>
          <w:tcPr>
            <w:tcW w:w="1239" w:type="dxa"/>
            <w:shd w:val="clear" w:color="auto" w:fill="auto"/>
            <w:vAlign w:val="center"/>
            <w:hideMark/>
          </w:tcPr>
          <w:p w14:paraId="34F50C50" w14:textId="77777777" w:rsidR="00A819B6" w:rsidRDefault="00A819B6" w:rsidP="00A819B6">
            <w:pPr>
              <w:jc w:val="center"/>
              <w:rPr>
                <w:color w:val="000000"/>
              </w:rPr>
            </w:pPr>
            <w:r>
              <w:rPr>
                <w:color w:val="000000"/>
              </w:rPr>
              <w:t>18(47%)</w:t>
            </w:r>
          </w:p>
        </w:tc>
        <w:tc>
          <w:tcPr>
            <w:tcW w:w="1239" w:type="dxa"/>
            <w:shd w:val="clear" w:color="auto" w:fill="auto"/>
            <w:vAlign w:val="center"/>
            <w:hideMark/>
          </w:tcPr>
          <w:p w14:paraId="37E6306E" w14:textId="77777777" w:rsidR="00A819B6" w:rsidRDefault="00A819B6" w:rsidP="00A819B6">
            <w:pPr>
              <w:jc w:val="center"/>
              <w:rPr>
                <w:color w:val="000000"/>
              </w:rPr>
            </w:pPr>
            <w:r>
              <w:rPr>
                <w:color w:val="000000"/>
              </w:rPr>
              <w:t>17(43%)</w:t>
            </w:r>
          </w:p>
        </w:tc>
        <w:tc>
          <w:tcPr>
            <w:tcW w:w="1122" w:type="dxa"/>
            <w:shd w:val="clear" w:color="auto" w:fill="auto"/>
            <w:vAlign w:val="center"/>
            <w:hideMark/>
          </w:tcPr>
          <w:p w14:paraId="14DCBDDC" w14:textId="77777777" w:rsidR="00A819B6" w:rsidRDefault="00A819B6" w:rsidP="00A819B6">
            <w:pPr>
              <w:jc w:val="center"/>
              <w:rPr>
                <w:color w:val="000000"/>
              </w:rPr>
            </w:pPr>
            <w:r>
              <w:rPr>
                <w:color w:val="000000"/>
              </w:rPr>
              <w:t>1(2%)</w:t>
            </w:r>
          </w:p>
        </w:tc>
        <w:tc>
          <w:tcPr>
            <w:tcW w:w="1239" w:type="dxa"/>
            <w:shd w:val="clear" w:color="auto" w:fill="auto"/>
            <w:vAlign w:val="center"/>
            <w:hideMark/>
          </w:tcPr>
          <w:p w14:paraId="736C68DA" w14:textId="77777777" w:rsidR="00A819B6" w:rsidRDefault="00A819B6" w:rsidP="00A819B6">
            <w:pPr>
              <w:jc w:val="center"/>
              <w:rPr>
                <w:color w:val="000000"/>
              </w:rPr>
            </w:pPr>
            <w:r>
              <w:rPr>
                <w:color w:val="000000"/>
              </w:rPr>
              <w:t>2(4%)</w:t>
            </w:r>
          </w:p>
        </w:tc>
        <w:tc>
          <w:tcPr>
            <w:tcW w:w="1122" w:type="dxa"/>
            <w:shd w:val="clear" w:color="auto" w:fill="auto"/>
            <w:vAlign w:val="center"/>
            <w:hideMark/>
          </w:tcPr>
          <w:p w14:paraId="20FF5B6C" w14:textId="77777777" w:rsidR="00A819B6" w:rsidRDefault="00A819B6" w:rsidP="00A819B6">
            <w:pPr>
              <w:jc w:val="center"/>
              <w:rPr>
                <w:color w:val="000000"/>
              </w:rPr>
            </w:pPr>
            <w:r>
              <w:rPr>
                <w:color w:val="000000"/>
              </w:rPr>
              <w:t>2(4%)</w:t>
            </w:r>
          </w:p>
        </w:tc>
      </w:tr>
      <w:tr w:rsidR="00A819B6" w14:paraId="18435B02" w14:textId="77777777" w:rsidTr="00A819B6">
        <w:trPr>
          <w:trHeight w:val="653"/>
        </w:trPr>
        <w:tc>
          <w:tcPr>
            <w:tcW w:w="3640" w:type="dxa"/>
            <w:shd w:val="clear" w:color="auto" w:fill="auto"/>
            <w:vAlign w:val="center"/>
            <w:hideMark/>
          </w:tcPr>
          <w:p w14:paraId="15B0F8D2" w14:textId="77777777" w:rsidR="00A819B6" w:rsidRDefault="00A819B6">
            <w:pPr>
              <w:rPr>
                <w:color w:val="000000"/>
              </w:rPr>
            </w:pPr>
            <w:r>
              <w:rPr>
                <w:color w:val="000000"/>
              </w:rPr>
              <w:t>My team leader freely interacts with the team.</w:t>
            </w:r>
          </w:p>
        </w:tc>
        <w:tc>
          <w:tcPr>
            <w:tcW w:w="1239" w:type="dxa"/>
            <w:shd w:val="clear" w:color="auto" w:fill="auto"/>
            <w:vAlign w:val="center"/>
            <w:hideMark/>
          </w:tcPr>
          <w:p w14:paraId="414655BF" w14:textId="77777777" w:rsidR="00A819B6" w:rsidRDefault="00A819B6" w:rsidP="00A819B6">
            <w:pPr>
              <w:jc w:val="center"/>
              <w:rPr>
                <w:color w:val="000000"/>
              </w:rPr>
            </w:pPr>
            <w:r>
              <w:rPr>
                <w:color w:val="000000"/>
              </w:rPr>
              <w:t>3(7%)</w:t>
            </w:r>
          </w:p>
        </w:tc>
        <w:tc>
          <w:tcPr>
            <w:tcW w:w="1239" w:type="dxa"/>
            <w:shd w:val="clear" w:color="auto" w:fill="auto"/>
            <w:vAlign w:val="center"/>
            <w:hideMark/>
          </w:tcPr>
          <w:p w14:paraId="425468D6" w14:textId="77777777" w:rsidR="00A819B6" w:rsidRDefault="00A819B6" w:rsidP="00A819B6">
            <w:pPr>
              <w:jc w:val="center"/>
              <w:rPr>
                <w:color w:val="000000"/>
              </w:rPr>
            </w:pPr>
            <w:r>
              <w:rPr>
                <w:color w:val="000000"/>
              </w:rPr>
              <w:t>10(25%)</w:t>
            </w:r>
          </w:p>
        </w:tc>
        <w:tc>
          <w:tcPr>
            <w:tcW w:w="1122" w:type="dxa"/>
            <w:shd w:val="clear" w:color="auto" w:fill="auto"/>
            <w:vAlign w:val="center"/>
            <w:hideMark/>
          </w:tcPr>
          <w:p w14:paraId="3B46BB86" w14:textId="77777777" w:rsidR="00A819B6" w:rsidRDefault="00A819B6" w:rsidP="00A819B6">
            <w:pPr>
              <w:jc w:val="center"/>
              <w:rPr>
                <w:color w:val="000000"/>
              </w:rPr>
            </w:pPr>
            <w:r>
              <w:rPr>
                <w:color w:val="000000"/>
              </w:rPr>
              <w:t>6(15%)</w:t>
            </w:r>
          </w:p>
        </w:tc>
        <w:tc>
          <w:tcPr>
            <w:tcW w:w="1239" w:type="dxa"/>
            <w:shd w:val="clear" w:color="auto" w:fill="auto"/>
            <w:vAlign w:val="center"/>
            <w:hideMark/>
          </w:tcPr>
          <w:p w14:paraId="2394DF18" w14:textId="77777777" w:rsidR="00A819B6" w:rsidRDefault="00A819B6" w:rsidP="00A819B6">
            <w:pPr>
              <w:jc w:val="center"/>
              <w:rPr>
                <w:color w:val="000000"/>
              </w:rPr>
            </w:pPr>
            <w:r>
              <w:rPr>
                <w:color w:val="000000"/>
              </w:rPr>
              <w:t>15(38%)</w:t>
            </w:r>
          </w:p>
        </w:tc>
        <w:tc>
          <w:tcPr>
            <w:tcW w:w="1122" w:type="dxa"/>
            <w:shd w:val="clear" w:color="auto" w:fill="auto"/>
            <w:vAlign w:val="center"/>
            <w:hideMark/>
          </w:tcPr>
          <w:p w14:paraId="213F6646" w14:textId="77777777" w:rsidR="00A819B6" w:rsidRDefault="00A819B6" w:rsidP="00A819B6">
            <w:pPr>
              <w:jc w:val="center"/>
              <w:rPr>
                <w:color w:val="000000"/>
              </w:rPr>
            </w:pPr>
            <w:r>
              <w:rPr>
                <w:color w:val="000000"/>
              </w:rPr>
              <w:t>6(15%)</w:t>
            </w:r>
          </w:p>
        </w:tc>
      </w:tr>
      <w:tr w:rsidR="00A819B6" w14:paraId="27D43C9A" w14:textId="77777777" w:rsidTr="00A819B6">
        <w:trPr>
          <w:trHeight w:val="665"/>
        </w:trPr>
        <w:tc>
          <w:tcPr>
            <w:tcW w:w="3640" w:type="dxa"/>
            <w:shd w:val="clear" w:color="auto" w:fill="auto"/>
            <w:vAlign w:val="center"/>
            <w:hideMark/>
          </w:tcPr>
          <w:p w14:paraId="6B070B74" w14:textId="77777777" w:rsidR="00A819B6" w:rsidRDefault="00A819B6">
            <w:pPr>
              <w:rPr>
                <w:color w:val="000000"/>
              </w:rPr>
            </w:pPr>
            <w:r>
              <w:rPr>
                <w:color w:val="000000"/>
              </w:rPr>
              <w:t>My team leader takes pride in winning as a team.</w:t>
            </w:r>
          </w:p>
        </w:tc>
        <w:tc>
          <w:tcPr>
            <w:tcW w:w="1239" w:type="dxa"/>
            <w:shd w:val="clear" w:color="auto" w:fill="auto"/>
            <w:vAlign w:val="center"/>
            <w:hideMark/>
          </w:tcPr>
          <w:p w14:paraId="084F5608" w14:textId="77777777" w:rsidR="00A819B6" w:rsidRDefault="00A819B6" w:rsidP="00A819B6">
            <w:pPr>
              <w:jc w:val="center"/>
              <w:rPr>
                <w:color w:val="000000"/>
              </w:rPr>
            </w:pPr>
            <w:r>
              <w:rPr>
                <w:color w:val="000000"/>
              </w:rPr>
              <w:t>3(7%)</w:t>
            </w:r>
          </w:p>
        </w:tc>
        <w:tc>
          <w:tcPr>
            <w:tcW w:w="1239" w:type="dxa"/>
            <w:shd w:val="clear" w:color="auto" w:fill="auto"/>
            <w:vAlign w:val="center"/>
            <w:hideMark/>
          </w:tcPr>
          <w:p w14:paraId="66A4322B" w14:textId="77777777" w:rsidR="00A819B6" w:rsidRDefault="00A819B6" w:rsidP="00A819B6">
            <w:pPr>
              <w:jc w:val="center"/>
              <w:rPr>
                <w:color w:val="000000"/>
              </w:rPr>
            </w:pPr>
            <w:r>
              <w:rPr>
                <w:color w:val="000000"/>
              </w:rPr>
              <w:t>23(59%)</w:t>
            </w:r>
          </w:p>
        </w:tc>
        <w:tc>
          <w:tcPr>
            <w:tcW w:w="1122" w:type="dxa"/>
            <w:shd w:val="clear" w:color="auto" w:fill="auto"/>
            <w:vAlign w:val="center"/>
            <w:hideMark/>
          </w:tcPr>
          <w:p w14:paraId="44257D7A" w14:textId="77777777" w:rsidR="00A819B6" w:rsidRDefault="00A819B6" w:rsidP="00A819B6">
            <w:pPr>
              <w:jc w:val="center"/>
              <w:rPr>
                <w:color w:val="000000"/>
              </w:rPr>
            </w:pPr>
            <w:r>
              <w:rPr>
                <w:color w:val="000000"/>
              </w:rPr>
              <w:t>4(10%)</w:t>
            </w:r>
          </w:p>
        </w:tc>
        <w:tc>
          <w:tcPr>
            <w:tcW w:w="1239" w:type="dxa"/>
            <w:shd w:val="clear" w:color="auto" w:fill="auto"/>
            <w:vAlign w:val="center"/>
            <w:hideMark/>
          </w:tcPr>
          <w:p w14:paraId="6D4B93B3" w14:textId="77777777" w:rsidR="00A819B6" w:rsidRDefault="00A819B6" w:rsidP="00A819B6">
            <w:pPr>
              <w:jc w:val="center"/>
              <w:rPr>
                <w:color w:val="000000"/>
              </w:rPr>
            </w:pPr>
            <w:r>
              <w:rPr>
                <w:color w:val="000000"/>
              </w:rPr>
              <w:t>5(12%)</w:t>
            </w:r>
          </w:p>
        </w:tc>
        <w:tc>
          <w:tcPr>
            <w:tcW w:w="1122" w:type="dxa"/>
            <w:shd w:val="clear" w:color="auto" w:fill="auto"/>
            <w:vAlign w:val="center"/>
            <w:hideMark/>
          </w:tcPr>
          <w:p w14:paraId="076E26D4" w14:textId="77777777" w:rsidR="00A819B6" w:rsidRDefault="00A819B6" w:rsidP="00A819B6">
            <w:pPr>
              <w:jc w:val="center"/>
              <w:rPr>
                <w:color w:val="000000"/>
              </w:rPr>
            </w:pPr>
            <w:r>
              <w:rPr>
                <w:color w:val="000000"/>
              </w:rPr>
              <w:t>5(12%)</w:t>
            </w:r>
          </w:p>
        </w:tc>
      </w:tr>
      <w:tr w:rsidR="00A819B6" w14:paraId="5905B964" w14:textId="77777777" w:rsidTr="00A819B6">
        <w:trPr>
          <w:trHeight w:val="973"/>
        </w:trPr>
        <w:tc>
          <w:tcPr>
            <w:tcW w:w="3640" w:type="dxa"/>
            <w:shd w:val="clear" w:color="auto" w:fill="auto"/>
            <w:vAlign w:val="center"/>
            <w:hideMark/>
          </w:tcPr>
          <w:p w14:paraId="1425B285" w14:textId="77777777" w:rsidR="00A819B6" w:rsidRDefault="00A819B6">
            <w:pPr>
              <w:rPr>
                <w:color w:val="000000"/>
              </w:rPr>
            </w:pPr>
            <w:r>
              <w:rPr>
                <w:color w:val="000000"/>
              </w:rPr>
              <w:t>My team leader sets clear goals allowing people to use their initiative</w:t>
            </w:r>
          </w:p>
        </w:tc>
        <w:tc>
          <w:tcPr>
            <w:tcW w:w="1239" w:type="dxa"/>
            <w:shd w:val="clear" w:color="auto" w:fill="auto"/>
            <w:vAlign w:val="center"/>
            <w:hideMark/>
          </w:tcPr>
          <w:p w14:paraId="053E523D" w14:textId="77777777" w:rsidR="00A819B6" w:rsidRDefault="00A819B6" w:rsidP="00A819B6">
            <w:pPr>
              <w:jc w:val="center"/>
              <w:rPr>
                <w:color w:val="000000"/>
              </w:rPr>
            </w:pPr>
            <w:r>
              <w:rPr>
                <w:color w:val="000000"/>
              </w:rPr>
              <w:t>1(2%)</w:t>
            </w:r>
          </w:p>
        </w:tc>
        <w:tc>
          <w:tcPr>
            <w:tcW w:w="1239" w:type="dxa"/>
            <w:shd w:val="clear" w:color="auto" w:fill="auto"/>
            <w:vAlign w:val="center"/>
            <w:hideMark/>
          </w:tcPr>
          <w:p w14:paraId="42E5B14C" w14:textId="77777777" w:rsidR="00A819B6" w:rsidRDefault="00A819B6" w:rsidP="00A819B6">
            <w:pPr>
              <w:jc w:val="center"/>
              <w:rPr>
                <w:color w:val="000000"/>
              </w:rPr>
            </w:pPr>
            <w:r>
              <w:rPr>
                <w:color w:val="000000"/>
              </w:rPr>
              <w:t>13(33%)</w:t>
            </w:r>
          </w:p>
        </w:tc>
        <w:tc>
          <w:tcPr>
            <w:tcW w:w="1122" w:type="dxa"/>
            <w:shd w:val="clear" w:color="auto" w:fill="auto"/>
            <w:vAlign w:val="center"/>
            <w:hideMark/>
          </w:tcPr>
          <w:p w14:paraId="00CF80DD" w14:textId="77777777" w:rsidR="00A819B6" w:rsidRDefault="00A819B6" w:rsidP="00A819B6">
            <w:pPr>
              <w:jc w:val="center"/>
              <w:rPr>
                <w:color w:val="000000"/>
              </w:rPr>
            </w:pPr>
            <w:r>
              <w:rPr>
                <w:color w:val="000000"/>
              </w:rPr>
              <w:t>2(4%)</w:t>
            </w:r>
          </w:p>
        </w:tc>
        <w:tc>
          <w:tcPr>
            <w:tcW w:w="1239" w:type="dxa"/>
            <w:shd w:val="clear" w:color="auto" w:fill="auto"/>
            <w:vAlign w:val="center"/>
            <w:hideMark/>
          </w:tcPr>
          <w:p w14:paraId="338F4001" w14:textId="77777777" w:rsidR="00A819B6" w:rsidRDefault="00A819B6" w:rsidP="00A819B6">
            <w:pPr>
              <w:jc w:val="center"/>
              <w:rPr>
                <w:color w:val="000000"/>
              </w:rPr>
            </w:pPr>
            <w:r>
              <w:rPr>
                <w:color w:val="000000"/>
              </w:rPr>
              <w:t>15(38%)</w:t>
            </w:r>
          </w:p>
        </w:tc>
        <w:tc>
          <w:tcPr>
            <w:tcW w:w="1122" w:type="dxa"/>
            <w:shd w:val="clear" w:color="auto" w:fill="auto"/>
            <w:vAlign w:val="center"/>
            <w:hideMark/>
          </w:tcPr>
          <w:p w14:paraId="1997362A" w14:textId="77777777" w:rsidR="00A819B6" w:rsidRDefault="00A819B6" w:rsidP="00A819B6">
            <w:pPr>
              <w:jc w:val="center"/>
              <w:rPr>
                <w:color w:val="000000"/>
              </w:rPr>
            </w:pPr>
            <w:r>
              <w:rPr>
                <w:color w:val="000000"/>
              </w:rPr>
              <w:t>8(19%)</w:t>
            </w:r>
          </w:p>
        </w:tc>
      </w:tr>
      <w:tr w:rsidR="00A819B6" w14:paraId="67E30D5E" w14:textId="77777777" w:rsidTr="00A819B6">
        <w:trPr>
          <w:trHeight w:val="986"/>
        </w:trPr>
        <w:tc>
          <w:tcPr>
            <w:tcW w:w="3640" w:type="dxa"/>
            <w:shd w:val="clear" w:color="auto" w:fill="auto"/>
            <w:vAlign w:val="center"/>
            <w:hideMark/>
          </w:tcPr>
          <w:p w14:paraId="4BA62880" w14:textId="77777777" w:rsidR="00A819B6" w:rsidRDefault="00A819B6">
            <w:pPr>
              <w:jc w:val="both"/>
              <w:rPr>
                <w:color w:val="000000"/>
              </w:rPr>
            </w:pPr>
            <w:r>
              <w:rPr>
                <w:color w:val="000000"/>
              </w:rPr>
              <w:t>My team leader recognizes staff’s achievements with encouragement and support</w:t>
            </w:r>
          </w:p>
        </w:tc>
        <w:tc>
          <w:tcPr>
            <w:tcW w:w="1239" w:type="dxa"/>
            <w:shd w:val="clear" w:color="auto" w:fill="auto"/>
            <w:vAlign w:val="center"/>
            <w:hideMark/>
          </w:tcPr>
          <w:p w14:paraId="406C9FB3" w14:textId="77777777" w:rsidR="00A819B6" w:rsidRDefault="00A819B6" w:rsidP="00A819B6">
            <w:pPr>
              <w:jc w:val="center"/>
              <w:rPr>
                <w:color w:val="000000"/>
              </w:rPr>
            </w:pPr>
            <w:r>
              <w:rPr>
                <w:color w:val="000000"/>
              </w:rPr>
              <w:t>4(11%)</w:t>
            </w:r>
          </w:p>
        </w:tc>
        <w:tc>
          <w:tcPr>
            <w:tcW w:w="1239" w:type="dxa"/>
            <w:shd w:val="clear" w:color="auto" w:fill="auto"/>
            <w:vAlign w:val="center"/>
            <w:hideMark/>
          </w:tcPr>
          <w:p w14:paraId="223770C5" w14:textId="77777777" w:rsidR="00A819B6" w:rsidRDefault="00A819B6" w:rsidP="00A819B6">
            <w:pPr>
              <w:jc w:val="center"/>
              <w:rPr>
                <w:color w:val="000000"/>
              </w:rPr>
            </w:pPr>
            <w:r>
              <w:rPr>
                <w:color w:val="000000"/>
              </w:rPr>
              <w:t>16(42%)</w:t>
            </w:r>
          </w:p>
        </w:tc>
        <w:tc>
          <w:tcPr>
            <w:tcW w:w="1122" w:type="dxa"/>
            <w:shd w:val="clear" w:color="auto" w:fill="auto"/>
            <w:vAlign w:val="center"/>
            <w:hideMark/>
          </w:tcPr>
          <w:p w14:paraId="43EDE7C5" w14:textId="77777777" w:rsidR="00A819B6" w:rsidRDefault="00A819B6" w:rsidP="00A819B6">
            <w:pPr>
              <w:jc w:val="center"/>
              <w:rPr>
                <w:color w:val="000000"/>
              </w:rPr>
            </w:pPr>
            <w:r>
              <w:rPr>
                <w:color w:val="000000"/>
              </w:rPr>
              <w:t>2(4%)</w:t>
            </w:r>
          </w:p>
        </w:tc>
        <w:tc>
          <w:tcPr>
            <w:tcW w:w="1239" w:type="dxa"/>
            <w:shd w:val="clear" w:color="auto" w:fill="auto"/>
            <w:vAlign w:val="center"/>
            <w:hideMark/>
          </w:tcPr>
          <w:p w14:paraId="18E13EDF" w14:textId="77777777" w:rsidR="00A819B6" w:rsidRDefault="00A819B6" w:rsidP="00A819B6">
            <w:pPr>
              <w:jc w:val="center"/>
              <w:rPr>
                <w:color w:val="000000"/>
              </w:rPr>
            </w:pPr>
            <w:r>
              <w:rPr>
                <w:color w:val="000000"/>
              </w:rPr>
              <w:t>13(33%)</w:t>
            </w:r>
          </w:p>
        </w:tc>
        <w:tc>
          <w:tcPr>
            <w:tcW w:w="1122" w:type="dxa"/>
            <w:shd w:val="clear" w:color="auto" w:fill="auto"/>
            <w:vAlign w:val="center"/>
            <w:hideMark/>
          </w:tcPr>
          <w:p w14:paraId="14359D5F" w14:textId="77777777" w:rsidR="00A819B6" w:rsidRDefault="00A819B6" w:rsidP="00A819B6">
            <w:pPr>
              <w:jc w:val="center"/>
              <w:rPr>
                <w:color w:val="000000"/>
              </w:rPr>
            </w:pPr>
            <w:r>
              <w:rPr>
                <w:color w:val="000000"/>
              </w:rPr>
              <w:t>4(10%)</w:t>
            </w:r>
          </w:p>
        </w:tc>
      </w:tr>
      <w:tr w:rsidR="00A819B6" w14:paraId="2E8C683F" w14:textId="77777777" w:rsidTr="00A819B6">
        <w:trPr>
          <w:trHeight w:val="973"/>
        </w:trPr>
        <w:tc>
          <w:tcPr>
            <w:tcW w:w="3640" w:type="dxa"/>
            <w:shd w:val="clear" w:color="auto" w:fill="auto"/>
            <w:vAlign w:val="center"/>
            <w:hideMark/>
          </w:tcPr>
          <w:p w14:paraId="0C84B069" w14:textId="77777777" w:rsidR="00A819B6" w:rsidRDefault="00A819B6">
            <w:pPr>
              <w:rPr>
                <w:color w:val="000000"/>
              </w:rPr>
            </w:pPr>
            <w:r>
              <w:rPr>
                <w:color w:val="000000"/>
              </w:rPr>
              <w:t>My team leader demonstrates trust in others to perform effectively</w:t>
            </w:r>
          </w:p>
        </w:tc>
        <w:tc>
          <w:tcPr>
            <w:tcW w:w="1239" w:type="dxa"/>
            <w:shd w:val="clear" w:color="auto" w:fill="auto"/>
            <w:vAlign w:val="center"/>
            <w:hideMark/>
          </w:tcPr>
          <w:p w14:paraId="597056C7" w14:textId="77777777" w:rsidR="00A819B6" w:rsidRDefault="00A819B6" w:rsidP="00A819B6">
            <w:pPr>
              <w:jc w:val="center"/>
              <w:rPr>
                <w:color w:val="000000"/>
              </w:rPr>
            </w:pPr>
            <w:r>
              <w:rPr>
                <w:color w:val="000000"/>
              </w:rPr>
              <w:t>8(19%)</w:t>
            </w:r>
          </w:p>
        </w:tc>
        <w:tc>
          <w:tcPr>
            <w:tcW w:w="1239" w:type="dxa"/>
            <w:shd w:val="clear" w:color="auto" w:fill="auto"/>
            <w:vAlign w:val="center"/>
            <w:hideMark/>
          </w:tcPr>
          <w:p w14:paraId="45BDF7B2" w14:textId="77777777" w:rsidR="00A819B6" w:rsidRDefault="00A819B6" w:rsidP="00A819B6">
            <w:pPr>
              <w:jc w:val="center"/>
              <w:rPr>
                <w:color w:val="000000"/>
              </w:rPr>
            </w:pPr>
            <w:r>
              <w:rPr>
                <w:color w:val="000000"/>
              </w:rPr>
              <w:t>17(43%)</w:t>
            </w:r>
          </w:p>
        </w:tc>
        <w:tc>
          <w:tcPr>
            <w:tcW w:w="1122" w:type="dxa"/>
            <w:shd w:val="clear" w:color="auto" w:fill="auto"/>
            <w:vAlign w:val="center"/>
            <w:hideMark/>
          </w:tcPr>
          <w:p w14:paraId="23D4349E" w14:textId="77777777" w:rsidR="00A819B6" w:rsidRDefault="00A819B6" w:rsidP="00A819B6">
            <w:pPr>
              <w:jc w:val="center"/>
              <w:rPr>
                <w:color w:val="000000"/>
              </w:rPr>
            </w:pPr>
            <w:r>
              <w:rPr>
                <w:color w:val="000000"/>
              </w:rPr>
              <w:t>6(16%)</w:t>
            </w:r>
          </w:p>
        </w:tc>
        <w:tc>
          <w:tcPr>
            <w:tcW w:w="1239" w:type="dxa"/>
            <w:shd w:val="clear" w:color="auto" w:fill="auto"/>
            <w:vAlign w:val="center"/>
            <w:hideMark/>
          </w:tcPr>
          <w:p w14:paraId="1EF359C8" w14:textId="77777777" w:rsidR="00A819B6" w:rsidRDefault="00A819B6" w:rsidP="00A819B6">
            <w:pPr>
              <w:jc w:val="center"/>
              <w:rPr>
                <w:color w:val="000000"/>
              </w:rPr>
            </w:pPr>
            <w:r>
              <w:rPr>
                <w:color w:val="000000"/>
              </w:rPr>
              <w:t>7(18%)</w:t>
            </w:r>
          </w:p>
        </w:tc>
        <w:tc>
          <w:tcPr>
            <w:tcW w:w="1122" w:type="dxa"/>
            <w:shd w:val="clear" w:color="auto" w:fill="auto"/>
            <w:vAlign w:val="center"/>
            <w:hideMark/>
          </w:tcPr>
          <w:p w14:paraId="78C812F6" w14:textId="77777777" w:rsidR="00A819B6" w:rsidRDefault="00A819B6" w:rsidP="00A819B6">
            <w:pPr>
              <w:jc w:val="center"/>
              <w:rPr>
                <w:color w:val="000000"/>
              </w:rPr>
            </w:pPr>
            <w:r>
              <w:rPr>
                <w:color w:val="000000"/>
              </w:rPr>
              <w:t>2(4%)</w:t>
            </w:r>
          </w:p>
        </w:tc>
      </w:tr>
    </w:tbl>
    <w:p w14:paraId="7FA91576" w14:textId="77777777" w:rsidR="00207BEF" w:rsidRDefault="00207BEF" w:rsidP="00EF3647">
      <w:pPr>
        <w:spacing w:line="360" w:lineRule="auto"/>
        <w:jc w:val="both"/>
      </w:pPr>
    </w:p>
    <w:p w14:paraId="232795B4" w14:textId="7D7DD9CC" w:rsidR="00104562" w:rsidRDefault="00A819B6" w:rsidP="00B356EC">
      <w:pPr>
        <w:spacing w:line="360" w:lineRule="auto"/>
        <w:ind w:left="-5"/>
        <w:jc w:val="both"/>
      </w:pPr>
      <w:r>
        <w:t xml:space="preserve"> </w:t>
      </w:r>
      <w:r w:rsidR="00104562">
        <w:t>Findin</w:t>
      </w:r>
      <w:r w:rsidR="007E6F40">
        <w:t>gs in Table 4.</w:t>
      </w:r>
      <w:r w:rsidR="001A65B7">
        <w:t>1</w:t>
      </w:r>
      <w:r w:rsidR="007E6F40">
        <w:t xml:space="preserve"> </w:t>
      </w:r>
      <w:r w:rsidR="00104562">
        <w:t xml:space="preserve">show that </w:t>
      </w:r>
      <w:r w:rsidR="007E6F40">
        <w:t>majority</w:t>
      </w:r>
      <w:r w:rsidR="00104562">
        <w:t xml:space="preserve"> of the respondents </w:t>
      </w:r>
      <w:r w:rsidR="004763C2">
        <w:t xml:space="preserve">(47% strongly agreed and 43% agreed) </w:t>
      </w:r>
      <w:r w:rsidR="00104562">
        <w:t>agreed that</w:t>
      </w:r>
      <w:r w:rsidR="00B0731F">
        <w:t xml:space="preserve"> their</w:t>
      </w:r>
      <w:r w:rsidR="00104562">
        <w:t xml:space="preserve"> </w:t>
      </w:r>
      <w:r w:rsidR="00B0731F">
        <w:rPr>
          <w:color w:val="000000"/>
        </w:rPr>
        <w:t>team leader listens to the team’s views before making final decisions</w:t>
      </w:r>
      <w:r w:rsidR="004763C2">
        <w:t xml:space="preserve">, well as some disagreed upon this statement (4% disagreed and 4% strongly disagreed). </w:t>
      </w:r>
      <w:r w:rsidR="00104562">
        <w:t xml:space="preserve">It was established that </w:t>
      </w:r>
      <w:r w:rsidR="004763C2">
        <w:t xml:space="preserve">majority </w:t>
      </w:r>
      <w:r w:rsidR="00104562">
        <w:t>of the respondents disagreed</w:t>
      </w:r>
      <w:r w:rsidR="004763C2">
        <w:t xml:space="preserve"> (38% disagreed and 15% strongly disagreed)</w:t>
      </w:r>
      <w:r w:rsidR="00104562">
        <w:t xml:space="preserve"> </w:t>
      </w:r>
      <w:r w:rsidR="00104562">
        <w:lastRenderedPageBreak/>
        <w:t>to the statement that t</w:t>
      </w:r>
      <w:r w:rsidR="004763C2">
        <w:t xml:space="preserve">heir </w:t>
      </w:r>
      <w:r w:rsidR="004763C2">
        <w:rPr>
          <w:color w:val="000000"/>
        </w:rPr>
        <w:t>team leader freely interacts with the team</w:t>
      </w:r>
      <w:r w:rsidR="004763C2">
        <w:t xml:space="preserve">, well as some of the participants agreed upon this statement (7% agreed and 35% strongly agreed). </w:t>
      </w:r>
    </w:p>
    <w:p w14:paraId="7E88F1B6" w14:textId="77777777" w:rsidR="00B356EC" w:rsidRDefault="00B356EC" w:rsidP="00B356EC">
      <w:pPr>
        <w:spacing w:line="360" w:lineRule="auto"/>
        <w:ind w:left="-5" w:firstLine="725"/>
        <w:jc w:val="both"/>
      </w:pPr>
    </w:p>
    <w:p w14:paraId="233EFB07" w14:textId="20465037" w:rsidR="00CB6568" w:rsidRDefault="00CB6568" w:rsidP="00DC4550">
      <w:pPr>
        <w:spacing w:line="360" w:lineRule="auto"/>
        <w:jc w:val="both"/>
        <w:rPr>
          <w:color w:val="000000"/>
        </w:rPr>
      </w:pPr>
      <w:r>
        <w:t xml:space="preserve">The majority of the participants agreed (59% agreed and 7%strongly agreed) that their </w:t>
      </w:r>
      <w:r>
        <w:rPr>
          <w:color w:val="000000"/>
        </w:rPr>
        <w:t>team leader takes pride in winning as a team, well as some of the participants disagreed upon this statement (12% disagreed and 12% strongly disagreed).</w:t>
      </w:r>
      <w:r w:rsidR="00B356EC">
        <w:rPr>
          <w:color w:val="000000"/>
        </w:rPr>
        <w:t xml:space="preserve"> </w:t>
      </w:r>
      <w:r>
        <w:rPr>
          <w:color w:val="000000"/>
        </w:rPr>
        <w:t>The study findings still indicated that the majority of the participants disagreed (38% disagreed and 19% strongly disagreed) that their team leader sets clear goals allowing people to use their initiative, well as some participants agreed upon this statement (2% strongly agreed and 33% agreed).</w:t>
      </w:r>
    </w:p>
    <w:p w14:paraId="101DAB29" w14:textId="7DF594F9" w:rsidR="00B356EC" w:rsidRDefault="00CB6568" w:rsidP="00DC4550">
      <w:pPr>
        <w:spacing w:line="360" w:lineRule="auto"/>
        <w:jc w:val="both"/>
        <w:rPr>
          <w:color w:val="000000"/>
        </w:rPr>
      </w:pPr>
      <w:r>
        <w:rPr>
          <w:color w:val="000000"/>
        </w:rPr>
        <w:t>The study findings indicated that the majority of the participants agreed (</w:t>
      </w:r>
      <w:r w:rsidR="00B356EC">
        <w:rPr>
          <w:color w:val="000000"/>
        </w:rPr>
        <w:t>11%</w:t>
      </w:r>
      <w:r>
        <w:rPr>
          <w:color w:val="000000"/>
        </w:rPr>
        <w:t xml:space="preserve"> </w:t>
      </w:r>
      <w:r w:rsidR="00B356EC">
        <w:rPr>
          <w:color w:val="000000"/>
        </w:rPr>
        <w:t xml:space="preserve">strongly </w:t>
      </w:r>
      <w:r>
        <w:rPr>
          <w:color w:val="000000"/>
        </w:rPr>
        <w:t xml:space="preserve">agreed and </w:t>
      </w:r>
      <w:r w:rsidR="00B356EC">
        <w:rPr>
          <w:color w:val="000000"/>
        </w:rPr>
        <w:t xml:space="preserve">42% </w:t>
      </w:r>
      <w:r>
        <w:rPr>
          <w:color w:val="000000"/>
        </w:rPr>
        <w:t xml:space="preserve">agreed) that </w:t>
      </w:r>
      <w:r w:rsidR="00B356EC">
        <w:rPr>
          <w:color w:val="000000"/>
        </w:rPr>
        <w:t>their team leader recognizes staff’s achievements with encouragement and support</w:t>
      </w:r>
      <w:r>
        <w:rPr>
          <w:color w:val="000000"/>
        </w:rPr>
        <w:t xml:space="preserve">, well as some participants </w:t>
      </w:r>
      <w:r w:rsidR="00B356EC">
        <w:rPr>
          <w:color w:val="000000"/>
        </w:rPr>
        <w:t>dis</w:t>
      </w:r>
      <w:r>
        <w:rPr>
          <w:color w:val="000000"/>
        </w:rPr>
        <w:t>agreed upon this statement (</w:t>
      </w:r>
      <w:r w:rsidR="00B356EC">
        <w:rPr>
          <w:color w:val="000000"/>
        </w:rPr>
        <w:t>33% dis</w:t>
      </w:r>
      <w:r>
        <w:rPr>
          <w:color w:val="000000"/>
        </w:rPr>
        <w:t xml:space="preserve">agreed and </w:t>
      </w:r>
      <w:r w:rsidR="00B356EC">
        <w:rPr>
          <w:color w:val="000000"/>
        </w:rPr>
        <w:t>4% dis</w:t>
      </w:r>
      <w:r>
        <w:rPr>
          <w:color w:val="000000"/>
        </w:rPr>
        <w:t>agreed).</w:t>
      </w:r>
      <w:r w:rsidR="00B356EC">
        <w:rPr>
          <w:color w:val="000000"/>
        </w:rPr>
        <w:t xml:space="preserve"> The study findings indicated that the majority of the participants agreed (19% strongly agreed and 43% agreed) that their team leader demonstrates trust in others to perform effectively, well as some participants disagreed upon this statement (18% disagreed and 4% disagreed).</w:t>
      </w:r>
    </w:p>
    <w:p w14:paraId="4C1B90C0" w14:textId="076B0171" w:rsidR="00083E96" w:rsidRDefault="00B356EC" w:rsidP="00177040">
      <w:pPr>
        <w:spacing w:line="360" w:lineRule="auto"/>
        <w:ind w:left="-5"/>
        <w:jc w:val="both"/>
      </w:pPr>
      <w:r>
        <w:t xml:space="preserve">Therefore, as far as employee involvement in decision making is concerned democratic leadership style has fairly affected performance at Hoima district.  </w:t>
      </w:r>
      <w:r w:rsidR="00083E96">
        <w:t xml:space="preserve">The relationship between employee performance and democratic leadership style was tested. </w:t>
      </w:r>
    </w:p>
    <w:p w14:paraId="2F23121C" w14:textId="77777777" w:rsidR="00177040" w:rsidRDefault="00177040" w:rsidP="00177040">
      <w:pPr>
        <w:spacing w:line="360" w:lineRule="auto"/>
        <w:ind w:left="-5"/>
        <w:jc w:val="both"/>
      </w:pPr>
    </w:p>
    <w:p w14:paraId="3BB06399" w14:textId="77777777" w:rsidR="00177040" w:rsidRDefault="00177040" w:rsidP="00177040">
      <w:pPr>
        <w:spacing w:line="360" w:lineRule="auto"/>
        <w:ind w:left="-5"/>
        <w:jc w:val="both"/>
      </w:pPr>
    </w:p>
    <w:p w14:paraId="78E9C04B" w14:textId="77777777" w:rsidR="00177040" w:rsidRDefault="00177040" w:rsidP="00177040">
      <w:pPr>
        <w:spacing w:line="360" w:lineRule="auto"/>
        <w:ind w:left="-5"/>
        <w:jc w:val="both"/>
      </w:pPr>
    </w:p>
    <w:p w14:paraId="3A82E3AC" w14:textId="77777777" w:rsidR="00177040" w:rsidRDefault="00177040" w:rsidP="00177040">
      <w:pPr>
        <w:spacing w:line="360" w:lineRule="auto"/>
        <w:ind w:left="-5"/>
        <w:jc w:val="both"/>
      </w:pPr>
    </w:p>
    <w:p w14:paraId="4A652303" w14:textId="77777777" w:rsidR="00177040" w:rsidRDefault="00177040" w:rsidP="00177040">
      <w:pPr>
        <w:spacing w:line="360" w:lineRule="auto"/>
        <w:ind w:left="-5"/>
        <w:jc w:val="both"/>
      </w:pPr>
    </w:p>
    <w:p w14:paraId="24FD08A7" w14:textId="77777777" w:rsidR="00177040" w:rsidRDefault="00177040" w:rsidP="00177040">
      <w:pPr>
        <w:spacing w:line="360" w:lineRule="auto"/>
        <w:ind w:left="-5"/>
        <w:jc w:val="both"/>
      </w:pPr>
    </w:p>
    <w:p w14:paraId="1A41AAFD" w14:textId="77777777" w:rsidR="00177040" w:rsidRDefault="00177040" w:rsidP="00177040">
      <w:pPr>
        <w:spacing w:line="360" w:lineRule="auto"/>
        <w:ind w:left="-5"/>
        <w:jc w:val="both"/>
      </w:pPr>
    </w:p>
    <w:p w14:paraId="644967DA" w14:textId="77777777" w:rsidR="00177040" w:rsidRDefault="00177040" w:rsidP="00177040">
      <w:pPr>
        <w:spacing w:line="360" w:lineRule="auto"/>
        <w:ind w:left="-5"/>
        <w:jc w:val="both"/>
      </w:pPr>
    </w:p>
    <w:p w14:paraId="6F21FC05" w14:textId="77777777" w:rsidR="00177040" w:rsidRDefault="00177040" w:rsidP="00177040">
      <w:pPr>
        <w:spacing w:line="360" w:lineRule="auto"/>
        <w:ind w:left="-5"/>
        <w:jc w:val="both"/>
      </w:pPr>
    </w:p>
    <w:p w14:paraId="05CE4641" w14:textId="77777777" w:rsidR="00177040" w:rsidRDefault="00177040" w:rsidP="00177040">
      <w:pPr>
        <w:spacing w:line="360" w:lineRule="auto"/>
        <w:ind w:left="-5"/>
        <w:jc w:val="both"/>
      </w:pPr>
    </w:p>
    <w:p w14:paraId="32E7493A" w14:textId="77777777" w:rsidR="000D0F36" w:rsidRDefault="000D0F36" w:rsidP="005D41BD">
      <w:pPr>
        <w:pStyle w:val="Heading1"/>
        <w:spacing w:line="360" w:lineRule="auto"/>
        <w:rPr>
          <w:sz w:val="24"/>
          <w:szCs w:val="24"/>
        </w:rPr>
      </w:pPr>
      <w:bookmarkStart w:id="64" w:name="_Toc143646504"/>
    </w:p>
    <w:p w14:paraId="315E36DD" w14:textId="181D30D6" w:rsidR="00104562" w:rsidRPr="005D41BD" w:rsidRDefault="00083E96" w:rsidP="005D41BD">
      <w:pPr>
        <w:pStyle w:val="Heading1"/>
        <w:spacing w:line="360" w:lineRule="auto"/>
        <w:rPr>
          <w:sz w:val="24"/>
          <w:szCs w:val="24"/>
        </w:rPr>
      </w:pPr>
      <w:r w:rsidRPr="005D41BD">
        <w:rPr>
          <w:sz w:val="24"/>
          <w:szCs w:val="24"/>
        </w:rPr>
        <w:t>4.4.</w:t>
      </w:r>
      <w:r w:rsidR="001A65B7">
        <w:rPr>
          <w:sz w:val="24"/>
          <w:szCs w:val="24"/>
        </w:rPr>
        <w:t>2</w:t>
      </w:r>
      <w:r w:rsidRPr="005D41BD">
        <w:rPr>
          <w:sz w:val="24"/>
          <w:szCs w:val="24"/>
        </w:rPr>
        <w:t xml:space="preserve"> </w:t>
      </w:r>
      <w:r w:rsidR="00104562" w:rsidRPr="005D41BD">
        <w:rPr>
          <w:sz w:val="24"/>
          <w:szCs w:val="24"/>
        </w:rPr>
        <w:t>Correlation between democratic leadership style and performance of employees</w:t>
      </w:r>
      <w:bookmarkEnd w:id="64"/>
      <w:r w:rsidR="00104562" w:rsidRPr="005D41BD">
        <w:rPr>
          <w:sz w:val="24"/>
          <w:szCs w:val="24"/>
        </w:rPr>
        <w:t xml:space="preserve"> </w:t>
      </w:r>
    </w:p>
    <w:p w14:paraId="066B9621" w14:textId="47AA0E1F" w:rsidR="00104562" w:rsidRPr="00104562" w:rsidRDefault="00104562" w:rsidP="00104562"/>
    <w:p w14:paraId="33C0207D" w14:textId="5A6BF252" w:rsidR="00083E96" w:rsidRPr="00083E96" w:rsidRDefault="003B0803" w:rsidP="003B0803">
      <w:pPr>
        <w:pStyle w:val="Caption"/>
        <w:rPr>
          <w:b/>
          <w:bCs/>
          <w:i w:val="0"/>
          <w:iCs w:val="0"/>
          <w:color w:val="auto"/>
          <w:sz w:val="24"/>
          <w:szCs w:val="24"/>
        </w:rPr>
      </w:pPr>
      <w:bookmarkStart w:id="65" w:name="_Toc141035374"/>
      <w:bookmarkStart w:id="66" w:name="_Toc143649253"/>
      <w:r>
        <w:t>Table 4.2</w:t>
      </w:r>
      <w:r w:rsidR="00083E96" w:rsidRPr="00083E96">
        <w:rPr>
          <w:b/>
          <w:bCs/>
          <w:i w:val="0"/>
          <w:iCs w:val="0"/>
          <w:color w:val="auto"/>
          <w:sz w:val="24"/>
          <w:szCs w:val="24"/>
        </w:rPr>
        <w:t>: Correlation between democratic leadership style and performance of employees</w:t>
      </w:r>
      <w:bookmarkEnd w:id="65"/>
      <w:bookmarkEnd w:id="66"/>
    </w:p>
    <w:tbl>
      <w:tblPr>
        <w:tblStyle w:val="TableGrid"/>
        <w:tblW w:w="96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right w:w="115" w:type="dxa"/>
        </w:tblCellMar>
        <w:tblLook w:val="04A0" w:firstRow="1" w:lastRow="0" w:firstColumn="1" w:lastColumn="0" w:noHBand="0" w:noVBand="1"/>
      </w:tblPr>
      <w:tblGrid>
        <w:gridCol w:w="2137"/>
        <w:gridCol w:w="2514"/>
        <w:gridCol w:w="1403"/>
        <w:gridCol w:w="3558"/>
      </w:tblGrid>
      <w:tr w:rsidR="00104562" w:rsidRPr="00104562" w14:paraId="7AF570A0" w14:textId="77777777" w:rsidTr="00083E96">
        <w:trPr>
          <w:trHeight w:val="527"/>
        </w:trPr>
        <w:tc>
          <w:tcPr>
            <w:tcW w:w="2137" w:type="dxa"/>
          </w:tcPr>
          <w:p w14:paraId="686B1B4B" w14:textId="77777777" w:rsidR="00104562" w:rsidRPr="00104562" w:rsidRDefault="00104562" w:rsidP="00104562">
            <w:r w:rsidRPr="00104562">
              <w:t xml:space="preserve"> </w:t>
            </w:r>
          </w:p>
        </w:tc>
        <w:tc>
          <w:tcPr>
            <w:tcW w:w="2514" w:type="dxa"/>
          </w:tcPr>
          <w:p w14:paraId="70030BFF" w14:textId="77777777" w:rsidR="00104562" w:rsidRPr="00104562" w:rsidRDefault="00104562" w:rsidP="00104562">
            <w:r w:rsidRPr="00104562">
              <w:t xml:space="preserve">  </w:t>
            </w:r>
          </w:p>
        </w:tc>
        <w:tc>
          <w:tcPr>
            <w:tcW w:w="1403" w:type="dxa"/>
          </w:tcPr>
          <w:p w14:paraId="3FF02A3A" w14:textId="77777777" w:rsidR="00104562" w:rsidRPr="00104562" w:rsidRDefault="00104562" w:rsidP="00104562">
            <w:pPr>
              <w:rPr>
                <w:b/>
                <w:bCs/>
              </w:rPr>
            </w:pPr>
            <w:r w:rsidRPr="00104562">
              <w:rPr>
                <w:b/>
                <w:bCs/>
              </w:rPr>
              <w:t xml:space="preserve">Democratic  </w:t>
            </w:r>
          </w:p>
        </w:tc>
        <w:tc>
          <w:tcPr>
            <w:tcW w:w="3558" w:type="dxa"/>
          </w:tcPr>
          <w:p w14:paraId="7B90BED2" w14:textId="77777777" w:rsidR="00104562" w:rsidRPr="00104562" w:rsidRDefault="00104562" w:rsidP="00104562">
            <w:pPr>
              <w:rPr>
                <w:b/>
                <w:bCs/>
              </w:rPr>
            </w:pPr>
            <w:r w:rsidRPr="00104562">
              <w:rPr>
                <w:b/>
                <w:bCs/>
              </w:rPr>
              <w:t xml:space="preserve">Employee performance  </w:t>
            </w:r>
          </w:p>
        </w:tc>
      </w:tr>
      <w:tr w:rsidR="00104562" w:rsidRPr="00104562" w14:paraId="31D23CE7" w14:textId="77777777" w:rsidTr="00083E96">
        <w:trPr>
          <w:trHeight w:val="556"/>
        </w:trPr>
        <w:tc>
          <w:tcPr>
            <w:tcW w:w="2137" w:type="dxa"/>
            <w:vMerge w:val="restart"/>
            <w:vAlign w:val="center"/>
          </w:tcPr>
          <w:p w14:paraId="623DC777" w14:textId="77777777" w:rsidR="00104562" w:rsidRPr="00104562" w:rsidRDefault="00104562" w:rsidP="00104562">
            <w:pPr>
              <w:rPr>
                <w:b/>
                <w:bCs/>
              </w:rPr>
            </w:pPr>
            <w:r w:rsidRPr="00104562">
              <w:rPr>
                <w:b/>
                <w:bCs/>
              </w:rPr>
              <w:t xml:space="preserve">Democratic  </w:t>
            </w:r>
          </w:p>
          <w:p w14:paraId="34EEB185" w14:textId="7719FB91" w:rsidR="00104562" w:rsidRPr="00104562" w:rsidRDefault="00104562" w:rsidP="00104562">
            <w:pPr>
              <w:rPr>
                <w:b/>
                <w:bCs/>
              </w:rPr>
            </w:pPr>
            <w:r w:rsidRPr="00104562">
              <w:rPr>
                <w:b/>
                <w:bCs/>
              </w:rPr>
              <w:t xml:space="preserve"> </w:t>
            </w:r>
          </w:p>
        </w:tc>
        <w:tc>
          <w:tcPr>
            <w:tcW w:w="2514" w:type="dxa"/>
            <w:vAlign w:val="center"/>
          </w:tcPr>
          <w:p w14:paraId="441D1DD9" w14:textId="77777777" w:rsidR="00104562" w:rsidRPr="00104562" w:rsidRDefault="00104562" w:rsidP="00104562">
            <w:r w:rsidRPr="00104562">
              <w:t xml:space="preserve"> Pearson Correlation </w:t>
            </w:r>
          </w:p>
        </w:tc>
        <w:tc>
          <w:tcPr>
            <w:tcW w:w="1403" w:type="dxa"/>
            <w:vAlign w:val="center"/>
          </w:tcPr>
          <w:p w14:paraId="2C0EE234" w14:textId="70B6A972" w:rsidR="00104562" w:rsidRPr="00104562" w:rsidRDefault="00104562" w:rsidP="00104562">
            <w:pPr>
              <w:jc w:val="center"/>
            </w:pPr>
            <w:r w:rsidRPr="00104562">
              <w:t>1</w:t>
            </w:r>
          </w:p>
        </w:tc>
        <w:tc>
          <w:tcPr>
            <w:tcW w:w="3558" w:type="dxa"/>
            <w:vAlign w:val="center"/>
          </w:tcPr>
          <w:p w14:paraId="5208AC99" w14:textId="2A8F6A82" w:rsidR="00104562" w:rsidRPr="00104562" w:rsidRDefault="00104562" w:rsidP="00104562">
            <w:pPr>
              <w:jc w:val="center"/>
            </w:pPr>
            <w:r w:rsidRPr="00104562">
              <w:t>.501**</w:t>
            </w:r>
          </w:p>
        </w:tc>
      </w:tr>
      <w:tr w:rsidR="00104562" w:rsidRPr="00104562" w14:paraId="2332105B" w14:textId="77777777" w:rsidTr="00083E96">
        <w:trPr>
          <w:trHeight w:val="556"/>
        </w:trPr>
        <w:tc>
          <w:tcPr>
            <w:tcW w:w="2137" w:type="dxa"/>
            <w:vMerge/>
            <w:vAlign w:val="center"/>
          </w:tcPr>
          <w:p w14:paraId="69774328" w14:textId="50B8F28C" w:rsidR="00104562" w:rsidRPr="00104562" w:rsidRDefault="00104562" w:rsidP="00104562">
            <w:pPr>
              <w:rPr>
                <w:b/>
                <w:bCs/>
              </w:rPr>
            </w:pPr>
          </w:p>
        </w:tc>
        <w:tc>
          <w:tcPr>
            <w:tcW w:w="2514" w:type="dxa"/>
          </w:tcPr>
          <w:p w14:paraId="1709AB12" w14:textId="2D4C9314" w:rsidR="00104562" w:rsidRPr="00104562" w:rsidRDefault="00104562" w:rsidP="00104562">
            <w:r w:rsidRPr="00104562">
              <w:t xml:space="preserve"> Sig. (2-tailed) </w:t>
            </w:r>
          </w:p>
        </w:tc>
        <w:tc>
          <w:tcPr>
            <w:tcW w:w="1403" w:type="dxa"/>
            <w:vAlign w:val="center"/>
          </w:tcPr>
          <w:p w14:paraId="68F49CC4" w14:textId="5AF5CCE0" w:rsidR="00104562" w:rsidRPr="00104562" w:rsidRDefault="00104562" w:rsidP="00104562">
            <w:pPr>
              <w:jc w:val="center"/>
            </w:pPr>
          </w:p>
        </w:tc>
        <w:tc>
          <w:tcPr>
            <w:tcW w:w="3558" w:type="dxa"/>
            <w:vAlign w:val="center"/>
          </w:tcPr>
          <w:p w14:paraId="0B2EF322" w14:textId="22C18A70" w:rsidR="00104562" w:rsidRPr="00104562" w:rsidRDefault="00104562" w:rsidP="00104562">
            <w:pPr>
              <w:jc w:val="center"/>
              <w:rPr>
                <w:b/>
                <w:bCs/>
              </w:rPr>
            </w:pPr>
            <w:r w:rsidRPr="00104562">
              <w:rPr>
                <w:b/>
                <w:bCs/>
              </w:rPr>
              <w:t>.000</w:t>
            </w:r>
          </w:p>
        </w:tc>
      </w:tr>
      <w:tr w:rsidR="00104562" w:rsidRPr="00104562" w14:paraId="0374735D" w14:textId="77777777" w:rsidTr="00083E96">
        <w:trPr>
          <w:trHeight w:val="427"/>
        </w:trPr>
        <w:tc>
          <w:tcPr>
            <w:tcW w:w="2137" w:type="dxa"/>
            <w:vMerge/>
          </w:tcPr>
          <w:p w14:paraId="52AA44F4" w14:textId="77777777" w:rsidR="00104562" w:rsidRPr="00104562" w:rsidRDefault="00104562" w:rsidP="00104562">
            <w:pPr>
              <w:rPr>
                <w:b/>
                <w:bCs/>
              </w:rPr>
            </w:pPr>
          </w:p>
        </w:tc>
        <w:tc>
          <w:tcPr>
            <w:tcW w:w="2514" w:type="dxa"/>
          </w:tcPr>
          <w:p w14:paraId="692432EF" w14:textId="77777777" w:rsidR="00104562" w:rsidRPr="00104562" w:rsidRDefault="00104562" w:rsidP="00104562">
            <w:r w:rsidRPr="00104562">
              <w:t xml:space="preserve">N </w:t>
            </w:r>
          </w:p>
        </w:tc>
        <w:tc>
          <w:tcPr>
            <w:tcW w:w="1403" w:type="dxa"/>
          </w:tcPr>
          <w:p w14:paraId="2CC2E30D" w14:textId="7C43473B" w:rsidR="00104562" w:rsidRPr="00104562" w:rsidRDefault="00104562" w:rsidP="00104562">
            <w:pPr>
              <w:jc w:val="center"/>
            </w:pPr>
            <w:r>
              <w:t>40</w:t>
            </w:r>
          </w:p>
        </w:tc>
        <w:tc>
          <w:tcPr>
            <w:tcW w:w="3558" w:type="dxa"/>
          </w:tcPr>
          <w:p w14:paraId="4B8D3699" w14:textId="549A6381" w:rsidR="00104562" w:rsidRPr="00104562" w:rsidRDefault="00104562" w:rsidP="00104562">
            <w:pPr>
              <w:jc w:val="center"/>
            </w:pPr>
            <w:r>
              <w:t>40</w:t>
            </w:r>
          </w:p>
        </w:tc>
      </w:tr>
      <w:tr w:rsidR="00104562" w:rsidRPr="00104562" w14:paraId="18CE5D42" w14:textId="77777777" w:rsidTr="00083E96">
        <w:trPr>
          <w:trHeight w:val="671"/>
        </w:trPr>
        <w:tc>
          <w:tcPr>
            <w:tcW w:w="2137" w:type="dxa"/>
            <w:vMerge w:val="restart"/>
          </w:tcPr>
          <w:p w14:paraId="257A59DB" w14:textId="77777777" w:rsidR="00104562" w:rsidRPr="00104562" w:rsidRDefault="00104562" w:rsidP="00104562">
            <w:pPr>
              <w:rPr>
                <w:b/>
                <w:bCs/>
              </w:rPr>
            </w:pPr>
            <w:r w:rsidRPr="00104562">
              <w:rPr>
                <w:b/>
                <w:bCs/>
              </w:rPr>
              <w:t xml:space="preserve"> </w:t>
            </w:r>
          </w:p>
          <w:p w14:paraId="61D5DA55" w14:textId="77777777" w:rsidR="00104562" w:rsidRPr="00104562" w:rsidRDefault="00104562" w:rsidP="00104562">
            <w:pPr>
              <w:rPr>
                <w:b/>
                <w:bCs/>
              </w:rPr>
            </w:pPr>
            <w:r w:rsidRPr="00104562">
              <w:rPr>
                <w:b/>
                <w:bCs/>
              </w:rPr>
              <w:t xml:space="preserve">Employee performance </w:t>
            </w:r>
          </w:p>
        </w:tc>
        <w:tc>
          <w:tcPr>
            <w:tcW w:w="2514" w:type="dxa"/>
          </w:tcPr>
          <w:p w14:paraId="42C84C86" w14:textId="72E3CB09" w:rsidR="00104562" w:rsidRPr="00104562" w:rsidRDefault="00104562" w:rsidP="00104562">
            <w:r w:rsidRPr="00104562">
              <w:t xml:space="preserve">   Pearson Correlation </w:t>
            </w:r>
          </w:p>
        </w:tc>
        <w:tc>
          <w:tcPr>
            <w:tcW w:w="1403" w:type="dxa"/>
          </w:tcPr>
          <w:p w14:paraId="59DCB221" w14:textId="7B781B5A" w:rsidR="00104562" w:rsidRPr="00104562" w:rsidRDefault="00104562" w:rsidP="00104562">
            <w:pPr>
              <w:jc w:val="center"/>
            </w:pPr>
            <w:r w:rsidRPr="00104562">
              <w:t>.501**</w:t>
            </w:r>
          </w:p>
          <w:p w14:paraId="02AA7203" w14:textId="4BA9B382" w:rsidR="00104562" w:rsidRPr="00104562" w:rsidRDefault="00104562" w:rsidP="00104562">
            <w:pPr>
              <w:jc w:val="center"/>
            </w:pPr>
          </w:p>
        </w:tc>
        <w:tc>
          <w:tcPr>
            <w:tcW w:w="3558" w:type="dxa"/>
          </w:tcPr>
          <w:p w14:paraId="5BCD7BE7" w14:textId="251F008B" w:rsidR="00104562" w:rsidRPr="00104562" w:rsidRDefault="00104562" w:rsidP="00104562">
            <w:pPr>
              <w:jc w:val="center"/>
            </w:pPr>
            <w:r w:rsidRPr="00104562">
              <w:t>1</w:t>
            </w:r>
          </w:p>
          <w:p w14:paraId="75174566" w14:textId="3164A3C5" w:rsidR="00104562" w:rsidRPr="00104562" w:rsidRDefault="00104562" w:rsidP="00104562">
            <w:pPr>
              <w:jc w:val="center"/>
            </w:pPr>
          </w:p>
        </w:tc>
      </w:tr>
      <w:tr w:rsidR="00104562" w:rsidRPr="00104562" w14:paraId="502547BB" w14:textId="77777777" w:rsidTr="00083E96">
        <w:trPr>
          <w:trHeight w:val="642"/>
        </w:trPr>
        <w:tc>
          <w:tcPr>
            <w:tcW w:w="2137" w:type="dxa"/>
            <w:vMerge/>
          </w:tcPr>
          <w:p w14:paraId="3FDC628D" w14:textId="77777777" w:rsidR="00104562" w:rsidRPr="00104562" w:rsidRDefault="00104562" w:rsidP="00104562"/>
        </w:tc>
        <w:tc>
          <w:tcPr>
            <w:tcW w:w="2514" w:type="dxa"/>
          </w:tcPr>
          <w:p w14:paraId="04BD9032" w14:textId="54C0B914" w:rsidR="00104562" w:rsidRPr="00104562" w:rsidRDefault="00104562" w:rsidP="00104562">
            <w:r w:rsidRPr="00104562">
              <w:t>Sig. (2-tailed)</w:t>
            </w:r>
          </w:p>
        </w:tc>
        <w:tc>
          <w:tcPr>
            <w:tcW w:w="1403" w:type="dxa"/>
          </w:tcPr>
          <w:p w14:paraId="775180E3" w14:textId="48586492" w:rsidR="00104562" w:rsidRPr="00104562" w:rsidRDefault="00104562" w:rsidP="00104562">
            <w:pPr>
              <w:jc w:val="center"/>
              <w:rPr>
                <w:b/>
                <w:bCs/>
              </w:rPr>
            </w:pPr>
            <w:r w:rsidRPr="00104562">
              <w:rPr>
                <w:b/>
                <w:bCs/>
              </w:rPr>
              <w:t>.000</w:t>
            </w:r>
          </w:p>
        </w:tc>
        <w:tc>
          <w:tcPr>
            <w:tcW w:w="3558" w:type="dxa"/>
          </w:tcPr>
          <w:p w14:paraId="0CCA838C" w14:textId="56DB0D98" w:rsidR="00104562" w:rsidRPr="00104562" w:rsidRDefault="00104562" w:rsidP="00104562">
            <w:pPr>
              <w:jc w:val="center"/>
            </w:pPr>
          </w:p>
        </w:tc>
      </w:tr>
      <w:tr w:rsidR="00104562" w:rsidRPr="00104562" w14:paraId="65DD0B40" w14:textId="77777777" w:rsidTr="00083E96">
        <w:trPr>
          <w:trHeight w:val="556"/>
        </w:trPr>
        <w:tc>
          <w:tcPr>
            <w:tcW w:w="2137" w:type="dxa"/>
            <w:vMerge/>
          </w:tcPr>
          <w:p w14:paraId="7F323A87" w14:textId="77777777" w:rsidR="00104562" w:rsidRPr="00104562" w:rsidRDefault="00104562" w:rsidP="00104562"/>
        </w:tc>
        <w:tc>
          <w:tcPr>
            <w:tcW w:w="2514" w:type="dxa"/>
          </w:tcPr>
          <w:p w14:paraId="44FC53C4" w14:textId="51BD3E67" w:rsidR="00104562" w:rsidRPr="00104562" w:rsidRDefault="00104562" w:rsidP="00104562">
            <w:r w:rsidRPr="00104562">
              <w:t xml:space="preserve">N </w:t>
            </w:r>
          </w:p>
        </w:tc>
        <w:tc>
          <w:tcPr>
            <w:tcW w:w="1403" w:type="dxa"/>
          </w:tcPr>
          <w:p w14:paraId="1F265076" w14:textId="7FED201D" w:rsidR="00104562" w:rsidRPr="00104562" w:rsidRDefault="00104562" w:rsidP="00104562">
            <w:pPr>
              <w:jc w:val="center"/>
            </w:pPr>
            <w:r>
              <w:t>40</w:t>
            </w:r>
          </w:p>
        </w:tc>
        <w:tc>
          <w:tcPr>
            <w:tcW w:w="3558" w:type="dxa"/>
          </w:tcPr>
          <w:p w14:paraId="1BE97292" w14:textId="65EF3522" w:rsidR="00104562" w:rsidRPr="00104562" w:rsidRDefault="00104562" w:rsidP="00104562">
            <w:pPr>
              <w:jc w:val="center"/>
            </w:pPr>
            <w:r>
              <w:t>40</w:t>
            </w:r>
          </w:p>
        </w:tc>
      </w:tr>
    </w:tbl>
    <w:p w14:paraId="413DC1C7" w14:textId="77777777" w:rsidR="00104562" w:rsidRPr="00104562" w:rsidRDefault="00104562" w:rsidP="00104562">
      <w:pPr>
        <w:rPr>
          <w:b/>
          <w:bCs/>
        </w:rPr>
      </w:pPr>
      <w:r w:rsidRPr="00104562">
        <w:rPr>
          <w:b/>
          <w:bCs/>
        </w:rPr>
        <w:t xml:space="preserve">**. Correlation is significant at the 0.05 level (2-tailed). </w:t>
      </w:r>
    </w:p>
    <w:p w14:paraId="793FB7E5" w14:textId="77777777" w:rsidR="00104562" w:rsidRPr="00104562" w:rsidRDefault="00104562" w:rsidP="00104562">
      <w:r w:rsidRPr="00104562">
        <w:t xml:space="preserve"> </w:t>
      </w:r>
    </w:p>
    <w:p w14:paraId="049108CB" w14:textId="16AFD3CF" w:rsidR="002E5A88" w:rsidRDefault="00104562" w:rsidP="00DC4550">
      <w:pPr>
        <w:spacing w:line="360" w:lineRule="auto"/>
        <w:jc w:val="both"/>
      </w:pPr>
      <w:r w:rsidRPr="00104562">
        <w:t>Table 4.</w:t>
      </w:r>
      <w:r w:rsidR="001A65B7">
        <w:t>2</w:t>
      </w:r>
      <w:r w:rsidRPr="00104562">
        <w:t xml:space="preserve"> shows a moderate positive correlation between democratic leadership style and employee performance (r=.501** p&lt;0.05). This means that an increase in democratic leadership style, other factors remaining constant is likely to increase the level of employee performance by 50.1%. </w:t>
      </w:r>
      <w:r w:rsidR="000A655D">
        <w:t>T</w:t>
      </w:r>
      <w:r w:rsidR="00083E96">
        <w:t>herefore, it can be concluded that employee performance is moderately being influenced by democratic leadership style</w:t>
      </w:r>
      <w:r w:rsidR="00E50317">
        <w:t>.</w:t>
      </w:r>
    </w:p>
    <w:p w14:paraId="0786901D" w14:textId="050F2BCC" w:rsidR="00104562" w:rsidRPr="005D41BD" w:rsidRDefault="0061129B" w:rsidP="005D41BD">
      <w:pPr>
        <w:pStyle w:val="Heading1"/>
        <w:spacing w:line="360" w:lineRule="auto"/>
        <w:rPr>
          <w:sz w:val="24"/>
          <w:szCs w:val="24"/>
        </w:rPr>
      </w:pPr>
      <w:bookmarkStart w:id="67" w:name="_Toc143646505"/>
      <w:r w:rsidRPr="005D41BD">
        <w:rPr>
          <w:sz w:val="24"/>
          <w:szCs w:val="24"/>
        </w:rPr>
        <w:t>4.4.</w:t>
      </w:r>
      <w:r w:rsidR="001A65B7">
        <w:rPr>
          <w:sz w:val="24"/>
          <w:szCs w:val="24"/>
        </w:rPr>
        <w:t>3</w:t>
      </w:r>
      <w:r w:rsidRPr="005D41BD">
        <w:rPr>
          <w:sz w:val="24"/>
          <w:szCs w:val="24"/>
        </w:rPr>
        <w:t xml:space="preserve"> </w:t>
      </w:r>
      <w:r w:rsidR="00104562" w:rsidRPr="005D41BD">
        <w:rPr>
          <w:sz w:val="24"/>
          <w:szCs w:val="24"/>
        </w:rPr>
        <w:t>Autocratic leadership style and performance of employee</w:t>
      </w:r>
      <w:bookmarkEnd w:id="67"/>
      <w:r w:rsidR="00104562" w:rsidRPr="005D41BD">
        <w:rPr>
          <w:sz w:val="24"/>
          <w:szCs w:val="24"/>
        </w:rPr>
        <w:t xml:space="preserve"> </w:t>
      </w:r>
    </w:p>
    <w:p w14:paraId="0A5013BE" w14:textId="1847FBB4" w:rsidR="00104562" w:rsidRPr="004559D7" w:rsidRDefault="00104562" w:rsidP="00DC4550">
      <w:pPr>
        <w:spacing w:line="360" w:lineRule="auto"/>
        <w:jc w:val="both"/>
      </w:pPr>
      <w:r w:rsidRPr="004559D7">
        <w:t>The purpose of this objective was to find the extent to which autocratic leadership style influences employee performance.</w:t>
      </w:r>
      <w:r w:rsidR="004559D7">
        <w:t xml:space="preserve"> </w:t>
      </w:r>
      <w:r w:rsidRPr="004559D7">
        <w:t xml:space="preserve">The researcher used questionnaires to get responses from the various respondents. </w:t>
      </w:r>
      <w:r w:rsidR="008A0A7E">
        <w:t>Six</w:t>
      </w:r>
      <w:r w:rsidRPr="004559D7">
        <w:t xml:space="preserve"> items were used to explore the contribution of autocratic leadership style to employee performance</w:t>
      </w:r>
      <w:r w:rsidR="008A0A7E">
        <w:t xml:space="preserve">. The findings are presented in Table 4.4 below. </w:t>
      </w:r>
    </w:p>
    <w:p w14:paraId="5880D3F5" w14:textId="77777777" w:rsidR="00177040" w:rsidRDefault="00177040" w:rsidP="008A0A7E">
      <w:pPr>
        <w:pStyle w:val="Caption"/>
        <w:keepNext/>
        <w:rPr>
          <w:b/>
          <w:bCs/>
          <w:i w:val="0"/>
          <w:iCs w:val="0"/>
          <w:color w:val="auto"/>
          <w:sz w:val="24"/>
          <w:szCs w:val="24"/>
        </w:rPr>
      </w:pPr>
      <w:bookmarkStart w:id="68" w:name="_Toc141035375"/>
    </w:p>
    <w:p w14:paraId="5E851518" w14:textId="77777777" w:rsidR="00B814E8" w:rsidRDefault="00B814E8" w:rsidP="00B814E8"/>
    <w:p w14:paraId="32871FEC" w14:textId="77777777" w:rsidR="00B814E8" w:rsidRDefault="00B814E8" w:rsidP="00B814E8"/>
    <w:p w14:paraId="04E07149" w14:textId="77777777" w:rsidR="00B814E8" w:rsidRPr="00B814E8" w:rsidRDefault="00B814E8" w:rsidP="00B814E8"/>
    <w:p w14:paraId="60E43EA7" w14:textId="77777777" w:rsidR="00177040" w:rsidRDefault="00177040" w:rsidP="00177040"/>
    <w:p w14:paraId="2F447232" w14:textId="77777777" w:rsidR="00177040" w:rsidRPr="00177040" w:rsidRDefault="00177040" w:rsidP="00177040"/>
    <w:p w14:paraId="74119093" w14:textId="77777777" w:rsidR="00177040" w:rsidRDefault="00177040" w:rsidP="008A0A7E">
      <w:pPr>
        <w:pStyle w:val="Caption"/>
        <w:keepNext/>
        <w:rPr>
          <w:b/>
          <w:bCs/>
          <w:i w:val="0"/>
          <w:iCs w:val="0"/>
          <w:color w:val="auto"/>
          <w:sz w:val="24"/>
          <w:szCs w:val="24"/>
        </w:rPr>
      </w:pPr>
    </w:p>
    <w:p w14:paraId="5EF858A9" w14:textId="4BFDF83E" w:rsidR="008A0A7E" w:rsidRPr="008A0A7E" w:rsidRDefault="003B0803" w:rsidP="003B0803">
      <w:pPr>
        <w:pStyle w:val="Caption"/>
        <w:rPr>
          <w:b/>
          <w:bCs/>
          <w:i w:val="0"/>
          <w:iCs w:val="0"/>
          <w:color w:val="auto"/>
          <w:sz w:val="24"/>
          <w:szCs w:val="24"/>
        </w:rPr>
      </w:pPr>
      <w:bookmarkStart w:id="69" w:name="_Toc143649254"/>
      <w:r>
        <w:t>Table 4.3</w:t>
      </w:r>
      <w:r w:rsidR="008A0A7E" w:rsidRPr="00B814E8">
        <w:rPr>
          <w:b/>
          <w:bCs/>
          <w:i w:val="0"/>
          <w:iCs w:val="0"/>
          <w:color w:val="auto"/>
          <w:sz w:val="24"/>
          <w:szCs w:val="24"/>
        </w:rPr>
        <w:t xml:space="preserve">: Effect </w:t>
      </w:r>
      <w:r w:rsidR="008A0A7E" w:rsidRPr="008A0A7E">
        <w:rPr>
          <w:b/>
          <w:bCs/>
          <w:i w:val="0"/>
          <w:iCs w:val="0"/>
          <w:color w:val="auto"/>
          <w:sz w:val="24"/>
          <w:szCs w:val="24"/>
        </w:rPr>
        <w:t xml:space="preserve">of </w:t>
      </w:r>
      <w:r w:rsidR="008A0A7E">
        <w:rPr>
          <w:b/>
          <w:bCs/>
          <w:i w:val="0"/>
          <w:iCs w:val="0"/>
          <w:color w:val="auto"/>
          <w:sz w:val="24"/>
          <w:szCs w:val="24"/>
        </w:rPr>
        <w:t>a</w:t>
      </w:r>
      <w:r w:rsidR="008A0A7E" w:rsidRPr="008A0A7E">
        <w:rPr>
          <w:b/>
          <w:bCs/>
          <w:i w:val="0"/>
          <w:iCs w:val="0"/>
          <w:color w:val="auto"/>
          <w:sz w:val="24"/>
          <w:szCs w:val="24"/>
        </w:rPr>
        <w:t>utocratic leadership style and performance of employee</w:t>
      </w:r>
      <w:bookmarkEnd w:id="68"/>
      <w:bookmarkEnd w:id="69"/>
    </w:p>
    <w:tbl>
      <w:tblPr>
        <w:tblW w:w="9904" w:type="dxa"/>
        <w:tblInd w:w="-45" w:type="dxa"/>
        <w:tblLayout w:type="fixed"/>
        <w:tblLook w:val="0000" w:firstRow="0" w:lastRow="0" w:firstColumn="0" w:lastColumn="0" w:noHBand="0" w:noVBand="0"/>
      </w:tblPr>
      <w:tblGrid>
        <w:gridCol w:w="4253"/>
        <w:gridCol w:w="1130"/>
        <w:gridCol w:w="1130"/>
        <w:gridCol w:w="1130"/>
        <w:gridCol w:w="1131"/>
        <w:gridCol w:w="1130"/>
      </w:tblGrid>
      <w:tr w:rsidR="00B55FC7" w:rsidRPr="00B55FC7" w14:paraId="4C0C3E23" w14:textId="77777777" w:rsidTr="00B55FC7">
        <w:trPr>
          <w:trHeight w:val="512"/>
        </w:trPr>
        <w:tc>
          <w:tcPr>
            <w:tcW w:w="4253" w:type="dxa"/>
            <w:tcBorders>
              <w:top w:val="single" w:sz="12" w:space="0" w:color="auto"/>
              <w:left w:val="single" w:sz="12" w:space="0" w:color="auto"/>
              <w:bottom w:val="single" w:sz="12" w:space="0" w:color="auto"/>
              <w:right w:val="single" w:sz="12" w:space="0" w:color="auto"/>
            </w:tcBorders>
          </w:tcPr>
          <w:p w14:paraId="5807A0DB" w14:textId="77777777" w:rsidR="00B55FC7" w:rsidRPr="00B55FC7" w:rsidRDefault="00B55FC7" w:rsidP="00B55FC7">
            <w:pPr>
              <w:autoSpaceDE w:val="0"/>
              <w:autoSpaceDN w:val="0"/>
              <w:adjustRightInd w:val="0"/>
              <w:spacing w:line="360" w:lineRule="auto"/>
              <w:rPr>
                <w:rFonts w:eastAsia="Calibri"/>
                <w:b/>
                <w:bCs/>
                <w:color w:val="000000"/>
                <w:lang w:val="en-US" w:eastAsia="en-US"/>
              </w:rPr>
            </w:pPr>
            <w:r w:rsidRPr="00B55FC7">
              <w:rPr>
                <w:rFonts w:eastAsia="Calibri"/>
                <w:b/>
                <w:bCs/>
                <w:color w:val="000000"/>
                <w:lang w:val="en-US" w:eastAsia="en-US"/>
              </w:rPr>
              <w:t xml:space="preserve">Statement </w:t>
            </w:r>
          </w:p>
        </w:tc>
        <w:tc>
          <w:tcPr>
            <w:tcW w:w="1130" w:type="dxa"/>
            <w:tcBorders>
              <w:top w:val="single" w:sz="12" w:space="0" w:color="auto"/>
              <w:left w:val="nil"/>
              <w:bottom w:val="single" w:sz="12" w:space="0" w:color="auto"/>
              <w:right w:val="single" w:sz="12" w:space="0" w:color="auto"/>
            </w:tcBorders>
          </w:tcPr>
          <w:p w14:paraId="37B2DE0E" w14:textId="77777777" w:rsidR="00B55FC7" w:rsidRPr="00B55FC7" w:rsidRDefault="00B55FC7" w:rsidP="00B55FC7">
            <w:pPr>
              <w:autoSpaceDE w:val="0"/>
              <w:autoSpaceDN w:val="0"/>
              <w:adjustRightInd w:val="0"/>
              <w:spacing w:line="360" w:lineRule="auto"/>
              <w:jc w:val="center"/>
              <w:rPr>
                <w:rFonts w:eastAsia="Calibri"/>
                <w:b/>
                <w:bCs/>
                <w:color w:val="000000"/>
                <w:lang w:val="en-US" w:eastAsia="en-US"/>
              </w:rPr>
            </w:pPr>
            <w:r w:rsidRPr="00B55FC7">
              <w:rPr>
                <w:rFonts w:eastAsia="Calibri"/>
                <w:b/>
                <w:bCs/>
                <w:color w:val="000000"/>
                <w:lang w:val="en-US" w:eastAsia="en-US"/>
              </w:rPr>
              <w:t>SA</w:t>
            </w:r>
          </w:p>
        </w:tc>
        <w:tc>
          <w:tcPr>
            <w:tcW w:w="1130" w:type="dxa"/>
            <w:tcBorders>
              <w:top w:val="single" w:sz="12" w:space="0" w:color="auto"/>
              <w:left w:val="nil"/>
              <w:bottom w:val="single" w:sz="12" w:space="0" w:color="auto"/>
              <w:right w:val="single" w:sz="12" w:space="0" w:color="auto"/>
            </w:tcBorders>
          </w:tcPr>
          <w:p w14:paraId="63FD9986" w14:textId="77777777" w:rsidR="00B55FC7" w:rsidRPr="00B55FC7" w:rsidRDefault="00B55FC7" w:rsidP="00B55FC7">
            <w:pPr>
              <w:autoSpaceDE w:val="0"/>
              <w:autoSpaceDN w:val="0"/>
              <w:adjustRightInd w:val="0"/>
              <w:spacing w:line="360" w:lineRule="auto"/>
              <w:jc w:val="center"/>
              <w:rPr>
                <w:rFonts w:eastAsia="Calibri"/>
                <w:b/>
                <w:bCs/>
                <w:color w:val="000000"/>
                <w:lang w:val="en-US" w:eastAsia="en-US"/>
              </w:rPr>
            </w:pPr>
            <w:r w:rsidRPr="00B55FC7">
              <w:rPr>
                <w:rFonts w:eastAsia="Calibri"/>
                <w:b/>
                <w:bCs/>
                <w:color w:val="000000"/>
                <w:lang w:val="en-US" w:eastAsia="en-US"/>
              </w:rPr>
              <w:t>A</w:t>
            </w:r>
          </w:p>
        </w:tc>
        <w:tc>
          <w:tcPr>
            <w:tcW w:w="1130" w:type="dxa"/>
            <w:tcBorders>
              <w:top w:val="single" w:sz="12" w:space="0" w:color="auto"/>
              <w:left w:val="nil"/>
              <w:bottom w:val="single" w:sz="12" w:space="0" w:color="auto"/>
              <w:right w:val="single" w:sz="12" w:space="0" w:color="auto"/>
            </w:tcBorders>
          </w:tcPr>
          <w:p w14:paraId="12F78CBD" w14:textId="77777777" w:rsidR="00B55FC7" w:rsidRPr="00B55FC7" w:rsidRDefault="00B55FC7" w:rsidP="00B55FC7">
            <w:pPr>
              <w:autoSpaceDE w:val="0"/>
              <w:autoSpaceDN w:val="0"/>
              <w:adjustRightInd w:val="0"/>
              <w:spacing w:line="360" w:lineRule="auto"/>
              <w:jc w:val="center"/>
              <w:rPr>
                <w:rFonts w:eastAsia="Calibri"/>
                <w:b/>
                <w:bCs/>
                <w:color w:val="000000"/>
                <w:lang w:val="en-US" w:eastAsia="en-US"/>
              </w:rPr>
            </w:pPr>
            <w:r w:rsidRPr="00B55FC7">
              <w:rPr>
                <w:rFonts w:eastAsia="Calibri"/>
                <w:b/>
                <w:bCs/>
                <w:color w:val="000000"/>
                <w:lang w:val="en-US" w:eastAsia="en-US"/>
              </w:rPr>
              <w:t>NS</w:t>
            </w:r>
          </w:p>
        </w:tc>
        <w:tc>
          <w:tcPr>
            <w:tcW w:w="1131" w:type="dxa"/>
            <w:tcBorders>
              <w:top w:val="single" w:sz="12" w:space="0" w:color="auto"/>
              <w:left w:val="nil"/>
              <w:bottom w:val="single" w:sz="12" w:space="0" w:color="auto"/>
              <w:right w:val="single" w:sz="12" w:space="0" w:color="auto"/>
            </w:tcBorders>
          </w:tcPr>
          <w:p w14:paraId="3DDEE715" w14:textId="77777777" w:rsidR="00B55FC7" w:rsidRPr="00B55FC7" w:rsidRDefault="00B55FC7" w:rsidP="00B55FC7">
            <w:pPr>
              <w:autoSpaceDE w:val="0"/>
              <w:autoSpaceDN w:val="0"/>
              <w:adjustRightInd w:val="0"/>
              <w:spacing w:line="360" w:lineRule="auto"/>
              <w:jc w:val="center"/>
              <w:rPr>
                <w:rFonts w:eastAsia="Calibri"/>
                <w:b/>
                <w:bCs/>
                <w:color w:val="000000"/>
                <w:lang w:val="en-US" w:eastAsia="en-US"/>
              </w:rPr>
            </w:pPr>
            <w:r w:rsidRPr="00B55FC7">
              <w:rPr>
                <w:rFonts w:eastAsia="Calibri"/>
                <w:b/>
                <w:bCs/>
                <w:color w:val="000000"/>
                <w:lang w:val="en-US" w:eastAsia="en-US"/>
              </w:rPr>
              <w:t>D</w:t>
            </w:r>
          </w:p>
        </w:tc>
        <w:tc>
          <w:tcPr>
            <w:tcW w:w="1130" w:type="dxa"/>
            <w:tcBorders>
              <w:top w:val="single" w:sz="12" w:space="0" w:color="auto"/>
              <w:left w:val="nil"/>
              <w:bottom w:val="single" w:sz="12" w:space="0" w:color="auto"/>
              <w:right w:val="single" w:sz="12" w:space="0" w:color="auto"/>
            </w:tcBorders>
          </w:tcPr>
          <w:p w14:paraId="2B53E1DA" w14:textId="77777777" w:rsidR="00B55FC7" w:rsidRPr="00B55FC7" w:rsidRDefault="00B55FC7" w:rsidP="00B55FC7">
            <w:pPr>
              <w:autoSpaceDE w:val="0"/>
              <w:autoSpaceDN w:val="0"/>
              <w:adjustRightInd w:val="0"/>
              <w:spacing w:line="360" w:lineRule="auto"/>
              <w:jc w:val="center"/>
              <w:rPr>
                <w:rFonts w:eastAsia="Calibri"/>
                <w:b/>
                <w:bCs/>
                <w:color w:val="000000"/>
                <w:lang w:val="en-US" w:eastAsia="en-US"/>
              </w:rPr>
            </w:pPr>
            <w:r w:rsidRPr="00B55FC7">
              <w:rPr>
                <w:rFonts w:eastAsia="Calibri"/>
                <w:b/>
                <w:bCs/>
                <w:color w:val="000000"/>
                <w:lang w:val="en-US" w:eastAsia="en-US"/>
              </w:rPr>
              <w:t>SD</w:t>
            </w:r>
          </w:p>
        </w:tc>
      </w:tr>
      <w:tr w:rsidR="00B55FC7" w:rsidRPr="00B55FC7" w14:paraId="15A33F25" w14:textId="77777777" w:rsidTr="00B55FC7">
        <w:trPr>
          <w:trHeight w:val="604"/>
        </w:trPr>
        <w:tc>
          <w:tcPr>
            <w:tcW w:w="4253" w:type="dxa"/>
            <w:tcBorders>
              <w:top w:val="single" w:sz="12" w:space="0" w:color="auto"/>
              <w:left w:val="single" w:sz="12" w:space="0" w:color="auto"/>
              <w:bottom w:val="single" w:sz="12" w:space="0" w:color="auto"/>
              <w:right w:val="single" w:sz="12" w:space="0" w:color="auto"/>
            </w:tcBorders>
          </w:tcPr>
          <w:p w14:paraId="0CB8ABAB" w14:textId="296F658B" w:rsidR="00B55FC7" w:rsidRPr="00B55FC7" w:rsidRDefault="00C51437" w:rsidP="00B55FC7">
            <w:pPr>
              <w:autoSpaceDE w:val="0"/>
              <w:autoSpaceDN w:val="0"/>
              <w:adjustRightInd w:val="0"/>
              <w:spacing w:line="360" w:lineRule="auto"/>
              <w:rPr>
                <w:rFonts w:eastAsia="Calibri"/>
                <w:color w:val="000000"/>
                <w:lang w:val="en-US" w:eastAsia="en-US"/>
              </w:rPr>
            </w:pPr>
            <w:r>
              <w:rPr>
                <w:rFonts w:eastAsia="Calibri"/>
                <w:color w:val="000000"/>
                <w:lang w:val="en-US" w:eastAsia="en-US"/>
              </w:rPr>
              <w:t>Team leader e</w:t>
            </w:r>
            <w:r w:rsidR="00B55FC7" w:rsidRPr="00B55FC7">
              <w:rPr>
                <w:rFonts w:eastAsia="Calibri"/>
                <w:color w:val="000000"/>
                <w:lang w:val="en-US" w:eastAsia="en-US"/>
              </w:rPr>
              <w:t>ffectively organizes work activities</w:t>
            </w:r>
          </w:p>
        </w:tc>
        <w:tc>
          <w:tcPr>
            <w:tcW w:w="1130" w:type="dxa"/>
            <w:tcBorders>
              <w:top w:val="single" w:sz="12" w:space="0" w:color="auto"/>
              <w:left w:val="single" w:sz="12" w:space="0" w:color="auto"/>
              <w:bottom w:val="single" w:sz="12" w:space="0" w:color="auto"/>
              <w:right w:val="single" w:sz="12" w:space="0" w:color="auto"/>
            </w:tcBorders>
          </w:tcPr>
          <w:p w14:paraId="239E88A1"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4(10%)</w:t>
            </w:r>
          </w:p>
        </w:tc>
        <w:tc>
          <w:tcPr>
            <w:tcW w:w="1130" w:type="dxa"/>
            <w:tcBorders>
              <w:top w:val="single" w:sz="12" w:space="0" w:color="auto"/>
              <w:left w:val="nil"/>
              <w:bottom w:val="single" w:sz="12" w:space="0" w:color="auto"/>
              <w:right w:val="single" w:sz="12" w:space="0" w:color="auto"/>
            </w:tcBorders>
          </w:tcPr>
          <w:p w14:paraId="13EC433C"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9(23%)</w:t>
            </w:r>
          </w:p>
        </w:tc>
        <w:tc>
          <w:tcPr>
            <w:tcW w:w="1130" w:type="dxa"/>
            <w:tcBorders>
              <w:top w:val="single" w:sz="12" w:space="0" w:color="auto"/>
              <w:left w:val="nil"/>
              <w:bottom w:val="single" w:sz="12" w:space="0" w:color="auto"/>
              <w:right w:val="single" w:sz="12" w:space="0" w:color="auto"/>
            </w:tcBorders>
          </w:tcPr>
          <w:p w14:paraId="69DC17DB"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4(10%)</w:t>
            </w:r>
          </w:p>
        </w:tc>
        <w:tc>
          <w:tcPr>
            <w:tcW w:w="1131" w:type="dxa"/>
            <w:tcBorders>
              <w:top w:val="single" w:sz="12" w:space="0" w:color="auto"/>
              <w:left w:val="nil"/>
              <w:bottom w:val="single" w:sz="12" w:space="0" w:color="auto"/>
              <w:right w:val="single" w:sz="12" w:space="0" w:color="auto"/>
            </w:tcBorders>
          </w:tcPr>
          <w:p w14:paraId="3B8C1C34"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8(20%)</w:t>
            </w:r>
          </w:p>
        </w:tc>
        <w:tc>
          <w:tcPr>
            <w:tcW w:w="1130" w:type="dxa"/>
            <w:tcBorders>
              <w:top w:val="single" w:sz="12" w:space="0" w:color="auto"/>
              <w:left w:val="nil"/>
              <w:bottom w:val="single" w:sz="12" w:space="0" w:color="auto"/>
              <w:right w:val="single" w:sz="12" w:space="0" w:color="auto"/>
            </w:tcBorders>
          </w:tcPr>
          <w:p w14:paraId="0922C319"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15(38%)</w:t>
            </w:r>
          </w:p>
        </w:tc>
      </w:tr>
      <w:tr w:rsidR="00B55FC7" w:rsidRPr="00B55FC7" w14:paraId="710572D3" w14:textId="77777777" w:rsidTr="00B55FC7">
        <w:trPr>
          <w:trHeight w:val="731"/>
        </w:trPr>
        <w:tc>
          <w:tcPr>
            <w:tcW w:w="4253" w:type="dxa"/>
            <w:tcBorders>
              <w:top w:val="nil"/>
              <w:left w:val="single" w:sz="12" w:space="0" w:color="auto"/>
              <w:bottom w:val="single" w:sz="12" w:space="0" w:color="auto"/>
              <w:right w:val="single" w:sz="12" w:space="0" w:color="auto"/>
            </w:tcBorders>
          </w:tcPr>
          <w:p w14:paraId="32BA3699"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Accepts accountability for actions taken</w:t>
            </w:r>
          </w:p>
        </w:tc>
        <w:tc>
          <w:tcPr>
            <w:tcW w:w="1130" w:type="dxa"/>
            <w:tcBorders>
              <w:top w:val="nil"/>
              <w:left w:val="single" w:sz="12" w:space="0" w:color="auto"/>
              <w:bottom w:val="single" w:sz="12" w:space="0" w:color="auto"/>
              <w:right w:val="single" w:sz="12" w:space="0" w:color="auto"/>
            </w:tcBorders>
          </w:tcPr>
          <w:p w14:paraId="2CCD625A"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6(15%)</w:t>
            </w:r>
          </w:p>
        </w:tc>
        <w:tc>
          <w:tcPr>
            <w:tcW w:w="1130" w:type="dxa"/>
            <w:tcBorders>
              <w:top w:val="nil"/>
              <w:left w:val="nil"/>
              <w:bottom w:val="single" w:sz="12" w:space="0" w:color="auto"/>
              <w:right w:val="single" w:sz="12" w:space="0" w:color="auto"/>
            </w:tcBorders>
          </w:tcPr>
          <w:p w14:paraId="5E42D735"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16(40%)</w:t>
            </w:r>
          </w:p>
        </w:tc>
        <w:tc>
          <w:tcPr>
            <w:tcW w:w="1130" w:type="dxa"/>
            <w:tcBorders>
              <w:top w:val="nil"/>
              <w:left w:val="nil"/>
              <w:bottom w:val="single" w:sz="12" w:space="0" w:color="auto"/>
              <w:right w:val="single" w:sz="12" w:space="0" w:color="auto"/>
            </w:tcBorders>
          </w:tcPr>
          <w:p w14:paraId="4546F527"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2(5%)</w:t>
            </w:r>
          </w:p>
        </w:tc>
        <w:tc>
          <w:tcPr>
            <w:tcW w:w="1131" w:type="dxa"/>
            <w:tcBorders>
              <w:top w:val="nil"/>
              <w:left w:val="nil"/>
              <w:bottom w:val="single" w:sz="12" w:space="0" w:color="auto"/>
              <w:right w:val="single" w:sz="12" w:space="0" w:color="auto"/>
            </w:tcBorders>
          </w:tcPr>
          <w:p w14:paraId="4E37BE65"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8(20%)</w:t>
            </w:r>
          </w:p>
        </w:tc>
        <w:tc>
          <w:tcPr>
            <w:tcW w:w="1130" w:type="dxa"/>
            <w:tcBorders>
              <w:top w:val="nil"/>
              <w:left w:val="nil"/>
              <w:bottom w:val="single" w:sz="12" w:space="0" w:color="auto"/>
              <w:right w:val="single" w:sz="12" w:space="0" w:color="auto"/>
            </w:tcBorders>
          </w:tcPr>
          <w:p w14:paraId="4B9011BE"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8(20%)</w:t>
            </w:r>
          </w:p>
        </w:tc>
      </w:tr>
      <w:tr w:rsidR="00B55FC7" w:rsidRPr="00B55FC7" w14:paraId="27522C49" w14:textId="77777777" w:rsidTr="00B55FC7">
        <w:trPr>
          <w:trHeight w:val="512"/>
        </w:trPr>
        <w:tc>
          <w:tcPr>
            <w:tcW w:w="4253" w:type="dxa"/>
            <w:tcBorders>
              <w:top w:val="nil"/>
              <w:left w:val="single" w:sz="12" w:space="0" w:color="auto"/>
              <w:bottom w:val="single" w:sz="12" w:space="0" w:color="auto"/>
              <w:right w:val="single" w:sz="12" w:space="0" w:color="auto"/>
            </w:tcBorders>
          </w:tcPr>
          <w:p w14:paraId="7912E975"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Understands the value of team work</w:t>
            </w:r>
          </w:p>
        </w:tc>
        <w:tc>
          <w:tcPr>
            <w:tcW w:w="1130" w:type="dxa"/>
            <w:tcBorders>
              <w:top w:val="nil"/>
              <w:left w:val="single" w:sz="12" w:space="0" w:color="auto"/>
              <w:bottom w:val="single" w:sz="12" w:space="0" w:color="auto"/>
              <w:right w:val="single" w:sz="12" w:space="0" w:color="auto"/>
            </w:tcBorders>
          </w:tcPr>
          <w:p w14:paraId="6593216A"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11(28%)</w:t>
            </w:r>
          </w:p>
        </w:tc>
        <w:tc>
          <w:tcPr>
            <w:tcW w:w="1130" w:type="dxa"/>
            <w:tcBorders>
              <w:top w:val="nil"/>
              <w:left w:val="nil"/>
              <w:bottom w:val="single" w:sz="12" w:space="0" w:color="auto"/>
              <w:right w:val="single" w:sz="12" w:space="0" w:color="auto"/>
            </w:tcBorders>
          </w:tcPr>
          <w:p w14:paraId="5875DFB5"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16(40%)</w:t>
            </w:r>
          </w:p>
        </w:tc>
        <w:tc>
          <w:tcPr>
            <w:tcW w:w="1130" w:type="dxa"/>
            <w:tcBorders>
              <w:top w:val="nil"/>
              <w:left w:val="nil"/>
              <w:bottom w:val="single" w:sz="12" w:space="0" w:color="auto"/>
              <w:right w:val="single" w:sz="12" w:space="0" w:color="auto"/>
            </w:tcBorders>
          </w:tcPr>
          <w:p w14:paraId="3D141ACA"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5(13%)</w:t>
            </w:r>
          </w:p>
        </w:tc>
        <w:tc>
          <w:tcPr>
            <w:tcW w:w="1131" w:type="dxa"/>
            <w:tcBorders>
              <w:top w:val="nil"/>
              <w:left w:val="nil"/>
              <w:bottom w:val="single" w:sz="12" w:space="0" w:color="auto"/>
              <w:right w:val="single" w:sz="12" w:space="0" w:color="auto"/>
            </w:tcBorders>
          </w:tcPr>
          <w:p w14:paraId="475490C6"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5(13%)</w:t>
            </w:r>
          </w:p>
        </w:tc>
        <w:tc>
          <w:tcPr>
            <w:tcW w:w="1130" w:type="dxa"/>
            <w:tcBorders>
              <w:top w:val="nil"/>
              <w:left w:val="nil"/>
              <w:bottom w:val="single" w:sz="12" w:space="0" w:color="auto"/>
              <w:right w:val="single" w:sz="12" w:space="0" w:color="auto"/>
            </w:tcBorders>
          </w:tcPr>
          <w:p w14:paraId="1242CA28"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4(10%)</w:t>
            </w:r>
          </w:p>
        </w:tc>
      </w:tr>
      <w:tr w:rsidR="00B55FC7" w:rsidRPr="00B55FC7" w14:paraId="28F5B48C" w14:textId="77777777" w:rsidTr="00B55FC7">
        <w:trPr>
          <w:trHeight w:val="870"/>
        </w:trPr>
        <w:tc>
          <w:tcPr>
            <w:tcW w:w="4253" w:type="dxa"/>
            <w:tcBorders>
              <w:top w:val="nil"/>
              <w:left w:val="single" w:sz="12" w:space="0" w:color="auto"/>
              <w:bottom w:val="single" w:sz="12" w:space="0" w:color="auto"/>
              <w:right w:val="single" w:sz="12" w:space="0" w:color="auto"/>
            </w:tcBorders>
          </w:tcPr>
          <w:p w14:paraId="1679B880"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Schedules and coordinates work in a manner which ensures productivity</w:t>
            </w:r>
          </w:p>
        </w:tc>
        <w:tc>
          <w:tcPr>
            <w:tcW w:w="1130" w:type="dxa"/>
            <w:tcBorders>
              <w:top w:val="nil"/>
              <w:left w:val="single" w:sz="12" w:space="0" w:color="auto"/>
              <w:bottom w:val="single" w:sz="12" w:space="0" w:color="auto"/>
              <w:right w:val="single" w:sz="12" w:space="0" w:color="auto"/>
            </w:tcBorders>
          </w:tcPr>
          <w:p w14:paraId="56A7C105"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9(23%)</w:t>
            </w:r>
          </w:p>
        </w:tc>
        <w:tc>
          <w:tcPr>
            <w:tcW w:w="1130" w:type="dxa"/>
            <w:tcBorders>
              <w:top w:val="nil"/>
              <w:left w:val="nil"/>
              <w:bottom w:val="single" w:sz="12" w:space="0" w:color="auto"/>
              <w:right w:val="single" w:sz="12" w:space="0" w:color="auto"/>
            </w:tcBorders>
          </w:tcPr>
          <w:p w14:paraId="7CA4B155"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8(20%)</w:t>
            </w:r>
          </w:p>
        </w:tc>
        <w:tc>
          <w:tcPr>
            <w:tcW w:w="1130" w:type="dxa"/>
            <w:tcBorders>
              <w:top w:val="nil"/>
              <w:left w:val="nil"/>
              <w:bottom w:val="single" w:sz="12" w:space="0" w:color="auto"/>
              <w:right w:val="single" w:sz="12" w:space="0" w:color="auto"/>
            </w:tcBorders>
          </w:tcPr>
          <w:p w14:paraId="553405E2"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3(8%)</w:t>
            </w:r>
          </w:p>
        </w:tc>
        <w:tc>
          <w:tcPr>
            <w:tcW w:w="1131" w:type="dxa"/>
            <w:tcBorders>
              <w:top w:val="nil"/>
              <w:left w:val="nil"/>
              <w:bottom w:val="single" w:sz="12" w:space="0" w:color="auto"/>
              <w:right w:val="single" w:sz="12" w:space="0" w:color="auto"/>
            </w:tcBorders>
          </w:tcPr>
          <w:p w14:paraId="47D2A09E"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12(30%)</w:t>
            </w:r>
          </w:p>
        </w:tc>
        <w:tc>
          <w:tcPr>
            <w:tcW w:w="1130" w:type="dxa"/>
            <w:tcBorders>
              <w:top w:val="nil"/>
              <w:left w:val="nil"/>
              <w:bottom w:val="single" w:sz="12" w:space="0" w:color="auto"/>
              <w:right w:val="single" w:sz="12" w:space="0" w:color="auto"/>
            </w:tcBorders>
          </w:tcPr>
          <w:p w14:paraId="7668AE5A"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8(20%)</w:t>
            </w:r>
          </w:p>
        </w:tc>
      </w:tr>
      <w:tr w:rsidR="00B55FC7" w:rsidRPr="00B55FC7" w14:paraId="3FBA70BC" w14:textId="77777777" w:rsidTr="00B55FC7">
        <w:trPr>
          <w:trHeight w:val="934"/>
        </w:trPr>
        <w:tc>
          <w:tcPr>
            <w:tcW w:w="4253" w:type="dxa"/>
            <w:tcBorders>
              <w:top w:val="nil"/>
              <w:left w:val="single" w:sz="12" w:space="0" w:color="auto"/>
              <w:bottom w:val="single" w:sz="12" w:space="0" w:color="auto"/>
              <w:right w:val="single" w:sz="12" w:space="0" w:color="auto"/>
            </w:tcBorders>
          </w:tcPr>
          <w:p w14:paraId="751C3074"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Understands that every member has a different set of motivational stimuli</w:t>
            </w:r>
          </w:p>
        </w:tc>
        <w:tc>
          <w:tcPr>
            <w:tcW w:w="1130" w:type="dxa"/>
            <w:tcBorders>
              <w:top w:val="nil"/>
              <w:left w:val="single" w:sz="12" w:space="0" w:color="auto"/>
              <w:bottom w:val="single" w:sz="12" w:space="0" w:color="auto"/>
              <w:right w:val="single" w:sz="12" w:space="0" w:color="auto"/>
            </w:tcBorders>
          </w:tcPr>
          <w:p w14:paraId="557BCAED"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11(28%)</w:t>
            </w:r>
          </w:p>
        </w:tc>
        <w:tc>
          <w:tcPr>
            <w:tcW w:w="1130" w:type="dxa"/>
            <w:tcBorders>
              <w:top w:val="nil"/>
              <w:left w:val="nil"/>
              <w:bottom w:val="single" w:sz="12" w:space="0" w:color="auto"/>
              <w:right w:val="single" w:sz="12" w:space="0" w:color="auto"/>
            </w:tcBorders>
          </w:tcPr>
          <w:p w14:paraId="0924B873"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14(35%)</w:t>
            </w:r>
          </w:p>
        </w:tc>
        <w:tc>
          <w:tcPr>
            <w:tcW w:w="1130" w:type="dxa"/>
            <w:tcBorders>
              <w:top w:val="nil"/>
              <w:left w:val="nil"/>
              <w:bottom w:val="single" w:sz="12" w:space="0" w:color="auto"/>
              <w:right w:val="single" w:sz="12" w:space="0" w:color="auto"/>
            </w:tcBorders>
          </w:tcPr>
          <w:p w14:paraId="60C4B8CA"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6(15%)</w:t>
            </w:r>
          </w:p>
        </w:tc>
        <w:tc>
          <w:tcPr>
            <w:tcW w:w="1131" w:type="dxa"/>
            <w:tcBorders>
              <w:top w:val="nil"/>
              <w:left w:val="nil"/>
              <w:bottom w:val="single" w:sz="12" w:space="0" w:color="auto"/>
              <w:right w:val="single" w:sz="12" w:space="0" w:color="auto"/>
            </w:tcBorders>
          </w:tcPr>
          <w:p w14:paraId="75F2133E"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4(10%)</w:t>
            </w:r>
          </w:p>
        </w:tc>
        <w:tc>
          <w:tcPr>
            <w:tcW w:w="1130" w:type="dxa"/>
            <w:tcBorders>
              <w:top w:val="nil"/>
              <w:left w:val="nil"/>
              <w:bottom w:val="single" w:sz="12" w:space="0" w:color="auto"/>
              <w:right w:val="single" w:sz="12" w:space="0" w:color="auto"/>
            </w:tcBorders>
          </w:tcPr>
          <w:p w14:paraId="62D92702"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5(13%)</w:t>
            </w:r>
          </w:p>
        </w:tc>
      </w:tr>
      <w:tr w:rsidR="00B55FC7" w:rsidRPr="00B55FC7" w14:paraId="1501548E" w14:textId="77777777" w:rsidTr="00B55FC7">
        <w:trPr>
          <w:trHeight w:val="1010"/>
        </w:trPr>
        <w:tc>
          <w:tcPr>
            <w:tcW w:w="4253" w:type="dxa"/>
            <w:tcBorders>
              <w:top w:val="nil"/>
              <w:left w:val="single" w:sz="12" w:space="0" w:color="auto"/>
              <w:bottom w:val="single" w:sz="12" w:space="0" w:color="auto"/>
              <w:right w:val="single" w:sz="12" w:space="0" w:color="auto"/>
            </w:tcBorders>
          </w:tcPr>
          <w:p w14:paraId="6E83C38C"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Celebrates and rewards individual and team achievements</w:t>
            </w:r>
          </w:p>
        </w:tc>
        <w:tc>
          <w:tcPr>
            <w:tcW w:w="1130" w:type="dxa"/>
            <w:tcBorders>
              <w:top w:val="nil"/>
              <w:left w:val="single" w:sz="12" w:space="0" w:color="auto"/>
              <w:bottom w:val="single" w:sz="12" w:space="0" w:color="auto"/>
              <w:right w:val="single" w:sz="12" w:space="0" w:color="auto"/>
            </w:tcBorders>
          </w:tcPr>
          <w:p w14:paraId="4FF1B73D"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8(20%)</w:t>
            </w:r>
          </w:p>
        </w:tc>
        <w:tc>
          <w:tcPr>
            <w:tcW w:w="1130" w:type="dxa"/>
            <w:tcBorders>
              <w:top w:val="nil"/>
              <w:left w:val="nil"/>
              <w:bottom w:val="single" w:sz="12" w:space="0" w:color="auto"/>
              <w:right w:val="single" w:sz="12" w:space="0" w:color="auto"/>
            </w:tcBorders>
          </w:tcPr>
          <w:p w14:paraId="070F6FDD"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14(35%)</w:t>
            </w:r>
          </w:p>
        </w:tc>
        <w:tc>
          <w:tcPr>
            <w:tcW w:w="1130" w:type="dxa"/>
            <w:tcBorders>
              <w:top w:val="nil"/>
              <w:left w:val="nil"/>
              <w:bottom w:val="single" w:sz="12" w:space="0" w:color="auto"/>
              <w:right w:val="single" w:sz="12" w:space="0" w:color="auto"/>
            </w:tcBorders>
          </w:tcPr>
          <w:p w14:paraId="76431672"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6(15%)</w:t>
            </w:r>
          </w:p>
        </w:tc>
        <w:tc>
          <w:tcPr>
            <w:tcW w:w="1131" w:type="dxa"/>
            <w:tcBorders>
              <w:top w:val="nil"/>
              <w:left w:val="nil"/>
              <w:bottom w:val="single" w:sz="12" w:space="0" w:color="auto"/>
              <w:right w:val="single" w:sz="12" w:space="0" w:color="auto"/>
            </w:tcBorders>
          </w:tcPr>
          <w:p w14:paraId="06C11737"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7(18%)</w:t>
            </w:r>
          </w:p>
        </w:tc>
        <w:tc>
          <w:tcPr>
            <w:tcW w:w="1130" w:type="dxa"/>
            <w:tcBorders>
              <w:top w:val="nil"/>
              <w:left w:val="nil"/>
              <w:bottom w:val="single" w:sz="12" w:space="0" w:color="auto"/>
              <w:right w:val="single" w:sz="12" w:space="0" w:color="auto"/>
            </w:tcBorders>
          </w:tcPr>
          <w:p w14:paraId="38A45FF0" w14:textId="77777777" w:rsidR="00B55FC7" w:rsidRPr="00B55FC7" w:rsidRDefault="00B55FC7" w:rsidP="00B55FC7">
            <w:pPr>
              <w:autoSpaceDE w:val="0"/>
              <w:autoSpaceDN w:val="0"/>
              <w:adjustRightInd w:val="0"/>
              <w:spacing w:line="360" w:lineRule="auto"/>
              <w:rPr>
                <w:rFonts w:eastAsia="Calibri"/>
                <w:color w:val="000000"/>
                <w:lang w:val="en-US" w:eastAsia="en-US"/>
              </w:rPr>
            </w:pPr>
            <w:r w:rsidRPr="00B55FC7">
              <w:rPr>
                <w:rFonts w:eastAsia="Calibri"/>
                <w:color w:val="000000"/>
                <w:lang w:val="en-US" w:eastAsia="en-US"/>
              </w:rPr>
              <w:t>4(10%)</w:t>
            </w:r>
          </w:p>
        </w:tc>
      </w:tr>
    </w:tbl>
    <w:p w14:paraId="26254AEE" w14:textId="77777777" w:rsidR="00BD573F" w:rsidRDefault="00BD573F" w:rsidP="00EF3647">
      <w:pPr>
        <w:spacing w:line="360" w:lineRule="auto"/>
        <w:jc w:val="both"/>
      </w:pPr>
    </w:p>
    <w:p w14:paraId="05CAA91D" w14:textId="4E5B1CDA" w:rsidR="0069396E" w:rsidRPr="001F520C" w:rsidRDefault="0030491D" w:rsidP="00C51437">
      <w:pPr>
        <w:spacing w:line="360" w:lineRule="auto"/>
        <w:jc w:val="both"/>
      </w:pPr>
      <w:r w:rsidRPr="0030491D">
        <w:t>Table 4.</w:t>
      </w:r>
      <w:r w:rsidR="001A65B7">
        <w:t>3</w:t>
      </w:r>
      <w:r w:rsidRPr="0030491D">
        <w:t xml:space="preserve"> shows </w:t>
      </w:r>
      <w:r w:rsidR="0069396E">
        <w:t>that the majority of the participants disagreed (20</w:t>
      </w:r>
      <w:r w:rsidR="00334097">
        <w:t>%</w:t>
      </w:r>
      <w:r w:rsidR="0069396E">
        <w:t xml:space="preserve"> disagreed and 38% strongly disagreed) that they effectively organize work activities, well as other participants upon the statement (10% strongly agree and 23% agree).</w:t>
      </w:r>
      <w:r w:rsidR="001F520C">
        <w:t xml:space="preserve"> </w:t>
      </w:r>
      <w:r w:rsidR="0069396E">
        <w:t>The study findings indicate that</w:t>
      </w:r>
      <w:r w:rsidR="009A387D">
        <w:t xml:space="preserve"> the majority (15% strongly agree and 40% agree) of the participants agreed upon the statement that they accept </w:t>
      </w:r>
      <w:r w:rsidR="009A387D" w:rsidRPr="00B55FC7">
        <w:rPr>
          <w:rFonts w:eastAsia="Calibri"/>
          <w:color w:val="000000"/>
          <w:lang w:val="en-US" w:eastAsia="en-US"/>
        </w:rPr>
        <w:t>accountability for actions taken</w:t>
      </w:r>
      <w:r w:rsidR="009A387D">
        <w:rPr>
          <w:rFonts w:eastAsia="Calibri"/>
          <w:color w:val="000000"/>
          <w:lang w:val="en-US" w:eastAsia="en-US"/>
        </w:rPr>
        <w:t>, well as some of the participants disagreed upon this statement (20% disagree and 30% strongly disagree).</w:t>
      </w:r>
    </w:p>
    <w:p w14:paraId="7B0CBC33" w14:textId="77777777" w:rsidR="009A387D" w:rsidRDefault="009A387D" w:rsidP="009A387D">
      <w:pPr>
        <w:spacing w:line="360" w:lineRule="auto"/>
        <w:ind w:firstLine="720"/>
        <w:jc w:val="both"/>
      </w:pPr>
    </w:p>
    <w:p w14:paraId="2D9FD9B1" w14:textId="21928165" w:rsidR="00334097" w:rsidRPr="001F520C" w:rsidRDefault="009A387D" w:rsidP="00C51437">
      <w:pPr>
        <w:spacing w:line="360" w:lineRule="auto"/>
        <w:jc w:val="both"/>
        <w:rPr>
          <w:rFonts w:eastAsia="Calibri"/>
          <w:color w:val="000000"/>
          <w:lang w:val="en-US" w:eastAsia="en-US"/>
        </w:rPr>
      </w:pPr>
      <w:r>
        <w:t xml:space="preserve">The study findings indicate that the majority (28% strongly agree and 40% agree) of the participants agreed upon the statement that they </w:t>
      </w:r>
      <w:r w:rsidR="00334097">
        <w:rPr>
          <w:rFonts w:eastAsia="Calibri"/>
          <w:color w:val="000000"/>
          <w:lang w:val="en-US" w:eastAsia="en-US"/>
        </w:rPr>
        <w:t>u</w:t>
      </w:r>
      <w:r w:rsidR="00334097" w:rsidRPr="00B55FC7">
        <w:rPr>
          <w:rFonts w:eastAsia="Calibri"/>
          <w:color w:val="000000"/>
          <w:lang w:val="en-US" w:eastAsia="en-US"/>
        </w:rPr>
        <w:t>nderstand</w:t>
      </w:r>
      <w:r w:rsidRPr="00B55FC7">
        <w:rPr>
          <w:rFonts w:eastAsia="Calibri"/>
          <w:color w:val="000000"/>
          <w:lang w:val="en-US" w:eastAsia="en-US"/>
        </w:rPr>
        <w:t xml:space="preserve"> the value of team work</w:t>
      </w:r>
      <w:r>
        <w:rPr>
          <w:rFonts w:eastAsia="Calibri"/>
          <w:color w:val="000000"/>
          <w:lang w:val="en-US" w:eastAsia="en-US"/>
        </w:rPr>
        <w:t>, well as some of the participants disagreed upon this statement (13% disagree and 10% strongly disagree).</w:t>
      </w:r>
      <w:r w:rsidR="001F520C">
        <w:rPr>
          <w:rFonts w:eastAsia="Calibri"/>
          <w:color w:val="000000"/>
          <w:lang w:val="en-US" w:eastAsia="en-US"/>
        </w:rPr>
        <w:t xml:space="preserve"> </w:t>
      </w:r>
      <w:r w:rsidR="00334097">
        <w:t>The majority of the participants disagreed (</w:t>
      </w:r>
      <w:r w:rsidR="000615CA">
        <w:t>30%</w:t>
      </w:r>
      <w:r w:rsidR="00334097">
        <w:t xml:space="preserve"> disagreed and </w:t>
      </w:r>
      <w:r w:rsidR="000615CA">
        <w:t>20%</w:t>
      </w:r>
      <w:r w:rsidR="00334097">
        <w:t xml:space="preserve"> strongly disagreed) that they </w:t>
      </w:r>
      <w:r w:rsidR="00334097">
        <w:rPr>
          <w:rFonts w:eastAsia="Calibri"/>
          <w:color w:val="000000"/>
          <w:lang w:val="en-US" w:eastAsia="en-US"/>
        </w:rPr>
        <w:t>s</w:t>
      </w:r>
      <w:r w:rsidR="00334097" w:rsidRPr="00B55FC7">
        <w:rPr>
          <w:rFonts w:eastAsia="Calibri"/>
          <w:color w:val="000000"/>
          <w:lang w:val="en-US" w:eastAsia="en-US"/>
        </w:rPr>
        <w:t>chedule and coordinate work in a manner which ensures productivity</w:t>
      </w:r>
      <w:r w:rsidR="00334097">
        <w:t>, well as other participants upon the statement (</w:t>
      </w:r>
      <w:r w:rsidR="000615CA">
        <w:t>23</w:t>
      </w:r>
      <w:r w:rsidR="00334097">
        <w:t>% strongly agree and 2</w:t>
      </w:r>
      <w:r w:rsidR="000615CA">
        <w:t>0</w:t>
      </w:r>
      <w:r w:rsidR="00334097">
        <w:t>% agree).</w:t>
      </w:r>
    </w:p>
    <w:p w14:paraId="63FF9D51" w14:textId="5A270B11" w:rsidR="00AA397E" w:rsidRDefault="000615CA" w:rsidP="00C51437">
      <w:pPr>
        <w:spacing w:line="360" w:lineRule="auto"/>
        <w:jc w:val="both"/>
        <w:rPr>
          <w:rFonts w:eastAsia="Calibri"/>
          <w:color w:val="000000"/>
          <w:lang w:val="en-US" w:eastAsia="en-US"/>
        </w:rPr>
      </w:pPr>
      <w:r>
        <w:lastRenderedPageBreak/>
        <w:t xml:space="preserve">The study findings indicate that the majority (28% strongly agree and 35% agree) of the participants agreed upon the statement that they </w:t>
      </w:r>
      <w:r w:rsidR="00AA397E">
        <w:rPr>
          <w:rFonts w:eastAsia="Calibri"/>
          <w:color w:val="000000"/>
          <w:lang w:val="en-US" w:eastAsia="en-US"/>
        </w:rPr>
        <w:t>u</w:t>
      </w:r>
      <w:r w:rsidR="00AA397E" w:rsidRPr="00B55FC7">
        <w:rPr>
          <w:rFonts w:eastAsia="Calibri"/>
          <w:color w:val="000000"/>
          <w:lang w:val="en-US" w:eastAsia="en-US"/>
        </w:rPr>
        <w:t>nderstand</w:t>
      </w:r>
      <w:r w:rsidRPr="00B55FC7">
        <w:rPr>
          <w:rFonts w:eastAsia="Calibri"/>
          <w:color w:val="000000"/>
          <w:lang w:val="en-US" w:eastAsia="en-US"/>
        </w:rPr>
        <w:t xml:space="preserve"> that every member has a different set of motivational stimuli</w:t>
      </w:r>
      <w:r>
        <w:rPr>
          <w:rFonts w:eastAsia="Calibri"/>
          <w:color w:val="000000"/>
          <w:lang w:val="en-US" w:eastAsia="en-US"/>
        </w:rPr>
        <w:t>, well as some of the participants disagreed upon this statement (10% disagree and 13% strongly disagree).</w:t>
      </w:r>
      <w:r w:rsidR="001F520C">
        <w:rPr>
          <w:rFonts w:eastAsia="Calibri"/>
          <w:color w:val="000000"/>
          <w:lang w:val="en-US" w:eastAsia="en-US"/>
        </w:rPr>
        <w:t xml:space="preserve"> </w:t>
      </w:r>
      <w:r w:rsidR="00AA397E">
        <w:t xml:space="preserve">The study findings indicate that the majority (20% strongly agree and 35% agree) of the participants agreed upon the statement that </w:t>
      </w:r>
      <w:r w:rsidR="00AA397E" w:rsidRPr="00B55FC7">
        <w:rPr>
          <w:rFonts w:eastAsia="Calibri"/>
          <w:color w:val="000000"/>
          <w:lang w:val="en-US" w:eastAsia="en-US"/>
        </w:rPr>
        <w:t>Celebrates and rewards individual and team achievements</w:t>
      </w:r>
      <w:r w:rsidR="00AA397E">
        <w:rPr>
          <w:rFonts w:eastAsia="Calibri"/>
          <w:color w:val="000000"/>
          <w:lang w:val="en-US" w:eastAsia="en-US"/>
        </w:rPr>
        <w:t xml:space="preserve">, well as some of the participants disagreed upon this statement (18% disagree and 10% strongly disagree). </w:t>
      </w:r>
    </w:p>
    <w:p w14:paraId="7FBB0AD6" w14:textId="4A48A5E9" w:rsidR="001B0A2C" w:rsidRPr="0030491D" w:rsidRDefault="00621AC8" w:rsidP="00C51437">
      <w:pPr>
        <w:spacing w:line="360" w:lineRule="auto"/>
        <w:jc w:val="both"/>
      </w:pPr>
      <w:r w:rsidRPr="0030491D">
        <w:t xml:space="preserve">This </w:t>
      </w:r>
      <w:r>
        <w:t xml:space="preserve">indicate </w:t>
      </w:r>
      <w:r w:rsidRPr="0030491D">
        <w:t>that employees were involved in setting performance requirements</w:t>
      </w:r>
      <w:r>
        <w:t>, which</w:t>
      </w:r>
      <w:r w:rsidRPr="0030491D">
        <w:t xml:space="preserve"> yield</w:t>
      </w:r>
      <w:r>
        <w:t>s</w:t>
      </w:r>
      <w:r w:rsidRPr="0030491D">
        <w:t xml:space="preserve"> better employee performance.  </w:t>
      </w:r>
      <w:r>
        <w:t xml:space="preserve">Therefore, the level of significance was also tested and results are presented in the Table 4.5 below. </w:t>
      </w:r>
    </w:p>
    <w:p w14:paraId="4F3A4FEC" w14:textId="6AB56A7D" w:rsidR="0030491D" w:rsidRPr="005D41BD" w:rsidRDefault="00B55FC7" w:rsidP="005D41BD">
      <w:pPr>
        <w:pStyle w:val="Heading1"/>
        <w:spacing w:line="360" w:lineRule="auto"/>
        <w:rPr>
          <w:sz w:val="24"/>
          <w:szCs w:val="24"/>
        </w:rPr>
      </w:pPr>
      <w:r w:rsidRPr="005D41BD">
        <w:rPr>
          <w:sz w:val="24"/>
          <w:szCs w:val="24"/>
        </w:rPr>
        <w:t xml:space="preserve"> </w:t>
      </w:r>
      <w:bookmarkStart w:id="70" w:name="_Toc143646506"/>
      <w:r w:rsidR="001B0A2C" w:rsidRPr="005D41BD">
        <w:rPr>
          <w:sz w:val="24"/>
          <w:szCs w:val="24"/>
        </w:rPr>
        <w:t>4.4.</w:t>
      </w:r>
      <w:r w:rsidR="001A65B7">
        <w:rPr>
          <w:sz w:val="24"/>
          <w:szCs w:val="24"/>
        </w:rPr>
        <w:t>4</w:t>
      </w:r>
      <w:r w:rsidR="001B0A2C" w:rsidRPr="005D41BD">
        <w:rPr>
          <w:sz w:val="24"/>
          <w:szCs w:val="24"/>
        </w:rPr>
        <w:t xml:space="preserve"> </w:t>
      </w:r>
      <w:r w:rsidR="0030491D" w:rsidRPr="005D41BD">
        <w:rPr>
          <w:sz w:val="24"/>
          <w:szCs w:val="24"/>
        </w:rPr>
        <w:t>Correlation between autocratic style and employee performance</w:t>
      </w:r>
      <w:bookmarkEnd w:id="70"/>
      <w:r w:rsidR="0030491D" w:rsidRPr="005D41BD">
        <w:rPr>
          <w:sz w:val="24"/>
          <w:szCs w:val="24"/>
        </w:rPr>
        <w:t xml:space="preserve"> </w:t>
      </w:r>
    </w:p>
    <w:p w14:paraId="0B18F391" w14:textId="2C4D1B5D" w:rsidR="0030491D" w:rsidRPr="0030491D" w:rsidRDefault="0030491D" w:rsidP="0030491D"/>
    <w:p w14:paraId="74A741F6" w14:textId="5621ED1A" w:rsidR="001B0A2C" w:rsidRPr="001B0A2C" w:rsidRDefault="003B0803" w:rsidP="003B0803">
      <w:pPr>
        <w:pStyle w:val="Caption"/>
        <w:rPr>
          <w:b/>
          <w:bCs/>
          <w:i w:val="0"/>
          <w:iCs w:val="0"/>
          <w:color w:val="auto"/>
          <w:sz w:val="24"/>
          <w:szCs w:val="24"/>
        </w:rPr>
      </w:pPr>
      <w:bookmarkStart w:id="71" w:name="_Toc141035376"/>
      <w:bookmarkStart w:id="72" w:name="_Toc143649255"/>
      <w:r>
        <w:t>Table 4.4</w:t>
      </w:r>
      <w:r w:rsidR="001B0A2C" w:rsidRPr="00B814E8">
        <w:rPr>
          <w:b/>
          <w:bCs/>
          <w:i w:val="0"/>
          <w:iCs w:val="0"/>
          <w:color w:val="auto"/>
          <w:sz w:val="24"/>
          <w:szCs w:val="24"/>
        </w:rPr>
        <w:t>:</w:t>
      </w:r>
      <w:r w:rsidR="001B0A2C" w:rsidRPr="00B814E8">
        <w:rPr>
          <w:b/>
          <w:bCs/>
          <w:i w:val="0"/>
          <w:iCs w:val="0"/>
          <w:color w:val="auto"/>
          <w:sz w:val="36"/>
          <w:szCs w:val="24"/>
        </w:rPr>
        <w:t xml:space="preserve"> </w:t>
      </w:r>
      <w:r w:rsidR="001B0A2C" w:rsidRPr="001B0A2C">
        <w:rPr>
          <w:b/>
          <w:bCs/>
          <w:i w:val="0"/>
          <w:iCs w:val="0"/>
          <w:color w:val="auto"/>
          <w:sz w:val="24"/>
          <w:szCs w:val="24"/>
        </w:rPr>
        <w:t>Correlation between autocratic leadership style and performance of employees</w:t>
      </w:r>
      <w:bookmarkEnd w:id="71"/>
      <w:bookmarkEnd w:id="72"/>
    </w:p>
    <w:tbl>
      <w:tblPr>
        <w:tblStyle w:val="TableGrid"/>
        <w:tblW w:w="9557"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3" w:type="dxa"/>
          <w:left w:w="31" w:type="dxa"/>
          <w:right w:w="84" w:type="dxa"/>
        </w:tblCellMar>
        <w:tblLook w:val="04A0" w:firstRow="1" w:lastRow="0" w:firstColumn="1" w:lastColumn="0" w:noHBand="0" w:noVBand="1"/>
      </w:tblPr>
      <w:tblGrid>
        <w:gridCol w:w="1708"/>
        <w:gridCol w:w="2470"/>
        <w:gridCol w:w="2653"/>
        <w:gridCol w:w="2726"/>
      </w:tblGrid>
      <w:tr w:rsidR="0030491D" w:rsidRPr="0030491D" w14:paraId="228A6FDF" w14:textId="77777777" w:rsidTr="001B0A2C">
        <w:trPr>
          <w:trHeight w:val="836"/>
        </w:trPr>
        <w:tc>
          <w:tcPr>
            <w:tcW w:w="1708" w:type="dxa"/>
          </w:tcPr>
          <w:p w14:paraId="5744CB8E" w14:textId="77777777" w:rsidR="0030491D" w:rsidRPr="0030491D" w:rsidRDefault="0030491D" w:rsidP="0030491D">
            <w:r w:rsidRPr="0030491D">
              <w:t xml:space="preserve"> </w:t>
            </w:r>
          </w:p>
        </w:tc>
        <w:tc>
          <w:tcPr>
            <w:tcW w:w="2470" w:type="dxa"/>
          </w:tcPr>
          <w:p w14:paraId="0541E42D" w14:textId="77777777" w:rsidR="0030491D" w:rsidRPr="0030491D" w:rsidRDefault="0030491D" w:rsidP="0030491D">
            <w:r w:rsidRPr="0030491D">
              <w:t xml:space="preserve"> </w:t>
            </w:r>
          </w:p>
        </w:tc>
        <w:tc>
          <w:tcPr>
            <w:tcW w:w="2653" w:type="dxa"/>
          </w:tcPr>
          <w:p w14:paraId="4BDB40CE" w14:textId="0FF7C41D" w:rsidR="0030491D" w:rsidRPr="0030491D" w:rsidRDefault="0030491D" w:rsidP="0030491D">
            <w:pPr>
              <w:rPr>
                <w:b/>
                <w:bCs/>
              </w:rPr>
            </w:pPr>
            <w:r w:rsidRPr="0030491D">
              <w:rPr>
                <w:b/>
                <w:bCs/>
              </w:rPr>
              <w:t xml:space="preserve">Autocratic leadership  </w:t>
            </w:r>
          </w:p>
        </w:tc>
        <w:tc>
          <w:tcPr>
            <w:tcW w:w="2726" w:type="dxa"/>
          </w:tcPr>
          <w:p w14:paraId="3551E9FD" w14:textId="151C9033" w:rsidR="0030491D" w:rsidRPr="0030491D" w:rsidRDefault="0030491D" w:rsidP="0030491D">
            <w:pPr>
              <w:rPr>
                <w:b/>
                <w:bCs/>
              </w:rPr>
            </w:pPr>
            <w:r w:rsidRPr="0030491D">
              <w:rPr>
                <w:b/>
                <w:bCs/>
              </w:rPr>
              <w:t xml:space="preserve">Employee performance  </w:t>
            </w:r>
          </w:p>
        </w:tc>
      </w:tr>
      <w:tr w:rsidR="0030491D" w:rsidRPr="0030491D" w14:paraId="4CE1A2BD" w14:textId="77777777" w:rsidTr="001B0A2C">
        <w:trPr>
          <w:trHeight w:val="582"/>
        </w:trPr>
        <w:tc>
          <w:tcPr>
            <w:tcW w:w="1708" w:type="dxa"/>
            <w:vMerge w:val="restart"/>
          </w:tcPr>
          <w:p w14:paraId="33F27323" w14:textId="7D5A019C" w:rsidR="0030491D" w:rsidRPr="0030491D" w:rsidRDefault="0030491D" w:rsidP="0030491D">
            <w:pPr>
              <w:rPr>
                <w:b/>
                <w:bCs/>
              </w:rPr>
            </w:pPr>
            <w:r w:rsidRPr="0030491D">
              <w:rPr>
                <w:b/>
                <w:bCs/>
              </w:rPr>
              <w:t xml:space="preserve">Autocratic leadership  </w:t>
            </w:r>
          </w:p>
        </w:tc>
        <w:tc>
          <w:tcPr>
            <w:tcW w:w="2470" w:type="dxa"/>
          </w:tcPr>
          <w:p w14:paraId="7737D73C" w14:textId="77777777" w:rsidR="0030491D" w:rsidRPr="0030491D" w:rsidRDefault="0030491D" w:rsidP="0030491D">
            <w:r w:rsidRPr="0030491D">
              <w:t xml:space="preserve">Pearson Correlation </w:t>
            </w:r>
          </w:p>
        </w:tc>
        <w:tc>
          <w:tcPr>
            <w:tcW w:w="2653" w:type="dxa"/>
          </w:tcPr>
          <w:p w14:paraId="34490A9D" w14:textId="1B2C0E54" w:rsidR="0030491D" w:rsidRPr="0030491D" w:rsidRDefault="0030491D" w:rsidP="0030491D">
            <w:pPr>
              <w:jc w:val="center"/>
            </w:pPr>
            <w:r w:rsidRPr="0030491D">
              <w:t>1</w:t>
            </w:r>
          </w:p>
        </w:tc>
        <w:tc>
          <w:tcPr>
            <w:tcW w:w="2726" w:type="dxa"/>
          </w:tcPr>
          <w:p w14:paraId="7128FF93" w14:textId="042E64A4" w:rsidR="0030491D" w:rsidRPr="0030491D" w:rsidRDefault="0030491D" w:rsidP="0030491D">
            <w:pPr>
              <w:jc w:val="center"/>
            </w:pPr>
            <w:r w:rsidRPr="0030491D">
              <w:t>.373**</w:t>
            </w:r>
          </w:p>
        </w:tc>
      </w:tr>
      <w:tr w:rsidR="0030491D" w:rsidRPr="0030491D" w14:paraId="6F3AF80F" w14:textId="77777777" w:rsidTr="001B0A2C">
        <w:trPr>
          <w:trHeight w:val="440"/>
        </w:trPr>
        <w:tc>
          <w:tcPr>
            <w:tcW w:w="0" w:type="auto"/>
            <w:vMerge/>
          </w:tcPr>
          <w:p w14:paraId="072CFBB7" w14:textId="77777777" w:rsidR="0030491D" w:rsidRPr="0030491D" w:rsidRDefault="0030491D" w:rsidP="0030491D">
            <w:pPr>
              <w:rPr>
                <w:b/>
                <w:bCs/>
              </w:rPr>
            </w:pPr>
          </w:p>
        </w:tc>
        <w:tc>
          <w:tcPr>
            <w:tcW w:w="2470" w:type="dxa"/>
          </w:tcPr>
          <w:p w14:paraId="63C140CB" w14:textId="77777777" w:rsidR="0030491D" w:rsidRPr="0030491D" w:rsidRDefault="0030491D" w:rsidP="0030491D">
            <w:r w:rsidRPr="0030491D">
              <w:t xml:space="preserve">Sig. (2-tailed) </w:t>
            </w:r>
          </w:p>
        </w:tc>
        <w:tc>
          <w:tcPr>
            <w:tcW w:w="2653" w:type="dxa"/>
          </w:tcPr>
          <w:p w14:paraId="07DF971F" w14:textId="02D79CEE" w:rsidR="0030491D" w:rsidRPr="0030491D" w:rsidRDefault="0030491D" w:rsidP="0030491D">
            <w:pPr>
              <w:jc w:val="center"/>
            </w:pPr>
          </w:p>
        </w:tc>
        <w:tc>
          <w:tcPr>
            <w:tcW w:w="2726" w:type="dxa"/>
          </w:tcPr>
          <w:p w14:paraId="27B53EE7" w14:textId="24AC1687" w:rsidR="0030491D" w:rsidRPr="0030491D" w:rsidRDefault="0030491D" w:rsidP="0030491D">
            <w:pPr>
              <w:jc w:val="center"/>
              <w:rPr>
                <w:b/>
                <w:bCs/>
              </w:rPr>
            </w:pPr>
            <w:r w:rsidRPr="0030491D">
              <w:rPr>
                <w:b/>
                <w:bCs/>
              </w:rPr>
              <w:t>.000</w:t>
            </w:r>
          </w:p>
        </w:tc>
      </w:tr>
      <w:tr w:rsidR="0030491D" w:rsidRPr="0030491D" w14:paraId="6D6C1D1F" w14:textId="77777777" w:rsidTr="001B0A2C">
        <w:trPr>
          <w:trHeight w:val="428"/>
        </w:trPr>
        <w:tc>
          <w:tcPr>
            <w:tcW w:w="0" w:type="auto"/>
            <w:vMerge/>
          </w:tcPr>
          <w:p w14:paraId="444B56FA" w14:textId="77777777" w:rsidR="0030491D" w:rsidRPr="0030491D" w:rsidRDefault="0030491D" w:rsidP="0030491D">
            <w:pPr>
              <w:rPr>
                <w:b/>
                <w:bCs/>
              </w:rPr>
            </w:pPr>
          </w:p>
        </w:tc>
        <w:tc>
          <w:tcPr>
            <w:tcW w:w="2470" w:type="dxa"/>
          </w:tcPr>
          <w:p w14:paraId="195494A8" w14:textId="77777777" w:rsidR="0030491D" w:rsidRPr="0030491D" w:rsidRDefault="0030491D" w:rsidP="0030491D">
            <w:r w:rsidRPr="0030491D">
              <w:t xml:space="preserve">N </w:t>
            </w:r>
          </w:p>
        </w:tc>
        <w:tc>
          <w:tcPr>
            <w:tcW w:w="2653" w:type="dxa"/>
          </w:tcPr>
          <w:p w14:paraId="5CD7B0B8" w14:textId="652EC3F4" w:rsidR="0030491D" w:rsidRPr="0030491D" w:rsidRDefault="0030491D" w:rsidP="0030491D">
            <w:pPr>
              <w:jc w:val="center"/>
            </w:pPr>
            <w:r>
              <w:t>40</w:t>
            </w:r>
          </w:p>
        </w:tc>
        <w:tc>
          <w:tcPr>
            <w:tcW w:w="2726" w:type="dxa"/>
          </w:tcPr>
          <w:p w14:paraId="59A36BD1" w14:textId="03C7C566" w:rsidR="0030491D" w:rsidRPr="0030491D" w:rsidRDefault="0030491D" w:rsidP="0030491D">
            <w:pPr>
              <w:jc w:val="center"/>
            </w:pPr>
            <w:r>
              <w:t>40</w:t>
            </w:r>
          </w:p>
        </w:tc>
      </w:tr>
      <w:tr w:rsidR="0030491D" w:rsidRPr="0030491D" w14:paraId="3D701299" w14:textId="77777777" w:rsidTr="001B0A2C">
        <w:trPr>
          <w:trHeight w:val="546"/>
        </w:trPr>
        <w:tc>
          <w:tcPr>
            <w:tcW w:w="1708" w:type="dxa"/>
            <w:vMerge w:val="restart"/>
          </w:tcPr>
          <w:p w14:paraId="693B0C0D" w14:textId="06078DF0" w:rsidR="0030491D" w:rsidRPr="0030491D" w:rsidRDefault="0030491D" w:rsidP="0030491D">
            <w:pPr>
              <w:rPr>
                <w:b/>
                <w:bCs/>
              </w:rPr>
            </w:pPr>
            <w:r w:rsidRPr="0030491D">
              <w:rPr>
                <w:b/>
                <w:bCs/>
              </w:rPr>
              <w:t xml:space="preserve">Employee performance  </w:t>
            </w:r>
          </w:p>
        </w:tc>
        <w:tc>
          <w:tcPr>
            <w:tcW w:w="2470" w:type="dxa"/>
          </w:tcPr>
          <w:p w14:paraId="194A32FB" w14:textId="77777777" w:rsidR="0030491D" w:rsidRPr="0030491D" w:rsidRDefault="0030491D" w:rsidP="0030491D">
            <w:r w:rsidRPr="0030491D">
              <w:t xml:space="preserve">Pearson Correlation </w:t>
            </w:r>
          </w:p>
        </w:tc>
        <w:tc>
          <w:tcPr>
            <w:tcW w:w="2653" w:type="dxa"/>
          </w:tcPr>
          <w:p w14:paraId="4E927C02" w14:textId="78E8F822" w:rsidR="0030491D" w:rsidRPr="0030491D" w:rsidRDefault="0030491D" w:rsidP="0030491D">
            <w:pPr>
              <w:jc w:val="center"/>
            </w:pPr>
            <w:r w:rsidRPr="0030491D">
              <w:t>.373**</w:t>
            </w:r>
          </w:p>
        </w:tc>
        <w:tc>
          <w:tcPr>
            <w:tcW w:w="2726" w:type="dxa"/>
          </w:tcPr>
          <w:p w14:paraId="64AC34BD" w14:textId="1C841EF3" w:rsidR="0030491D" w:rsidRPr="0030491D" w:rsidRDefault="0030491D" w:rsidP="0030491D">
            <w:pPr>
              <w:jc w:val="center"/>
            </w:pPr>
            <w:r w:rsidRPr="0030491D">
              <w:t>1</w:t>
            </w:r>
          </w:p>
        </w:tc>
      </w:tr>
      <w:tr w:rsidR="0030491D" w:rsidRPr="0030491D" w14:paraId="2C688CE3" w14:textId="77777777" w:rsidTr="001B0A2C">
        <w:trPr>
          <w:trHeight w:val="428"/>
        </w:trPr>
        <w:tc>
          <w:tcPr>
            <w:tcW w:w="0" w:type="auto"/>
            <w:vMerge/>
          </w:tcPr>
          <w:p w14:paraId="0F864C8E" w14:textId="77777777" w:rsidR="0030491D" w:rsidRPr="0030491D" w:rsidRDefault="0030491D" w:rsidP="0030491D"/>
        </w:tc>
        <w:tc>
          <w:tcPr>
            <w:tcW w:w="2470" w:type="dxa"/>
          </w:tcPr>
          <w:p w14:paraId="2E339650" w14:textId="77777777" w:rsidR="0030491D" w:rsidRPr="0030491D" w:rsidRDefault="0030491D" w:rsidP="0030491D">
            <w:r w:rsidRPr="0030491D">
              <w:t xml:space="preserve">Sig. (2-tailed) </w:t>
            </w:r>
          </w:p>
        </w:tc>
        <w:tc>
          <w:tcPr>
            <w:tcW w:w="2653" w:type="dxa"/>
          </w:tcPr>
          <w:p w14:paraId="0C1A53C8" w14:textId="13A407A7" w:rsidR="0030491D" w:rsidRPr="0030491D" w:rsidRDefault="0030491D" w:rsidP="0030491D">
            <w:pPr>
              <w:jc w:val="center"/>
              <w:rPr>
                <w:b/>
                <w:bCs/>
              </w:rPr>
            </w:pPr>
            <w:r w:rsidRPr="0030491D">
              <w:rPr>
                <w:b/>
                <w:bCs/>
              </w:rPr>
              <w:t>.000</w:t>
            </w:r>
          </w:p>
        </w:tc>
        <w:tc>
          <w:tcPr>
            <w:tcW w:w="2726" w:type="dxa"/>
          </w:tcPr>
          <w:p w14:paraId="690CD587" w14:textId="16C64E10" w:rsidR="0030491D" w:rsidRPr="0030491D" w:rsidRDefault="0030491D" w:rsidP="0030491D">
            <w:pPr>
              <w:jc w:val="center"/>
            </w:pPr>
          </w:p>
        </w:tc>
      </w:tr>
      <w:tr w:rsidR="0030491D" w:rsidRPr="0030491D" w14:paraId="04E42B62" w14:textId="77777777" w:rsidTr="001B0A2C">
        <w:trPr>
          <w:trHeight w:val="546"/>
        </w:trPr>
        <w:tc>
          <w:tcPr>
            <w:tcW w:w="0" w:type="auto"/>
            <w:vMerge/>
          </w:tcPr>
          <w:p w14:paraId="41F1A912" w14:textId="77777777" w:rsidR="0030491D" w:rsidRPr="0030491D" w:rsidRDefault="0030491D" w:rsidP="0030491D"/>
        </w:tc>
        <w:tc>
          <w:tcPr>
            <w:tcW w:w="2470" w:type="dxa"/>
          </w:tcPr>
          <w:p w14:paraId="6EEFF1C0" w14:textId="77777777" w:rsidR="0030491D" w:rsidRPr="0030491D" w:rsidRDefault="0030491D" w:rsidP="0030491D">
            <w:r w:rsidRPr="0030491D">
              <w:t xml:space="preserve">N </w:t>
            </w:r>
          </w:p>
        </w:tc>
        <w:tc>
          <w:tcPr>
            <w:tcW w:w="2653" w:type="dxa"/>
          </w:tcPr>
          <w:p w14:paraId="061A4744" w14:textId="602C364D" w:rsidR="0030491D" w:rsidRPr="0030491D" w:rsidRDefault="0030491D" w:rsidP="0030491D">
            <w:pPr>
              <w:jc w:val="center"/>
            </w:pPr>
            <w:r>
              <w:t>40</w:t>
            </w:r>
          </w:p>
        </w:tc>
        <w:tc>
          <w:tcPr>
            <w:tcW w:w="2726" w:type="dxa"/>
          </w:tcPr>
          <w:p w14:paraId="392CC090" w14:textId="55CA674B" w:rsidR="0030491D" w:rsidRPr="0030491D" w:rsidRDefault="0030491D" w:rsidP="0030491D">
            <w:pPr>
              <w:jc w:val="center"/>
            </w:pPr>
            <w:r>
              <w:t>40</w:t>
            </w:r>
          </w:p>
        </w:tc>
      </w:tr>
    </w:tbl>
    <w:p w14:paraId="64FB468A" w14:textId="0B1B9F67" w:rsidR="0030491D" w:rsidRPr="001B0A2C" w:rsidRDefault="0030491D" w:rsidP="0030491D">
      <w:pPr>
        <w:rPr>
          <w:b/>
          <w:bCs/>
        </w:rPr>
      </w:pPr>
      <w:r w:rsidRPr="001B0A2C">
        <w:rPr>
          <w:b/>
          <w:bCs/>
        </w:rPr>
        <w:t xml:space="preserve"> **. Correlation is significant at the 0.05 level (2-tailed). </w:t>
      </w:r>
    </w:p>
    <w:p w14:paraId="16CE02DD" w14:textId="77777777" w:rsidR="0030491D" w:rsidRPr="0030491D" w:rsidRDefault="0030491D" w:rsidP="00614CB8">
      <w:pPr>
        <w:spacing w:line="360" w:lineRule="auto"/>
        <w:jc w:val="both"/>
      </w:pPr>
      <w:r w:rsidRPr="0030491D">
        <w:t xml:space="preserve"> </w:t>
      </w:r>
    </w:p>
    <w:p w14:paraId="2A329530" w14:textId="4C81A4AE" w:rsidR="00F324D7" w:rsidRDefault="0030491D" w:rsidP="00C51437">
      <w:pPr>
        <w:spacing w:line="360" w:lineRule="auto"/>
        <w:jc w:val="both"/>
        <w:rPr>
          <w:b/>
          <w:bCs/>
        </w:rPr>
      </w:pPr>
      <w:r w:rsidRPr="0030491D">
        <w:t>Table 4.</w:t>
      </w:r>
      <w:r w:rsidR="001A65B7">
        <w:t>4</w:t>
      </w:r>
      <w:r w:rsidRPr="0030491D">
        <w:t xml:space="preserve"> above shows a weak positive correlation between autocratic style of leadership and employee performance (r=.373**P&lt;0.05). This means that an increase in autocratic leadership style, other factors remaining constant, is likely to increase the level of employee performance by 37.3%. </w:t>
      </w:r>
      <w:r w:rsidR="000A655D">
        <w:t xml:space="preserve">Therefore, it can be concluded that employee performance is </w:t>
      </w:r>
      <w:r w:rsidR="006826B6">
        <w:t xml:space="preserve">less influenced by </w:t>
      </w:r>
      <w:r w:rsidR="000A655D">
        <w:t xml:space="preserve">influenced by </w:t>
      </w:r>
      <w:r w:rsidR="006826B6">
        <w:t>autocratic</w:t>
      </w:r>
      <w:r w:rsidR="000A655D">
        <w:t xml:space="preserve"> leadership style. </w:t>
      </w:r>
    </w:p>
    <w:p w14:paraId="4AE5A39D" w14:textId="65CB2409" w:rsidR="00864742" w:rsidRPr="005D41BD" w:rsidRDefault="00F324D7" w:rsidP="005D41BD">
      <w:pPr>
        <w:pStyle w:val="Heading1"/>
        <w:spacing w:line="360" w:lineRule="auto"/>
        <w:rPr>
          <w:sz w:val="24"/>
          <w:szCs w:val="24"/>
        </w:rPr>
      </w:pPr>
      <w:bookmarkStart w:id="73" w:name="_Toc143646507"/>
      <w:r w:rsidRPr="005D41BD">
        <w:rPr>
          <w:sz w:val="24"/>
          <w:szCs w:val="24"/>
        </w:rPr>
        <w:lastRenderedPageBreak/>
        <w:t>4.4.</w:t>
      </w:r>
      <w:r w:rsidR="001A65B7">
        <w:rPr>
          <w:sz w:val="24"/>
          <w:szCs w:val="24"/>
        </w:rPr>
        <w:t>5</w:t>
      </w:r>
      <w:r w:rsidRPr="005D41BD">
        <w:rPr>
          <w:sz w:val="24"/>
          <w:szCs w:val="24"/>
        </w:rPr>
        <w:t xml:space="preserve"> </w:t>
      </w:r>
      <w:r w:rsidR="00864742" w:rsidRPr="005D41BD">
        <w:rPr>
          <w:sz w:val="24"/>
          <w:szCs w:val="24"/>
        </w:rPr>
        <w:t xml:space="preserve">Laissez Faire style </w:t>
      </w:r>
      <w:r w:rsidR="00207BEF" w:rsidRPr="005D41BD">
        <w:rPr>
          <w:sz w:val="24"/>
          <w:szCs w:val="24"/>
        </w:rPr>
        <w:t>and employee performance</w:t>
      </w:r>
      <w:bookmarkEnd w:id="73"/>
      <w:r w:rsidR="00207BEF" w:rsidRPr="005D41BD">
        <w:rPr>
          <w:sz w:val="24"/>
          <w:szCs w:val="24"/>
        </w:rPr>
        <w:t xml:space="preserve">  </w:t>
      </w:r>
    </w:p>
    <w:p w14:paraId="7B7E3C45" w14:textId="49CD8D80" w:rsidR="00E429C3" w:rsidRDefault="00E429C3" w:rsidP="00C51437">
      <w:pPr>
        <w:spacing w:line="360" w:lineRule="auto"/>
        <w:jc w:val="both"/>
      </w:pPr>
      <w:r w:rsidRPr="00F324D7">
        <w:t xml:space="preserve">The purpose of this objective was to find out the extent to which </w:t>
      </w:r>
      <w:r w:rsidR="00F324D7">
        <w:t>laissez faire</w:t>
      </w:r>
      <w:r w:rsidRPr="00F324D7">
        <w:t xml:space="preserve"> style of leadership influences employee performance. The researcher used questionnaires to get responses from the various respondents. </w:t>
      </w:r>
      <w:r w:rsidR="00F324D7">
        <w:t>Six</w:t>
      </w:r>
      <w:r w:rsidRPr="00F324D7">
        <w:t xml:space="preserve"> questions were used to explore the contribution of </w:t>
      </w:r>
      <w:r w:rsidR="00F324D7">
        <w:t xml:space="preserve">laissez faire </w:t>
      </w:r>
      <w:r w:rsidRPr="00F324D7">
        <w:t>style of leadership to employee performance</w:t>
      </w:r>
      <w:r w:rsidR="00F324D7">
        <w:t xml:space="preserve">. The findings are presented in Table 4.6 below. </w:t>
      </w:r>
    </w:p>
    <w:p w14:paraId="6DBA3E44" w14:textId="77777777" w:rsidR="003829D9" w:rsidRPr="00F324D7" w:rsidRDefault="003829D9" w:rsidP="00F324D7">
      <w:pPr>
        <w:spacing w:line="360" w:lineRule="auto"/>
        <w:ind w:firstLine="720"/>
        <w:jc w:val="both"/>
      </w:pPr>
    </w:p>
    <w:p w14:paraId="5F5468AB" w14:textId="184171E5" w:rsidR="00F324D7" w:rsidRPr="00F324D7" w:rsidRDefault="003B0803" w:rsidP="003B0803">
      <w:pPr>
        <w:pStyle w:val="Caption"/>
        <w:rPr>
          <w:b/>
          <w:bCs/>
          <w:i w:val="0"/>
          <w:iCs w:val="0"/>
          <w:color w:val="auto"/>
          <w:sz w:val="24"/>
          <w:szCs w:val="24"/>
        </w:rPr>
      </w:pPr>
      <w:bookmarkStart w:id="74" w:name="_Toc141035377"/>
      <w:bookmarkStart w:id="75" w:name="_Toc143649256"/>
      <w:r>
        <w:t>Table 4.5</w:t>
      </w:r>
      <w:r w:rsidR="00F324D7" w:rsidRPr="00F324D7">
        <w:rPr>
          <w:b/>
          <w:bCs/>
          <w:i w:val="0"/>
          <w:iCs w:val="0"/>
          <w:color w:val="auto"/>
          <w:sz w:val="24"/>
          <w:szCs w:val="24"/>
        </w:rPr>
        <w:t>: Effect of Laissez Faire style and employee performance</w:t>
      </w:r>
      <w:bookmarkEnd w:id="74"/>
      <w:bookmarkEnd w:id="75"/>
    </w:p>
    <w:tbl>
      <w:tblPr>
        <w:tblW w:w="9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8"/>
        <w:gridCol w:w="983"/>
        <w:gridCol w:w="1084"/>
        <w:gridCol w:w="974"/>
        <w:gridCol w:w="1084"/>
        <w:gridCol w:w="983"/>
      </w:tblGrid>
      <w:tr w:rsidR="00864742" w14:paraId="63CFA643" w14:textId="77777777" w:rsidTr="00F324D7">
        <w:trPr>
          <w:trHeight w:val="381"/>
        </w:trPr>
        <w:tc>
          <w:tcPr>
            <w:tcW w:w="4008" w:type="dxa"/>
            <w:shd w:val="clear" w:color="auto" w:fill="auto"/>
            <w:vAlign w:val="center"/>
            <w:hideMark/>
          </w:tcPr>
          <w:p w14:paraId="2B7DAA8D" w14:textId="77777777" w:rsidR="00864742" w:rsidRDefault="00864742" w:rsidP="00864742">
            <w:pPr>
              <w:spacing w:line="360" w:lineRule="auto"/>
              <w:rPr>
                <w:b/>
                <w:bCs/>
                <w:color w:val="000000"/>
                <w:lang w:val="en-US" w:eastAsia="en-US"/>
              </w:rPr>
            </w:pPr>
            <w:r>
              <w:rPr>
                <w:b/>
                <w:bCs/>
                <w:color w:val="000000"/>
              </w:rPr>
              <w:t xml:space="preserve">Statement </w:t>
            </w:r>
          </w:p>
        </w:tc>
        <w:tc>
          <w:tcPr>
            <w:tcW w:w="983" w:type="dxa"/>
            <w:shd w:val="clear" w:color="auto" w:fill="auto"/>
            <w:vAlign w:val="center"/>
            <w:hideMark/>
          </w:tcPr>
          <w:p w14:paraId="0F04A8AF" w14:textId="1A740565" w:rsidR="00864742" w:rsidRDefault="00553B6E" w:rsidP="00864742">
            <w:pPr>
              <w:spacing w:line="360" w:lineRule="auto"/>
              <w:jc w:val="center"/>
              <w:rPr>
                <w:b/>
                <w:bCs/>
                <w:color w:val="000000"/>
              </w:rPr>
            </w:pPr>
            <w:r>
              <w:rPr>
                <w:b/>
                <w:bCs/>
                <w:color w:val="000000"/>
              </w:rPr>
              <w:t>S</w:t>
            </w:r>
            <w:r w:rsidR="00F324D7">
              <w:rPr>
                <w:b/>
                <w:bCs/>
                <w:color w:val="000000"/>
              </w:rPr>
              <w:t>A</w:t>
            </w:r>
          </w:p>
        </w:tc>
        <w:tc>
          <w:tcPr>
            <w:tcW w:w="1084" w:type="dxa"/>
            <w:shd w:val="clear" w:color="auto" w:fill="auto"/>
            <w:vAlign w:val="center"/>
            <w:hideMark/>
          </w:tcPr>
          <w:p w14:paraId="40C803A9" w14:textId="411B477F" w:rsidR="00864742" w:rsidRDefault="00F324D7" w:rsidP="00864742">
            <w:pPr>
              <w:spacing w:line="360" w:lineRule="auto"/>
              <w:jc w:val="center"/>
              <w:rPr>
                <w:b/>
                <w:bCs/>
                <w:color w:val="000000"/>
              </w:rPr>
            </w:pPr>
            <w:r>
              <w:rPr>
                <w:b/>
                <w:bCs/>
                <w:color w:val="000000"/>
              </w:rPr>
              <w:t>A</w:t>
            </w:r>
          </w:p>
        </w:tc>
        <w:tc>
          <w:tcPr>
            <w:tcW w:w="974" w:type="dxa"/>
            <w:shd w:val="clear" w:color="auto" w:fill="auto"/>
            <w:vAlign w:val="center"/>
            <w:hideMark/>
          </w:tcPr>
          <w:p w14:paraId="54414C2D" w14:textId="77777777" w:rsidR="00864742" w:rsidRDefault="00864742" w:rsidP="00864742">
            <w:pPr>
              <w:spacing w:line="360" w:lineRule="auto"/>
              <w:jc w:val="center"/>
              <w:rPr>
                <w:b/>
                <w:bCs/>
                <w:color w:val="000000"/>
              </w:rPr>
            </w:pPr>
            <w:r>
              <w:rPr>
                <w:b/>
                <w:bCs/>
                <w:color w:val="000000"/>
              </w:rPr>
              <w:t>NS</w:t>
            </w:r>
          </w:p>
        </w:tc>
        <w:tc>
          <w:tcPr>
            <w:tcW w:w="1084" w:type="dxa"/>
            <w:shd w:val="clear" w:color="auto" w:fill="auto"/>
            <w:vAlign w:val="center"/>
            <w:hideMark/>
          </w:tcPr>
          <w:p w14:paraId="681435C2" w14:textId="6AA9D402" w:rsidR="00864742" w:rsidRDefault="00F324D7" w:rsidP="00864742">
            <w:pPr>
              <w:spacing w:line="360" w:lineRule="auto"/>
              <w:jc w:val="center"/>
              <w:rPr>
                <w:b/>
                <w:bCs/>
                <w:color w:val="000000"/>
              </w:rPr>
            </w:pPr>
            <w:r>
              <w:rPr>
                <w:b/>
                <w:bCs/>
                <w:color w:val="000000"/>
              </w:rPr>
              <w:t>D</w:t>
            </w:r>
          </w:p>
        </w:tc>
        <w:tc>
          <w:tcPr>
            <w:tcW w:w="983" w:type="dxa"/>
            <w:shd w:val="clear" w:color="auto" w:fill="auto"/>
            <w:vAlign w:val="center"/>
            <w:hideMark/>
          </w:tcPr>
          <w:p w14:paraId="6A5F4464" w14:textId="34765427" w:rsidR="00864742" w:rsidRDefault="00864742" w:rsidP="00864742">
            <w:pPr>
              <w:spacing w:line="360" w:lineRule="auto"/>
              <w:jc w:val="center"/>
              <w:rPr>
                <w:b/>
                <w:bCs/>
                <w:color w:val="000000"/>
              </w:rPr>
            </w:pPr>
            <w:r>
              <w:rPr>
                <w:b/>
                <w:bCs/>
                <w:color w:val="000000"/>
              </w:rPr>
              <w:t>S</w:t>
            </w:r>
            <w:r w:rsidR="00F324D7">
              <w:rPr>
                <w:b/>
                <w:bCs/>
                <w:color w:val="000000"/>
              </w:rPr>
              <w:t>D</w:t>
            </w:r>
          </w:p>
        </w:tc>
      </w:tr>
      <w:tr w:rsidR="00864742" w14:paraId="0210161A" w14:textId="77777777" w:rsidTr="00F324D7">
        <w:trPr>
          <w:trHeight w:val="749"/>
        </w:trPr>
        <w:tc>
          <w:tcPr>
            <w:tcW w:w="4008" w:type="dxa"/>
            <w:shd w:val="clear" w:color="auto" w:fill="auto"/>
            <w:vAlign w:val="center"/>
            <w:hideMark/>
          </w:tcPr>
          <w:p w14:paraId="302A54CC" w14:textId="7258105A" w:rsidR="00864742" w:rsidRDefault="00864742" w:rsidP="00864742">
            <w:pPr>
              <w:spacing w:line="360" w:lineRule="auto"/>
              <w:jc w:val="both"/>
              <w:rPr>
                <w:color w:val="000000"/>
              </w:rPr>
            </w:pPr>
            <w:r w:rsidRPr="001C0A97">
              <w:t>Provides no direction to employees</w:t>
            </w:r>
          </w:p>
        </w:tc>
        <w:tc>
          <w:tcPr>
            <w:tcW w:w="983" w:type="dxa"/>
            <w:shd w:val="clear" w:color="auto" w:fill="auto"/>
            <w:vAlign w:val="center"/>
            <w:hideMark/>
          </w:tcPr>
          <w:p w14:paraId="6303E4A2" w14:textId="77777777" w:rsidR="00864742" w:rsidRDefault="00864742" w:rsidP="00864742">
            <w:pPr>
              <w:spacing w:line="360" w:lineRule="auto"/>
              <w:jc w:val="center"/>
              <w:rPr>
                <w:color w:val="000000"/>
              </w:rPr>
            </w:pPr>
            <w:r>
              <w:rPr>
                <w:color w:val="000000"/>
              </w:rPr>
              <w:t>4(10%)</w:t>
            </w:r>
          </w:p>
        </w:tc>
        <w:tc>
          <w:tcPr>
            <w:tcW w:w="1084" w:type="dxa"/>
            <w:shd w:val="clear" w:color="auto" w:fill="auto"/>
            <w:vAlign w:val="center"/>
            <w:hideMark/>
          </w:tcPr>
          <w:p w14:paraId="2767027B" w14:textId="77777777" w:rsidR="00864742" w:rsidRDefault="00864742" w:rsidP="00864742">
            <w:pPr>
              <w:spacing w:line="360" w:lineRule="auto"/>
              <w:jc w:val="center"/>
              <w:rPr>
                <w:color w:val="000000"/>
              </w:rPr>
            </w:pPr>
            <w:r>
              <w:rPr>
                <w:color w:val="000000"/>
              </w:rPr>
              <w:t>9(22%)</w:t>
            </w:r>
          </w:p>
        </w:tc>
        <w:tc>
          <w:tcPr>
            <w:tcW w:w="974" w:type="dxa"/>
            <w:shd w:val="clear" w:color="auto" w:fill="auto"/>
            <w:vAlign w:val="center"/>
            <w:hideMark/>
          </w:tcPr>
          <w:p w14:paraId="35D6E42D" w14:textId="77777777" w:rsidR="00864742" w:rsidRDefault="00864742" w:rsidP="00864742">
            <w:pPr>
              <w:spacing w:line="360" w:lineRule="auto"/>
              <w:jc w:val="center"/>
              <w:rPr>
                <w:color w:val="000000"/>
              </w:rPr>
            </w:pPr>
            <w:r>
              <w:rPr>
                <w:color w:val="000000"/>
              </w:rPr>
              <w:t>1(2%)</w:t>
            </w:r>
          </w:p>
        </w:tc>
        <w:tc>
          <w:tcPr>
            <w:tcW w:w="1084" w:type="dxa"/>
            <w:shd w:val="clear" w:color="auto" w:fill="auto"/>
            <w:vAlign w:val="center"/>
            <w:hideMark/>
          </w:tcPr>
          <w:p w14:paraId="0FFC74BB" w14:textId="77777777" w:rsidR="00864742" w:rsidRDefault="00864742" w:rsidP="00864742">
            <w:pPr>
              <w:spacing w:line="360" w:lineRule="auto"/>
              <w:jc w:val="center"/>
              <w:rPr>
                <w:color w:val="000000"/>
              </w:rPr>
            </w:pPr>
            <w:r>
              <w:rPr>
                <w:color w:val="000000"/>
              </w:rPr>
              <w:t>21(52%)</w:t>
            </w:r>
          </w:p>
        </w:tc>
        <w:tc>
          <w:tcPr>
            <w:tcW w:w="983" w:type="dxa"/>
            <w:shd w:val="clear" w:color="auto" w:fill="auto"/>
            <w:vAlign w:val="center"/>
            <w:hideMark/>
          </w:tcPr>
          <w:p w14:paraId="6316F05D" w14:textId="77777777" w:rsidR="00864742" w:rsidRDefault="00864742" w:rsidP="00864742">
            <w:pPr>
              <w:spacing w:line="360" w:lineRule="auto"/>
              <w:jc w:val="center"/>
              <w:rPr>
                <w:color w:val="000000"/>
              </w:rPr>
            </w:pPr>
            <w:r>
              <w:rPr>
                <w:color w:val="000000"/>
              </w:rPr>
              <w:t>6(14%)</w:t>
            </w:r>
          </w:p>
        </w:tc>
      </w:tr>
      <w:tr w:rsidR="00864742" w14:paraId="1DFBD061" w14:textId="77777777" w:rsidTr="00F324D7">
        <w:trPr>
          <w:trHeight w:val="749"/>
        </w:trPr>
        <w:tc>
          <w:tcPr>
            <w:tcW w:w="4008" w:type="dxa"/>
            <w:shd w:val="clear" w:color="auto" w:fill="auto"/>
            <w:vAlign w:val="center"/>
            <w:hideMark/>
          </w:tcPr>
          <w:p w14:paraId="3E2C8FA7" w14:textId="5B695A02" w:rsidR="00864742" w:rsidRDefault="00864742" w:rsidP="00864742">
            <w:pPr>
              <w:spacing w:line="360" w:lineRule="auto"/>
              <w:rPr>
                <w:color w:val="000000"/>
              </w:rPr>
            </w:pPr>
            <w:r w:rsidRPr="001C0A97">
              <w:t>Gives employees as much freedom as possible to determine goals, make decisions and resolve problems</w:t>
            </w:r>
          </w:p>
        </w:tc>
        <w:tc>
          <w:tcPr>
            <w:tcW w:w="983" w:type="dxa"/>
            <w:shd w:val="clear" w:color="auto" w:fill="auto"/>
            <w:vAlign w:val="center"/>
            <w:hideMark/>
          </w:tcPr>
          <w:p w14:paraId="4E8FD9F4" w14:textId="77777777" w:rsidR="00864742" w:rsidRDefault="00864742" w:rsidP="00864742">
            <w:pPr>
              <w:spacing w:line="360" w:lineRule="auto"/>
              <w:jc w:val="center"/>
              <w:rPr>
                <w:color w:val="000000"/>
              </w:rPr>
            </w:pPr>
            <w:r>
              <w:rPr>
                <w:color w:val="000000"/>
              </w:rPr>
              <w:t>6(14%)</w:t>
            </w:r>
          </w:p>
        </w:tc>
        <w:tc>
          <w:tcPr>
            <w:tcW w:w="1084" w:type="dxa"/>
            <w:shd w:val="clear" w:color="auto" w:fill="auto"/>
            <w:vAlign w:val="center"/>
            <w:hideMark/>
          </w:tcPr>
          <w:p w14:paraId="7FA93FC7" w14:textId="77777777" w:rsidR="00864742" w:rsidRDefault="00864742" w:rsidP="00864742">
            <w:pPr>
              <w:spacing w:line="360" w:lineRule="auto"/>
              <w:jc w:val="center"/>
              <w:rPr>
                <w:color w:val="000000"/>
              </w:rPr>
            </w:pPr>
            <w:r>
              <w:rPr>
                <w:color w:val="000000"/>
              </w:rPr>
              <w:t>10(26%)</w:t>
            </w:r>
          </w:p>
        </w:tc>
        <w:tc>
          <w:tcPr>
            <w:tcW w:w="974" w:type="dxa"/>
            <w:shd w:val="clear" w:color="auto" w:fill="auto"/>
            <w:vAlign w:val="center"/>
            <w:hideMark/>
          </w:tcPr>
          <w:p w14:paraId="1B00A2D7" w14:textId="77777777" w:rsidR="00864742" w:rsidRDefault="00864742" w:rsidP="00864742">
            <w:pPr>
              <w:spacing w:line="360" w:lineRule="auto"/>
              <w:jc w:val="center"/>
              <w:rPr>
                <w:color w:val="000000"/>
              </w:rPr>
            </w:pPr>
            <w:r>
              <w:rPr>
                <w:color w:val="000000"/>
              </w:rPr>
              <w:t>1(3%)</w:t>
            </w:r>
          </w:p>
        </w:tc>
        <w:tc>
          <w:tcPr>
            <w:tcW w:w="1084" w:type="dxa"/>
            <w:shd w:val="clear" w:color="auto" w:fill="auto"/>
            <w:vAlign w:val="center"/>
            <w:hideMark/>
          </w:tcPr>
          <w:p w14:paraId="0273DB2A" w14:textId="77777777" w:rsidR="00864742" w:rsidRDefault="00864742" w:rsidP="00864742">
            <w:pPr>
              <w:spacing w:line="360" w:lineRule="auto"/>
              <w:jc w:val="center"/>
              <w:rPr>
                <w:color w:val="000000"/>
              </w:rPr>
            </w:pPr>
            <w:r>
              <w:rPr>
                <w:color w:val="000000"/>
              </w:rPr>
              <w:t>16(41%)</w:t>
            </w:r>
          </w:p>
        </w:tc>
        <w:tc>
          <w:tcPr>
            <w:tcW w:w="983" w:type="dxa"/>
            <w:shd w:val="clear" w:color="auto" w:fill="auto"/>
            <w:vAlign w:val="center"/>
            <w:hideMark/>
          </w:tcPr>
          <w:p w14:paraId="31AB918E" w14:textId="77777777" w:rsidR="00864742" w:rsidRDefault="00864742" w:rsidP="00864742">
            <w:pPr>
              <w:spacing w:line="360" w:lineRule="auto"/>
              <w:jc w:val="center"/>
              <w:rPr>
                <w:color w:val="000000"/>
              </w:rPr>
            </w:pPr>
            <w:r>
              <w:rPr>
                <w:color w:val="000000"/>
              </w:rPr>
              <w:t>6(16%)</w:t>
            </w:r>
          </w:p>
        </w:tc>
      </w:tr>
      <w:tr w:rsidR="00864742" w14:paraId="6945BEC4" w14:textId="77777777" w:rsidTr="00F324D7">
        <w:trPr>
          <w:trHeight w:val="749"/>
        </w:trPr>
        <w:tc>
          <w:tcPr>
            <w:tcW w:w="4008" w:type="dxa"/>
            <w:shd w:val="clear" w:color="auto" w:fill="auto"/>
            <w:vAlign w:val="center"/>
            <w:hideMark/>
          </w:tcPr>
          <w:p w14:paraId="6075D0E9" w14:textId="4697F5D7" w:rsidR="00864742" w:rsidRDefault="00864742" w:rsidP="00864742">
            <w:pPr>
              <w:spacing w:line="360" w:lineRule="auto"/>
              <w:rPr>
                <w:color w:val="000000"/>
              </w:rPr>
            </w:pPr>
            <w:r w:rsidRPr="001C0A97">
              <w:t>Spends most of his time outside the project premises</w:t>
            </w:r>
          </w:p>
        </w:tc>
        <w:tc>
          <w:tcPr>
            <w:tcW w:w="983" w:type="dxa"/>
            <w:shd w:val="clear" w:color="auto" w:fill="auto"/>
            <w:vAlign w:val="center"/>
            <w:hideMark/>
          </w:tcPr>
          <w:p w14:paraId="22DC52EA" w14:textId="77777777" w:rsidR="00864742" w:rsidRDefault="00864742" w:rsidP="00864742">
            <w:pPr>
              <w:spacing w:line="360" w:lineRule="auto"/>
              <w:jc w:val="center"/>
              <w:rPr>
                <w:color w:val="000000"/>
              </w:rPr>
            </w:pPr>
            <w:r>
              <w:rPr>
                <w:color w:val="000000"/>
              </w:rPr>
              <w:t>2(6%)</w:t>
            </w:r>
          </w:p>
        </w:tc>
        <w:tc>
          <w:tcPr>
            <w:tcW w:w="1084" w:type="dxa"/>
            <w:shd w:val="clear" w:color="auto" w:fill="auto"/>
            <w:vAlign w:val="center"/>
            <w:hideMark/>
          </w:tcPr>
          <w:p w14:paraId="79658D6E" w14:textId="77777777" w:rsidR="00864742" w:rsidRDefault="00864742" w:rsidP="00864742">
            <w:pPr>
              <w:spacing w:line="360" w:lineRule="auto"/>
              <w:jc w:val="center"/>
              <w:rPr>
                <w:color w:val="000000"/>
              </w:rPr>
            </w:pPr>
            <w:r>
              <w:rPr>
                <w:color w:val="000000"/>
              </w:rPr>
              <w:t>12(31%)</w:t>
            </w:r>
          </w:p>
        </w:tc>
        <w:tc>
          <w:tcPr>
            <w:tcW w:w="974" w:type="dxa"/>
            <w:shd w:val="clear" w:color="auto" w:fill="auto"/>
            <w:vAlign w:val="center"/>
            <w:hideMark/>
          </w:tcPr>
          <w:p w14:paraId="47EFBE87" w14:textId="77777777" w:rsidR="00864742" w:rsidRDefault="00864742" w:rsidP="00864742">
            <w:pPr>
              <w:spacing w:line="360" w:lineRule="auto"/>
              <w:jc w:val="center"/>
              <w:rPr>
                <w:color w:val="000000"/>
              </w:rPr>
            </w:pPr>
            <w:r>
              <w:rPr>
                <w:color w:val="000000"/>
              </w:rPr>
              <w:t>3(8%)</w:t>
            </w:r>
          </w:p>
        </w:tc>
        <w:tc>
          <w:tcPr>
            <w:tcW w:w="1084" w:type="dxa"/>
            <w:shd w:val="clear" w:color="auto" w:fill="auto"/>
            <w:vAlign w:val="center"/>
            <w:hideMark/>
          </w:tcPr>
          <w:p w14:paraId="536D2DC3" w14:textId="77777777" w:rsidR="00864742" w:rsidRDefault="00864742" w:rsidP="00864742">
            <w:pPr>
              <w:spacing w:line="360" w:lineRule="auto"/>
              <w:jc w:val="center"/>
              <w:rPr>
                <w:color w:val="000000"/>
              </w:rPr>
            </w:pPr>
            <w:r>
              <w:rPr>
                <w:color w:val="000000"/>
              </w:rPr>
              <w:t>18(44%)</w:t>
            </w:r>
          </w:p>
        </w:tc>
        <w:tc>
          <w:tcPr>
            <w:tcW w:w="983" w:type="dxa"/>
            <w:shd w:val="clear" w:color="auto" w:fill="auto"/>
            <w:vAlign w:val="center"/>
            <w:hideMark/>
          </w:tcPr>
          <w:p w14:paraId="1E818130" w14:textId="77777777" w:rsidR="00864742" w:rsidRDefault="00864742" w:rsidP="00864742">
            <w:pPr>
              <w:spacing w:line="360" w:lineRule="auto"/>
              <w:jc w:val="center"/>
              <w:rPr>
                <w:color w:val="000000"/>
              </w:rPr>
            </w:pPr>
            <w:r>
              <w:rPr>
                <w:color w:val="000000"/>
              </w:rPr>
              <w:t>4(11%)</w:t>
            </w:r>
          </w:p>
        </w:tc>
      </w:tr>
      <w:tr w:rsidR="00864742" w14:paraId="21EDECD5" w14:textId="77777777" w:rsidTr="00F324D7">
        <w:trPr>
          <w:trHeight w:val="749"/>
        </w:trPr>
        <w:tc>
          <w:tcPr>
            <w:tcW w:w="4008" w:type="dxa"/>
            <w:shd w:val="clear" w:color="auto" w:fill="auto"/>
            <w:vAlign w:val="center"/>
            <w:hideMark/>
          </w:tcPr>
          <w:p w14:paraId="33B4451D" w14:textId="6395A1B0" w:rsidR="00864742" w:rsidRDefault="00864742" w:rsidP="00864742">
            <w:pPr>
              <w:spacing w:line="360" w:lineRule="auto"/>
              <w:rPr>
                <w:color w:val="000000"/>
              </w:rPr>
            </w:pPr>
            <w:r w:rsidRPr="001C0A97">
              <w:t>Is absent from work when needed</w:t>
            </w:r>
          </w:p>
        </w:tc>
        <w:tc>
          <w:tcPr>
            <w:tcW w:w="983" w:type="dxa"/>
            <w:shd w:val="clear" w:color="auto" w:fill="auto"/>
            <w:vAlign w:val="center"/>
            <w:hideMark/>
          </w:tcPr>
          <w:p w14:paraId="25CC3032" w14:textId="77777777" w:rsidR="00864742" w:rsidRDefault="00864742" w:rsidP="00864742">
            <w:pPr>
              <w:spacing w:line="360" w:lineRule="auto"/>
              <w:jc w:val="center"/>
              <w:rPr>
                <w:color w:val="000000"/>
              </w:rPr>
            </w:pPr>
            <w:r>
              <w:rPr>
                <w:color w:val="000000"/>
              </w:rPr>
              <w:t>5(12%)</w:t>
            </w:r>
          </w:p>
        </w:tc>
        <w:tc>
          <w:tcPr>
            <w:tcW w:w="1084" w:type="dxa"/>
            <w:shd w:val="clear" w:color="auto" w:fill="auto"/>
            <w:vAlign w:val="center"/>
            <w:hideMark/>
          </w:tcPr>
          <w:p w14:paraId="2561ACA8" w14:textId="77777777" w:rsidR="00864742" w:rsidRDefault="00864742" w:rsidP="00864742">
            <w:pPr>
              <w:spacing w:line="360" w:lineRule="auto"/>
              <w:jc w:val="center"/>
              <w:rPr>
                <w:color w:val="000000"/>
              </w:rPr>
            </w:pPr>
            <w:r>
              <w:rPr>
                <w:color w:val="000000"/>
              </w:rPr>
              <w:t>4(10%)</w:t>
            </w:r>
          </w:p>
        </w:tc>
        <w:tc>
          <w:tcPr>
            <w:tcW w:w="974" w:type="dxa"/>
            <w:shd w:val="clear" w:color="auto" w:fill="auto"/>
            <w:vAlign w:val="center"/>
            <w:hideMark/>
          </w:tcPr>
          <w:p w14:paraId="2F296F3E" w14:textId="77777777" w:rsidR="00864742" w:rsidRDefault="00864742" w:rsidP="00864742">
            <w:pPr>
              <w:spacing w:line="360" w:lineRule="auto"/>
              <w:jc w:val="center"/>
              <w:rPr>
                <w:color w:val="000000"/>
              </w:rPr>
            </w:pPr>
            <w:r>
              <w:rPr>
                <w:color w:val="000000"/>
              </w:rPr>
              <w:t>0</w:t>
            </w:r>
          </w:p>
        </w:tc>
        <w:tc>
          <w:tcPr>
            <w:tcW w:w="1084" w:type="dxa"/>
            <w:shd w:val="clear" w:color="auto" w:fill="auto"/>
            <w:vAlign w:val="center"/>
            <w:hideMark/>
          </w:tcPr>
          <w:p w14:paraId="639D5891" w14:textId="77777777" w:rsidR="00864742" w:rsidRDefault="00864742" w:rsidP="00864742">
            <w:pPr>
              <w:spacing w:line="360" w:lineRule="auto"/>
              <w:jc w:val="center"/>
              <w:rPr>
                <w:color w:val="000000"/>
              </w:rPr>
            </w:pPr>
            <w:r>
              <w:rPr>
                <w:color w:val="000000"/>
              </w:rPr>
              <w:t>22(56%)</w:t>
            </w:r>
          </w:p>
        </w:tc>
        <w:tc>
          <w:tcPr>
            <w:tcW w:w="983" w:type="dxa"/>
            <w:shd w:val="clear" w:color="auto" w:fill="auto"/>
            <w:vAlign w:val="center"/>
            <w:hideMark/>
          </w:tcPr>
          <w:p w14:paraId="265B919D" w14:textId="77777777" w:rsidR="00864742" w:rsidRDefault="00864742" w:rsidP="00864742">
            <w:pPr>
              <w:spacing w:line="360" w:lineRule="auto"/>
              <w:jc w:val="center"/>
              <w:rPr>
                <w:color w:val="000000"/>
              </w:rPr>
            </w:pPr>
            <w:r>
              <w:rPr>
                <w:color w:val="000000"/>
              </w:rPr>
              <w:t>9(22%)</w:t>
            </w:r>
          </w:p>
        </w:tc>
      </w:tr>
      <w:tr w:rsidR="00864742" w14:paraId="1E0ADDE6" w14:textId="77777777" w:rsidTr="00F324D7">
        <w:trPr>
          <w:trHeight w:val="1116"/>
        </w:trPr>
        <w:tc>
          <w:tcPr>
            <w:tcW w:w="4008" w:type="dxa"/>
            <w:shd w:val="clear" w:color="auto" w:fill="auto"/>
            <w:vAlign w:val="center"/>
            <w:hideMark/>
          </w:tcPr>
          <w:p w14:paraId="3FA37514" w14:textId="0F65141E" w:rsidR="00864742" w:rsidRDefault="00864742" w:rsidP="00864742">
            <w:pPr>
              <w:spacing w:line="360" w:lineRule="auto"/>
              <w:rPr>
                <w:color w:val="000000"/>
              </w:rPr>
            </w:pPr>
            <w:r w:rsidRPr="001C0A97">
              <w:t>Gives</w:t>
            </w:r>
            <w:r>
              <w:t xml:space="preserve"> </w:t>
            </w:r>
            <w:r w:rsidRPr="001C0A97">
              <w:t>us tasks and leaves us to accomplish them in the best way we wish</w:t>
            </w:r>
          </w:p>
        </w:tc>
        <w:tc>
          <w:tcPr>
            <w:tcW w:w="983" w:type="dxa"/>
            <w:shd w:val="clear" w:color="auto" w:fill="auto"/>
            <w:vAlign w:val="center"/>
            <w:hideMark/>
          </w:tcPr>
          <w:p w14:paraId="7CCF67F7" w14:textId="77777777" w:rsidR="00864742" w:rsidRDefault="00864742" w:rsidP="00864742">
            <w:pPr>
              <w:spacing w:line="360" w:lineRule="auto"/>
              <w:jc w:val="center"/>
              <w:rPr>
                <w:color w:val="000000"/>
              </w:rPr>
            </w:pPr>
            <w:r>
              <w:rPr>
                <w:color w:val="000000"/>
              </w:rPr>
              <w:t>6(14%)</w:t>
            </w:r>
          </w:p>
        </w:tc>
        <w:tc>
          <w:tcPr>
            <w:tcW w:w="1084" w:type="dxa"/>
            <w:shd w:val="clear" w:color="auto" w:fill="auto"/>
            <w:vAlign w:val="center"/>
            <w:hideMark/>
          </w:tcPr>
          <w:p w14:paraId="3BD4578E" w14:textId="77777777" w:rsidR="00864742" w:rsidRDefault="00864742" w:rsidP="00864742">
            <w:pPr>
              <w:spacing w:line="360" w:lineRule="auto"/>
              <w:jc w:val="center"/>
              <w:rPr>
                <w:color w:val="000000"/>
              </w:rPr>
            </w:pPr>
            <w:r>
              <w:rPr>
                <w:color w:val="000000"/>
              </w:rPr>
              <w:t>6(14%)</w:t>
            </w:r>
          </w:p>
        </w:tc>
        <w:tc>
          <w:tcPr>
            <w:tcW w:w="974" w:type="dxa"/>
            <w:shd w:val="clear" w:color="auto" w:fill="auto"/>
            <w:vAlign w:val="center"/>
            <w:hideMark/>
          </w:tcPr>
          <w:p w14:paraId="5C2FC0EB" w14:textId="77777777" w:rsidR="00864742" w:rsidRDefault="00864742" w:rsidP="00864742">
            <w:pPr>
              <w:spacing w:line="360" w:lineRule="auto"/>
              <w:jc w:val="center"/>
              <w:rPr>
                <w:color w:val="000000"/>
              </w:rPr>
            </w:pPr>
            <w:r>
              <w:rPr>
                <w:color w:val="000000"/>
              </w:rPr>
              <w:t>2(6%)</w:t>
            </w:r>
          </w:p>
        </w:tc>
        <w:tc>
          <w:tcPr>
            <w:tcW w:w="1084" w:type="dxa"/>
            <w:shd w:val="clear" w:color="auto" w:fill="auto"/>
            <w:vAlign w:val="center"/>
            <w:hideMark/>
          </w:tcPr>
          <w:p w14:paraId="2F08EB83" w14:textId="77777777" w:rsidR="00864742" w:rsidRDefault="00864742" w:rsidP="00864742">
            <w:pPr>
              <w:spacing w:line="360" w:lineRule="auto"/>
              <w:jc w:val="center"/>
              <w:rPr>
                <w:color w:val="000000"/>
              </w:rPr>
            </w:pPr>
            <w:r>
              <w:rPr>
                <w:color w:val="000000"/>
              </w:rPr>
              <w:t>17(43%)</w:t>
            </w:r>
          </w:p>
        </w:tc>
        <w:tc>
          <w:tcPr>
            <w:tcW w:w="983" w:type="dxa"/>
            <w:shd w:val="clear" w:color="auto" w:fill="auto"/>
            <w:vAlign w:val="center"/>
            <w:hideMark/>
          </w:tcPr>
          <w:p w14:paraId="043FC8E6" w14:textId="77777777" w:rsidR="00864742" w:rsidRDefault="00864742" w:rsidP="00864742">
            <w:pPr>
              <w:spacing w:line="360" w:lineRule="auto"/>
              <w:jc w:val="center"/>
              <w:rPr>
                <w:color w:val="000000"/>
              </w:rPr>
            </w:pPr>
            <w:r>
              <w:rPr>
                <w:color w:val="000000"/>
              </w:rPr>
              <w:t>9(23%)</w:t>
            </w:r>
          </w:p>
        </w:tc>
      </w:tr>
      <w:tr w:rsidR="00864742" w14:paraId="7B20371D" w14:textId="77777777" w:rsidTr="00F324D7">
        <w:trPr>
          <w:trHeight w:val="749"/>
        </w:trPr>
        <w:tc>
          <w:tcPr>
            <w:tcW w:w="4008" w:type="dxa"/>
            <w:shd w:val="clear" w:color="auto" w:fill="auto"/>
            <w:vAlign w:val="center"/>
            <w:hideMark/>
          </w:tcPr>
          <w:p w14:paraId="21EF78D4" w14:textId="549515C6" w:rsidR="00864742" w:rsidRDefault="00864742" w:rsidP="00864742">
            <w:pPr>
              <w:spacing w:line="360" w:lineRule="auto"/>
              <w:rPr>
                <w:color w:val="000000"/>
              </w:rPr>
            </w:pPr>
            <w:r w:rsidRPr="001C0A97">
              <w:t>Authority and control of resources is equally distributed among the team</w:t>
            </w:r>
          </w:p>
        </w:tc>
        <w:tc>
          <w:tcPr>
            <w:tcW w:w="983" w:type="dxa"/>
            <w:shd w:val="clear" w:color="auto" w:fill="auto"/>
            <w:vAlign w:val="center"/>
            <w:hideMark/>
          </w:tcPr>
          <w:p w14:paraId="7AFB204C" w14:textId="77777777" w:rsidR="00864742" w:rsidRDefault="00864742" w:rsidP="00864742">
            <w:pPr>
              <w:spacing w:line="360" w:lineRule="auto"/>
              <w:jc w:val="center"/>
              <w:rPr>
                <w:color w:val="000000"/>
              </w:rPr>
            </w:pPr>
            <w:r>
              <w:rPr>
                <w:color w:val="000000"/>
              </w:rPr>
              <w:t>5(13%)</w:t>
            </w:r>
          </w:p>
        </w:tc>
        <w:tc>
          <w:tcPr>
            <w:tcW w:w="1084" w:type="dxa"/>
            <w:shd w:val="clear" w:color="auto" w:fill="auto"/>
            <w:vAlign w:val="center"/>
            <w:hideMark/>
          </w:tcPr>
          <w:p w14:paraId="0F130829" w14:textId="77777777" w:rsidR="00864742" w:rsidRDefault="00864742" w:rsidP="00864742">
            <w:pPr>
              <w:spacing w:line="360" w:lineRule="auto"/>
              <w:jc w:val="center"/>
              <w:rPr>
                <w:color w:val="000000"/>
              </w:rPr>
            </w:pPr>
            <w:r>
              <w:rPr>
                <w:color w:val="000000"/>
              </w:rPr>
              <w:t>4(11%)</w:t>
            </w:r>
          </w:p>
        </w:tc>
        <w:tc>
          <w:tcPr>
            <w:tcW w:w="974" w:type="dxa"/>
            <w:shd w:val="clear" w:color="auto" w:fill="auto"/>
            <w:vAlign w:val="center"/>
            <w:hideMark/>
          </w:tcPr>
          <w:p w14:paraId="682CCCCE" w14:textId="77777777" w:rsidR="00864742" w:rsidRDefault="00864742" w:rsidP="00864742">
            <w:pPr>
              <w:spacing w:line="360" w:lineRule="auto"/>
              <w:jc w:val="center"/>
              <w:rPr>
                <w:color w:val="000000"/>
              </w:rPr>
            </w:pPr>
            <w:r>
              <w:rPr>
                <w:color w:val="000000"/>
              </w:rPr>
              <w:t>3(7%)</w:t>
            </w:r>
          </w:p>
        </w:tc>
        <w:tc>
          <w:tcPr>
            <w:tcW w:w="1084" w:type="dxa"/>
            <w:shd w:val="clear" w:color="auto" w:fill="auto"/>
            <w:vAlign w:val="center"/>
            <w:hideMark/>
          </w:tcPr>
          <w:p w14:paraId="19B9F8B8" w14:textId="77777777" w:rsidR="00864742" w:rsidRDefault="00864742" w:rsidP="00864742">
            <w:pPr>
              <w:spacing w:line="360" w:lineRule="auto"/>
              <w:jc w:val="center"/>
              <w:rPr>
                <w:color w:val="000000"/>
              </w:rPr>
            </w:pPr>
            <w:r>
              <w:rPr>
                <w:color w:val="000000"/>
              </w:rPr>
              <w:t>24(62%)</w:t>
            </w:r>
          </w:p>
        </w:tc>
        <w:tc>
          <w:tcPr>
            <w:tcW w:w="983" w:type="dxa"/>
            <w:shd w:val="clear" w:color="auto" w:fill="auto"/>
            <w:vAlign w:val="center"/>
            <w:hideMark/>
          </w:tcPr>
          <w:p w14:paraId="0E876451" w14:textId="77777777" w:rsidR="00864742" w:rsidRDefault="00864742" w:rsidP="00864742">
            <w:pPr>
              <w:spacing w:line="360" w:lineRule="auto"/>
              <w:jc w:val="center"/>
              <w:rPr>
                <w:color w:val="000000"/>
              </w:rPr>
            </w:pPr>
            <w:r>
              <w:rPr>
                <w:color w:val="000000"/>
              </w:rPr>
              <w:t>3(7%)</w:t>
            </w:r>
          </w:p>
        </w:tc>
      </w:tr>
    </w:tbl>
    <w:p w14:paraId="025A05E2" w14:textId="77777777" w:rsidR="00815A11" w:rsidRDefault="00815A11" w:rsidP="00EF3647">
      <w:pPr>
        <w:spacing w:line="360" w:lineRule="auto"/>
        <w:jc w:val="both"/>
      </w:pPr>
    </w:p>
    <w:p w14:paraId="15F45E52" w14:textId="36E74DCD" w:rsidR="001F520C" w:rsidRDefault="00F324D7" w:rsidP="00C51437">
      <w:pPr>
        <w:spacing w:line="360" w:lineRule="auto"/>
        <w:ind w:left="-5"/>
        <w:jc w:val="both"/>
      </w:pPr>
      <w:r>
        <w:t>Table 4.</w:t>
      </w:r>
      <w:r w:rsidR="001A65B7">
        <w:t>5</w:t>
      </w:r>
      <w:r>
        <w:t xml:space="preserve"> indicate the majority of the participants </w:t>
      </w:r>
      <w:r w:rsidR="00910D68">
        <w:t xml:space="preserve">disagreed (52% disagree and 14% strongly disagree) to the statement </w:t>
      </w:r>
      <w:r w:rsidR="001F520C">
        <w:t xml:space="preserve">that </w:t>
      </w:r>
      <w:r w:rsidR="00910D68">
        <w:t>their supervisor provides no direction to the employees, well as some of them agreed upon this statemen</w:t>
      </w:r>
      <w:r w:rsidR="001F520C">
        <w:t>t</w:t>
      </w:r>
      <w:r w:rsidR="00910D68">
        <w:t xml:space="preserve"> (10% strongly agree and 22% agree).</w:t>
      </w:r>
      <w:r w:rsidR="00514C0D">
        <w:t xml:space="preserve"> </w:t>
      </w:r>
      <w:r w:rsidR="001F520C">
        <w:t>The majority of the participants disagreed (</w:t>
      </w:r>
      <w:r w:rsidR="00366510">
        <w:t>41</w:t>
      </w:r>
      <w:r w:rsidR="001F520C">
        <w:t>% disagree and 1</w:t>
      </w:r>
      <w:r w:rsidR="00366510">
        <w:t>6</w:t>
      </w:r>
      <w:r w:rsidR="001F520C">
        <w:t xml:space="preserve">% strongly disagree) to the </w:t>
      </w:r>
      <w:r w:rsidR="00366510">
        <w:t>statement</w:t>
      </w:r>
      <w:r w:rsidR="001E38F7">
        <w:t xml:space="preserve"> that</w:t>
      </w:r>
      <w:r w:rsidR="001F520C">
        <w:t xml:space="preserve"> their supervisor </w:t>
      </w:r>
      <w:r w:rsidR="00366510">
        <w:t>g</w:t>
      </w:r>
      <w:r w:rsidR="001F520C" w:rsidRPr="001C0A97">
        <w:t>ives employees as much freedom as possible to determine goals, make decisions and resolve problems</w:t>
      </w:r>
      <w:r w:rsidR="001F520C">
        <w:t>, well as some of them agreed upon this statement (1</w:t>
      </w:r>
      <w:r w:rsidR="00366510">
        <w:t>4</w:t>
      </w:r>
      <w:r w:rsidR="001F520C">
        <w:t>% strongly agree and 2</w:t>
      </w:r>
      <w:r w:rsidR="00366510">
        <w:t>6</w:t>
      </w:r>
      <w:r w:rsidR="001F520C">
        <w:t>% agree).</w:t>
      </w:r>
    </w:p>
    <w:p w14:paraId="79CC8152" w14:textId="1173D0F2" w:rsidR="00366510" w:rsidRDefault="00366510" w:rsidP="00C51437">
      <w:pPr>
        <w:spacing w:line="360" w:lineRule="auto"/>
        <w:ind w:left="-5"/>
        <w:jc w:val="both"/>
      </w:pPr>
      <w:r>
        <w:lastRenderedPageBreak/>
        <w:t xml:space="preserve">The majority of the participants disagreed (44% disagree and 11% strongly disagree) to the statement </w:t>
      </w:r>
      <w:r w:rsidR="001E38F7">
        <w:t xml:space="preserve">that </w:t>
      </w:r>
      <w:r>
        <w:t>their supervisor s</w:t>
      </w:r>
      <w:r w:rsidRPr="001C0A97">
        <w:t>pends most of his time outside the project premises</w:t>
      </w:r>
      <w:r>
        <w:t>, well as some of them agreed upon this statement (6% strongly agree and 31% agree).</w:t>
      </w:r>
      <w:r w:rsidR="00514C0D">
        <w:t xml:space="preserve"> </w:t>
      </w:r>
      <w:r>
        <w:t>The majority of the participants disagreed (</w:t>
      </w:r>
      <w:r w:rsidR="004E0D40">
        <w:t>56</w:t>
      </w:r>
      <w:r>
        <w:t xml:space="preserve">% disagree and </w:t>
      </w:r>
      <w:r w:rsidR="004E0D40">
        <w:t>22</w:t>
      </w:r>
      <w:r>
        <w:t>% strongly disagree) to the statement</w:t>
      </w:r>
      <w:r w:rsidR="001E38F7">
        <w:t xml:space="preserve"> that</w:t>
      </w:r>
      <w:r>
        <w:t xml:space="preserve"> their supervisor </w:t>
      </w:r>
      <w:r w:rsidR="004E0D40">
        <w:t xml:space="preserve">is always </w:t>
      </w:r>
      <w:r w:rsidR="004E0D40" w:rsidRPr="001C0A97">
        <w:t>absent from work when needed</w:t>
      </w:r>
      <w:r>
        <w:t>, well as some of them agreed upon this statement (</w:t>
      </w:r>
      <w:r w:rsidR="004E0D40">
        <w:t>12</w:t>
      </w:r>
      <w:r>
        <w:t xml:space="preserve">% strongly agree and </w:t>
      </w:r>
      <w:r w:rsidR="004E0D40">
        <w:t>10</w:t>
      </w:r>
      <w:r>
        <w:t>% agree).</w:t>
      </w:r>
    </w:p>
    <w:p w14:paraId="02CC3186" w14:textId="655B81DB" w:rsidR="00514C0D" w:rsidRDefault="004E0D40" w:rsidP="00C51437">
      <w:pPr>
        <w:spacing w:line="360" w:lineRule="auto"/>
        <w:ind w:left="-5"/>
        <w:jc w:val="both"/>
        <w:rPr>
          <w:b/>
          <w:bCs/>
        </w:rPr>
      </w:pPr>
      <w:r>
        <w:t xml:space="preserve">The majority of the participants disagreed (43% disagree and 23% strongly disagree) to the statement </w:t>
      </w:r>
      <w:r w:rsidR="001E38F7">
        <w:t xml:space="preserve">that </w:t>
      </w:r>
      <w:r>
        <w:t>their supervisor g</w:t>
      </w:r>
      <w:r w:rsidRPr="001C0A97">
        <w:t>ives</w:t>
      </w:r>
      <w:r>
        <w:t xml:space="preserve"> them </w:t>
      </w:r>
      <w:r w:rsidRPr="001C0A97">
        <w:t xml:space="preserve">tasks and leaves </w:t>
      </w:r>
      <w:r>
        <w:t>them</w:t>
      </w:r>
      <w:r w:rsidRPr="001C0A97">
        <w:t xml:space="preserve"> to accomplish them in the best way </w:t>
      </w:r>
      <w:r>
        <w:t xml:space="preserve">they </w:t>
      </w:r>
      <w:r w:rsidRPr="001C0A97">
        <w:t>wish</w:t>
      </w:r>
      <w:r>
        <w:t>, well as some of them agreed upon this statement (14% strongly agree and 14% agree).</w:t>
      </w:r>
      <w:r w:rsidR="00514C0D">
        <w:t xml:space="preserve"> </w:t>
      </w:r>
      <w:r w:rsidR="001E38F7">
        <w:t>The majority of the participants disagreed (62% disagree and 7% strongly disagree) to the statement that the a</w:t>
      </w:r>
      <w:r w:rsidR="001E38F7" w:rsidRPr="001C0A97">
        <w:t>uthority and control of resources is equally distributed among the team</w:t>
      </w:r>
      <w:r w:rsidR="001E38F7">
        <w:t>, well as some of them agreed upon this statement (13% strongly agree and 11% agree).</w:t>
      </w:r>
    </w:p>
    <w:p w14:paraId="63E449B1" w14:textId="45971C04" w:rsidR="00864742" w:rsidRPr="005D41BD" w:rsidRDefault="00864742" w:rsidP="005D41BD">
      <w:pPr>
        <w:pStyle w:val="Heading1"/>
        <w:spacing w:line="360" w:lineRule="auto"/>
        <w:rPr>
          <w:sz w:val="24"/>
          <w:szCs w:val="24"/>
        </w:rPr>
      </w:pPr>
      <w:r w:rsidRPr="005D41BD">
        <w:rPr>
          <w:sz w:val="24"/>
          <w:szCs w:val="24"/>
        </w:rPr>
        <w:t xml:space="preserve"> </w:t>
      </w:r>
      <w:bookmarkStart w:id="76" w:name="_Toc143646508"/>
      <w:r w:rsidR="00BF290D" w:rsidRPr="005D41BD">
        <w:rPr>
          <w:sz w:val="24"/>
          <w:szCs w:val="24"/>
        </w:rPr>
        <w:t>4.4.</w:t>
      </w:r>
      <w:r w:rsidR="001A65B7">
        <w:rPr>
          <w:sz w:val="24"/>
          <w:szCs w:val="24"/>
        </w:rPr>
        <w:t>6</w:t>
      </w:r>
      <w:r w:rsidR="00BF290D" w:rsidRPr="005D41BD">
        <w:rPr>
          <w:sz w:val="24"/>
          <w:szCs w:val="24"/>
        </w:rPr>
        <w:t xml:space="preserve"> </w:t>
      </w:r>
      <w:r w:rsidRPr="005D41BD">
        <w:rPr>
          <w:sz w:val="24"/>
          <w:szCs w:val="24"/>
        </w:rPr>
        <w:t xml:space="preserve">Correlation between </w:t>
      </w:r>
      <w:r w:rsidR="0019537A" w:rsidRPr="005D41BD">
        <w:rPr>
          <w:sz w:val="24"/>
          <w:szCs w:val="24"/>
        </w:rPr>
        <w:t xml:space="preserve">Laissez Faire style </w:t>
      </w:r>
      <w:r w:rsidRPr="005D41BD">
        <w:rPr>
          <w:sz w:val="24"/>
          <w:szCs w:val="24"/>
        </w:rPr>
        <w:t>and performance of employees</w:t>
      </w:r>
      <w:bookmarkEnd w:id="76"/>
      <w:r w:rsidRPr="005D41BD">
        <w:rPr>
          <w:sz w:val="24"/>
          <w:szCs w:val="24"/>
        </w:rPr>
        <w:t xml:space="preserve"> </w:t>
      </w:r>
    </w:p>
    <w:p w14:paraId="775AE66C" w14:textId="187068A5" w:rsidR="00BF290D" w:rsidRPr="00BF290D" w:rsidRDefault="003B0803" w:rsidP="003B0803">
      <w:pPr>
        <w:pStyle w:val="Caption"/>
        <w:rPr>
          <w:b/>
          <w:bCs/>
          <w:i w:val="0"/>
          <w:iCs w:val="0"/>
          <w:color w:val="auto"/>
          <w:sz w:val="24"/>
          <w:szCs w:val="24"/>
        </w:rPr>
      </w:pPr>
      <w:bookmarkStart w:id="77" w:name="_Toc141035378"/>
      <w:bookmarkStart w:id="78" w:name="_Toc143649257"/>
      <w:r>
        <w:t>Table4.6</w:t>
      </w:r>
      <w:r w:rsidR="00BF290D" w:rsidRPr="00BF290D">
        <w:rPr>
          <w:b/>
          <w:bCs/>
          <w:i w:val="0"/>
          <w:iCs w:val="0"/>
          <w:color w:val="auto"/>
          <w:sz w:val="24"/>
          <w:szCs w:val="24"/>
        </w:rPr>
        <w:t>: Correlation between Laissez Faire style and performance of employees</w:t>
      </w:r>
      <w:bookmarkEnd w:id="77"/>
      <w:bookmarkEnd w:id="78"/>
    </w:p>
    <w:tbl>
      <w:tblPr>
        <w:tblStyle w:val="TableGrid"/>
        <w:tblW w:w="9166" w:type="dxa"/>
        <w:tblInd w:w="-108" w:type="dxa"/>
        <w:tblCellMar>
          <w:top w:w="7" w:type="dxa"/>
          <w:left w:w="108" w:type="dxa"/>
          <w:right w:w="115" w:type="dxa"/>
        </w:tblCellMar>
        <w:tblLook w:val="04A0" w:firstRow="1" w:lastRow="0" w:firstColumn="1" w:lastColumn="0" w:noHBand="0" w:noVBand="1"/>
      </w:tblPr>
      <w:tblGrid>
        <w:gridCol w:w="1638"/>
        <w:gridCol w:w="2291"/>
        <w:gridCol w:w="2537"/>
        <w:gridCol w:w="2700"/>
      </w:tblGrid>
      <w:tr w:rsidR="00864742" w:rsidRPr="00864742" w14:paraId="2FCE4CBD" w14:textId="77777777" w:rsidTr="0019537A">
        <w:trPr>
          <w:trHeight w:val="631"/>
        </w:trPr>
        <w:tc>
          <w:tcPr>
            <w:tcW w:w="1638" w:type="dxa"/>
            <w:tcBorders>
              <w:top w:val="single" w:sz="4" w:space="0" w:color="000000"/>
              <w:left w:val="single" w:sz="4" w:space="0" w:color="000000"/>
              <w:bottom w:val="single" w:sz="4" w:space="0" w:color="000000"/>
              <w:right w:val="single" w:sz="4" w:space="0" w:color="000000"/>
            </w:tcBorders>
          </w:tcPr>
          <w:p w14:paraId="4182D393" w14:textId="77777777" w:rsidR="00864742" w:rsidRPr="0019537A" w:rsidRDefault="00864742" w:rsidP="0019537A">
            <w:r w:rsidRPr="0019537A">
              <w:t xml:space="preserve"> </w:t>
            </w:r>
          </w:p>
        </w:tc>
        <w:tc>
          <w:tcPr>
            <w:tcW w:w="2291" w:type="dxa"/>
            <w:tcBorders>
              <w:top w:val="single" w:sz="4" w:space="0" w:color="000000"/>
              <w:left w:val="single" w:sz="4" w:space="0" w:color="000000"/>
              <w:bottom w:val="single" w:sz="4" w:space="0" w:color="000000"/>
              <w:right w:val="single" w:sz="4" w:space="0" w:color="000000"/>
            </w:tcBorders>
          </w:tcPr>
          <w:p w14:paraId="52FB9115" w14:textId="77777777" w:rsidR="00864742" w:rsidRPr="0019537A" w:rsidRDefault="00864742" w:rsidP="0019537A">
            <w:r w:rsidRPr="0019537A">
              <w:t xml:space="preserve"> </w:t>
            </w:r>
          </w:p>
        </w:tc>
        <w:tc>
          <w:tcPr>
            <w:tcW w:w="2537" w:type="dxa"/>
            <w:tcBorders>
              <w:top w:val="single" w:sz="4" w:space="0" w:color="000000"/>
              <w:left w:val="single" w:sz="4" w:space="0" w:color="000000"/>
              <w:bottom w:val="single" w:sz="4" w:space="0" w:color="000000"/>
              <w:right w:val="single" w:sz="4" w:space="0" w:color="000000"/>
            </w:tcBorders>
          </w:tcPr>
          <w:p w14:paraId="7C389DDF" w14:textId="1BA4BA4E" w:rsidR="00864742" w:rsidRPr="0019537A" w:rsidRDefault="00864742" w:rsidP="0019537A">
            <w:pPr>
              <w:jc w:val="center"/>
              <w:rPr>
                <w:b/>
                <w:bCs/>
              </w:rPr>
            </w:pPr>
            <w:r w:rsidRPr="0019537A">
              <w:rPr>
                <w:b/>
                <w:bCs/>
              </w:rPr>
              <w:t>Laissez Faire style</w:t>
            </w:r>
          </w:p>
          <w:p w14:paraId="17F9B4F0" w14:textId="096B80CB" w:rsidR="00864742" w:rsidRPr="0019537A" w:rsidRDefault="00864742" w:rsidP="0019537A">
            <w:pPr>
              <w:jc w:val="center"/>
              <w:rPr>
                <w:b/>
                <w:bCs/>
              </w:rPr>
            </w:pPr>
          </w:p>
        </w:tc>
        <w:tc>
          <w:tcPr>
            <w:tcW w:w="2700" w:type="dxa"/>
            <w:tcBorders>
              <w:top w:val="single" w:sz="4" w:space="0" w:color="000000"/>
              <w:left w:val="single" w:sz="4" w:space="0" w:color="000000"/>
              <w:bottom w:val="single" w:sz="4" w:space="0" w:color="000000"/>
              <w:right w:val="single" w:sz="4" w:space="0" w:color="000000"/>
            </w:tcBorders>
          </w:tcPr>
          <w:p w14:paraId="619F1AA6" w14:textId="198C0A0C" w:rsidR="00864742" w:rsidRPr="0019537A" w:rsidRDefault="00864742" w:rsidP="0019537A">
            <w:pPr>
              <w:jc w:val="center"/>
              <w:rPr>
                <w:b/>
                <w:bCs/>
              </w:rPr>
            </w:pPr>
            <w:r w:rsidRPr="0019537A">
              <w:rPr>
                <w:b/>
                <w:bCs/>
              </w:rPr>
              <w:t>Employee performance</w:t>
            </w:r>
          </w:p>
        </w:tc>
      </w:tr>
      <w:tr w:rsidR="00864742" w:rsidRPr="00864742" w14:paraId="738FAF8F" w14:textId="77777777" w:rsidTr="0019537A">
        <w:trPr>
          <w:trHeight w:val="571"/>
        </w:trPr>
        <w:tc>
          <w:tcPr>
            <w:tcW w:w="1638" w:type="dxa"/>
            <w:tcBorders>
              <w:top w:val="single" w:sz="4" w:space="0" w:color="000000"/>
              <w:left w:val="single" w:sz="4" w:space="0" w:color="000000"/>
              <w:bottom w:val="single" w:sz="4" w:space="0" w:color="000000"/>
              <w:right w:val="single" w:sz="4" w:space="0" w:color="000000"/>
            </w:tcBorders>
          </w:tcPr>
          <w:p w14:paraId="1862C0DC" w14:textId="77777777" w:rsidR="00864742" w:rsidRPr="00864742" w:rsidRDefault="00864742" w:rsidP="00864742">
            <w:r w:rsidRPr="00864742">
              <w:t xml:space="preserve"> </w:t>
            </w:r>
          </w:p>
        </w:tc>
        <w:tc>
          <w:tcPr>
            <w:tcW w:w="2291" w:type="dxa"/>
            <w:tcBorders>
              <w:top w:val="single" w:sz="4" w:space="0" w:color="000000"/>
              <w:left w:val="single" w:sz="4" w:space="0" w:color="000000"/>
              <w:bottom w:val="single" w:sz="4" w:space="0" w:color="000000"/>
              <w:right w:val="single" w:sz="4" w:space="0" w:color="000000"/>
            </w:tcBorders>
          </w:tcPr>
          <w:p w14:paraId="1F8D755E" w14:textId="7750AF0B" w:rsidR="00864742" w:rsidRPr="00864742" w:rsidRDefault="00864742" w:rsidP="00864742">
            <w:r w:rsidRPr="00864742">
              <w:t>Pears</w:t>
            </w:r>
            <w:r>
              <w:t>on correlation</w:t>
            </w:r>
            <w:r w:rsidRPr="00864742">
              <w:t xml:space="preserve">  </w:t>
            </w:r>
          </w:p>
        </w:tc>
        <w:tc>
          <w:tcPr>
            <w:tcW w:w="2537" w:type="dxa"/>
            <w:tcBorders>
              <w:top w:val="single" w:sz="4" w:space="0" w:color="000000"/>
              <w:left w:val="single" w:sz="4" w:space="0" w:color="000000"/>
              <w:bottom w:val="single" w:sz="4" w:space="0" w:color="000000"/>
              <w:right w:val="single" w:sz="4" w:space="0" w:color="000000"/>
            </w:tcBorders>
          </w:tcPr>
          <w:p w14:paraId="10DC4888" w14:textId="2C6A1B51" w:rsidR="00864742" w:rsidRPr="00864742" w:rsidRDefault="00864742" w:rsidP="0019537A">
            <w:pPr>
              <w:jc w:val="center"/>
            </w:pPr>
            <w:r w:rsidRPr="00864742">
              <w:t>1</w:t>
            </w:r>
          </w:p>
        </w:tc>
        <w:tc>
          <w:tcPr>
            <w:tcW w:w="2700" w:type="dxa"/>
            <w:tcBorders>
              <w:top w:val="single" w:sz="4" w:space="0" w:color="000000"/>
              <w:left w:val="single" w:sz="4" w:space="0" w:color="000000"/>
              <w:bottom w:val="single" w:sz="4" w:space="0" w:color="000000"/>
              <w:right w:val="single" w:sz="4" w:space="0" w:color="000000"/>
            </w:tcBorders>
          </w:tcPr>
          <w:p w14:paraId="6DD7316A" w14:textId="7DA6CBA9" w:rsidR="00864742" w:rsidRPr="00864742" w:rsidRDefault="00864742" w:rsidP="0019537A">
            <w:pPr>
              <w:jc w:val="center"/>
            </w:pPr>
            <w:r w:rsidRPr="00864742">
              <w:t>.651**</w:t>
            </w:r>
          </w:p>
        </w:tc>
      </w:tr>
      <w:tr w:rsidR="00864742" w:rsidRPr="00864742" w14:paraId="5E0AAAFC" w14:textId="77777777" w:rsidTr="0019537A">
        <w:trPr>
          <w:trHeight w:val="524"/>
        </w:trPr>
        <w:tc>
          <w:tcPr>
            <w:tcW w:w="1638" w:type="dxa"/>
            <w:vMerge w:val="restart"/>
            <w:tcBorders>
              <w:top w:val="single" w:sz="4" w:space="0" w:color="000000"/>
              <w:left w:val="single" w:sz="4" w:space="0" w:color="000000"/>
              <w:bottom w:val="single" w:sz="4" w:space="0" w:color="000000"/>
              <w:right w:val="single" w:sz="4" w:space="0" w:color="000000"/>
            </w:tcBorders>
          </w:tcPr>
          <w:p w14:paraId="709EECEF" w14:textId="414D2E84" w:rsidR="00864742" w:rsidRPr="0019537A" w:rsidRDefault="0019537A" w:rsidP="0019537A">
            <w:pPr>
              <w:rPr>
                <w:b/>
                <w:bCs/>
              </w:rPr>
            </w:pPr>
            <w:r w:rsidRPr="0019537A">
              <w:rPr>
                <w:b/>
                <w:bCs/>
              </w:rPr>
              <w:t xml:space="preserve">Laissez Faire style </w:t>
            </w:r>
          </w:p>
        </w:tc>
        <w:tc>
          <w:tcPr>
            <w:tcW w:w="2291" w:type="dxa"/>
            <w:tcBorders>
              <w:top w:val="single" w:sz="4" w:space="0" w:color="000000"/>
              <w:left w:val="single" w:sz="4" w:space="0" w:color="000000"/>
              <w:bottom w:val="single" w:sz="4" w:space="0" w:color="000000"/>
              <w:right w:val="single" w:sz="4" w:space="0" w:color="000000"/>
            </w:tcBorders>
          </w:tcPr>
          <w:p w14:paraId="1BF48383" w14:textId="77777777" w:rsidR="00864742" w:rsidRPr="00864742" w:rsidRDefault="00864742" w:rsidP="00864742">
            <w:r w:rsidRPr="00864742">
              <w:t xml:space="preserve">Sig. (2-tailed) </w:t>
            </w:r>
          </w:p>
        </w:tc>
        <w:tc>
          <w:tcPr>
            <w:tcW w:w="2537" w:type="dxa"/>
            <w:tcBorders>
              <w:top w:val="single" w:sz="4" w:space="0" w:color="000000"/>
              <w:left w:val="single" w:sz="4" w:space="0" w:color="000000"/>
              <w:bottom w:val="single" w:sz="4" w:space="0" w:color="000000"/>
              <w:right w:val="single" w:sz="4" w:space="0" w:color="000000"/>
            </w:tcBorders>
          </w:tcPr>
          <w:p w14:paraId="0E6607A4" w14:textId="02E01F6A" w:rsidR="00864742" w:rsidRPr="00864742" w:rsidRDefault="00864742" w:rsidP="0019537A">
            <w:pPr>
              <w:jc w:val="center"/>
            </w:pPr>
          </w:p>
        </w:tc>
        <w:tc>
          <w:tcPr>
            <w:tcW w:w="2700" w:type="dxa"/>
            <w:tcBorders>
              <w:top w:val="single" w:sz="4" w:space="0" w:color="000000"/>
              <w:left w:val="single" w:sz="4" w:space="0" w:color="000000"/>
              <w:bottom w:val="single" w:sz="4" w:space="0" w:color="000000"/>
              <w:right w:val="single" w:sz="4" w:space="0" w:color="000000"/>
            </w:tcBorders>
          </w:tcPr>
          <w:p w14:paraId="7B3FEA41" w14:textId="6B21D349" w:rsidR="00864742" w:rsidRPr="009442B7" w:rsidRDefault="00864742" w:rsidP="0019537A">
            <w:pPr>
              <w:jc w:val="center"/>
              <w:rPr>
                <w:b/>
                <w:bCs/>
              </w:rPr>
            </w:pPr>
            <w:r w:rsidRPr="009442B7">
              <w:rPr>
                <w:b/>
                <w:bCs/>
              </w:rPr>
              <w:t>.000</w:t>
            </w:r>
          </w:p>
        </w:tc>
      </w:tr>
      <w:tr w:rsidR="00864742" w:rsidRPr="00864742" w14:paraId="2ACF34DF" w14:textId="77777777" w:rsidTr="0019537A">
        <w:trPr>
          <w:trHeight w:val="476"/>
        </w:trPr>
        <w:tc>
          <w:tcPr>
            <w:tcW w:w="0" w:type="auto"/>
            <w:vMerge/>
            <w:tcBorders>
              <w:top w:val="nil"/>
              <w:left w:val="single" w:sz="4" w:space="0" w:color="000000"/>
              <w:bottom w:val="single" w:sz="4" w:space="0" w:color="000000"/>
              <w:right w:val="single" w:sz="4" w:space="0" w:color="000000"/>
            </w:tcBorders>
          </w:tcPr>
          <w:p w14:paraId="5A4E6AA0" w14:textId="77777777" w:rsidR="00864742" w:rsidRPr="0019537A" w:rsidRDefault="00864742" w:rsidP="00864742">
            <w:pPr>
              <w:rPr>
                <w:b/>
                <w:bCs/>
              </w:rPr>
            </w:pPr>
          </w:p>
        </w:tc>
        <w:tc>
          <w:tcPr>
            <w:tcW w:w="2291" w:type="dxa"/>
            <w:tcBorders>
              <w:top w:val="single" w:sz="4" w:space="0" w:color="000000"/>
              <w:left w:val="single" w:sz="4" w:space="0" w:color="000000"/>
              <w:bottom w:val="single" w:sz="4" w:space="0" w:color="000000"/>
              <w:right w:val="single" w:sz="4" w:space="0" w:color="000000"/>
            </w:tcBorders>
          </w:tcPr>
          <w:p w14:paraId="0D5D573E" w14:textId="77777777" w:rsidR="00864742" w:rsidRPr="00864742" w:rsidRDefault="00864742" w:rsidP="00864742">
            <w:r w:rsidRPr="00864742">
              <w:t xml:space="preserve">N </w:t>
            </w:r>
          </w:p>
        </w:tc>
        <w:tc>
          <w:tcPr>
            <w:tcW w:w="2537" w:type="dxa"/>
            <w:tcBorders>
              <w:top w:val="single" w:sz="4" w:space="0" w:color="000000"/>
              <w:left w:val="single" w:sz="4" w:space="0" w:color="000000"/>
              <w:bottom w:val="single" w:sz="4" w:space="0" w:color="000000"/>
              <w:right w:val="single" w:sz="4" w:space="0" w:color="000000"/>
            </w:tcBorders>
          </w:tcPr>
          <w:p w14:paraId="50E89434" w14:textId="02422057" w:rsidR="00864742" w:rsidRPr="00864742" w:rsidRDefault="0019537A" w:rsidP="0019537A">
            <w:pPr>
              <w:jc w:val="center"/>
            </w:pPr>
            <w:r>
              <w:t>40</w:t>
            </w:r>
          </w:p>
        </w:tc>
        <w:tc>
          <w:tcPr>
            <w:tcW w:w="2700" w:type="dxa"/>
            <w:tcBorders>
              <w:top w:val="single" w:sz="4" w:space="0" w:color="000000"/>
              <w:left w:val="single" w:sz="4" w:space="0" w:color="000000"/>
              <w:bottom w:val="single" w:sz="4" w:space="0" w:color="000000"/>
              <w:right w:val="single" w:sz="4" w:space="0" w:color="000000"/>
            </w:tcBorders>
          </w:tcPr>
          <w:p w14:paraId="058A6EF4" w14:textId="427B9F46" w:rsidR="00864742" w:rsidRPr="00864742" w:rsidRDefault="0019537A" w:rsidP="0019537A">
            <w:pPr>
              <w:jc w:val="center"/>
            </w:pPr>
            <w:r>
              <w:t>40</w:t>
            </w:r>
          </w:p>
        </w:tc>
      </w:tr>
      <w:tr w:rsidR="00864742" w:rsidRPr="00864742" w14:paraId="2B346A3C" w14:textId="77777777" w:rsidTr="0019537A">
        <w:trPr>
          <w:trHeight w:val="559"/>
        </w:trPr>
        <w:tc>
          <w:tcPr>
            <w:tcW w:w="1638" w:type="dxa"/>
            <w:vMerge w:val="restart"/>
            <w:tcBorders>
              <w:top w:val="single" w:sz="4" w:space="0" w:color="000000"/>
              <w:left w:val="single" w:sz="4" w:space="0" w:color="000000"/>
              <w:bottom w:val="single" w:sz="4" w:space="0" w:color="000000"/>
              <w:right w:val="single" w:sz="4" w:space="0" w:color="000000"/>
            </w:tcBorders>
          </w:tcPr>
          <w:p w14:paraId="3B926015" w14:textId="213FB716" w:rsidR="00864742" w:rsidRPr="0019537A" w:rsidRDefault="0019537A" w:rsidP="00864742">
            <w:pPr>
              <w:rPr>
                <w:b/>
                <w:bCs/>
              </w:rPr>
            </w:pPr>
            <w:r w:rsidRPr="0019537A">
              <w:rPr>
                <w:b/>
                <w:bCs/>
              </w:rPr>
              <w:t xml:space="preserve">Employee performance  </w:t>
            </w:r>
          </w:p>
        </w:tc>
        <w:tc>
          <w:tcPr>
            <w:tcW w:w="2291" w:type="dxa"/>
            <w:tcBorders>
              <w:top w:val="single" w:sz="4" w:space="0" w:color="000000"/>
              <w:left w:val="single" w:sz="4" w:space="0" w:color="000000"/>
              <w:bottom w:val="single" w:sz="4" w:space="0" w:color="000000"/>
              <w:right w:val="single" w:sz="4" w:space="0" w:color="000000"/>
            </w:tcBorders>
          </w:tcPr>
          <w:p w14:paraId="797CDFFD" w14:textId="77777777" w:rsidR="00864742" w:rsidRPr="00864742" w:rsidRDefault="00864742" w:rsidP="00864742">
            <w:r w:rsidRPr="00864742">
              <w:t xml:space="preserve">Pearson correlation  </w:t>
            </w:r>
          </w:p>
        </w:tc>
        <w:tc>
          <w:tcPr>
            <w:tcW w:w="2537" w:type="dxa"/>
            <w:tcBorders>
              <w:top w:val="single" w:sz="4" w:space="0" w:color="000000"/>
              <w:left w:val="single" w:sz="4" w:space="0" w:color="000000"/>
              <w:bottom w:val="single" w:sz="4" w:space="0" w:color="000000"/>
              <w:right w:val="single" w:sz="4" w:space="0" w:color="000000"/>
            </w:tcBorders>
          </w:tcPr>
          <w:p w14:paraId="46A9EF5C" w14:textId="0BB3970E" w:rsidR="00864742" w:rsidRPr="00864742" w:rsidRDefault="00864742" w:rsidP="0019537A">
            <w:pPr>
              <w:jc w:val="center"/>
            </w:pPr>
            <w:r w:rsidRPr="00864742">
              <w:t>.651**</w:t>
            </w:r>
          </w:p>
        </w:tc>
        <w:tc>
          <w:tcPr>
            <w:tcW w:w="2700" w:type="dxa"/>
            <w:tcBorders>
              <w:top w:val="single" w:sz="4" w:space="0" w:color="000000"/>
              <w:left w:val="single" w:sz="4" w:space="0" w:color="000000"/>
              <w:bottom w:val="single" w:sz="4" w:space="0" w:color="000000"/>
              <w:right w:val="single" w:sz="4" w:space="0" w:color="000000"/>
            </w:tcBorders>
          </w:tcPr>
          <w:p w14:paraId="00507F68" w14:textId="03B69E20" w:rsidR="00864742" w:rsidRPr="00864742" w:rsidRDefault="00864742" w:rsidP="0019537A">
            <w:pPr>
              <w:jc w:val="center"/>
            </w:pPr>
            <w:r w:rsidRPr="00864742">
              <w:t>1</w:t>
            </w:r>
          </w:p>
        </w:tc>
      </w:tr>
      <w:tr w:rsidR="00864742" w:rsidRPr="00864742" w14:paraId="09B3BE91" w14:textId="77777777" w:rsidTr="0019537A">
        <w:trPr>
          <w:trHeight w:val="464"/>
        </w:trPr>
        <w:tc>
          <w:tcPr>
            <w:tcW w:w="0" w:type="auto"/>
            <w:vMerge/>
            <w:tcBorders>
              <w:top w:val="nil"/>
              <w:left w:val="single" w:sz="4" w:space="0" w:color="000000"/>
              <w:bottom w:val="nil"/>
              <w:right w:val="single" w:sz="4" w:space="0" w:color="000000"/>
            </w:tcBorders>
          </w:tcPr>
          <w:p w14:paraId="14DC5525" w14:textId="77777777" w:rsidR="00864742" w:rsidRPr="00864742" w:rsidRDefault="00864742" w:rsidP="00864742"/>
        </w:tc>
        <w:tc>
          <w:tcPr>
            <w:tcW w:w="2291" w:type="dxa"/>
            <w:tcBorders>
              <w:top w:val="single" w:sz="4" w:space="0" w:color="000000"/>
              <w:left w:val="single" w:sz="4" w:space="0" w:color="000000"/>
              <w:bottom w:val="single" w:sz="4" w:space="0" w:color="000000"/>
              <w:right w:val="single" w:sz="4" w:space="0" w:color="000000"/>
            </w:tcBorders>
          </w:tcPr>
          <w:p w14:paraId="63BB2A08" w14:textId="77777777" w:rsidR="00864742" w:rsidRPr="00864742" w:rsidRDefault="00864742" w:rsidP="00864742">
            <w:r w:rsidRPr="00864742">
              <w:t xml:space="preserve">Sig. (2-tailed) </w:t>
            </w:r>
          </w:p>
        </w:tc>
        <w:tc>
          <w:tcPr>
            <w:tcW w:w="2537" w:type="dxa"/>
            <w:tcBorders>
              <w:top w:val="single" w:sz="4" w:space="0" w:color="000000"/>
              <w:left w:val="single" w:sz="4" w:space="0" w:color="000000"/>
              <w:bottom w:val="single" w:sz="4" w:space="0" w:color="000000"/>
              <w:right w:val="single" w:sz="4" w:space="0" w:color="000000"/>
            </w:tcBorders>
          </w:tcPr>
          <w:p w14:paraId="1E485A96" w14:textId="0FDCE148" w:rsidR="00864742" w:rsidRPr="009442B7" w:rsidRDefault="00864742" w:rsidP="0019537A">
            <w:pPr>
              <w:jc w:val="center"/>
              <w:rPr>
                <w:b/>
                <w:bCs/>
              </w:rPr>
            </w:pPr>
            <w:r w:rsidRPr="009442B7">
              <w:rPr>
                <w:b/>
                <w:bCs/>
              </w:rPr>
              <w:t>.000</w:t>
            </w:r>
          </w:p>
        </w:tc>
        <w:tc>
          <w:tcPr>
            <w:tcW w:w="2700" w:type="dxa"/>
            <w:tcBorders>
              <w:top w:val="single" w:sz="4" w:space="0" w:color="000000"/>
              <w:left w:val="single" w:sz="4" w:space="0" w:color="000000"/>
              <w:bottom w:val="single" w:sz="4" w:space="0" w:color="000000"/>
              <w:right w:val="single" w:sz="4" w:space="0" w:color="000000"/>
            </w:tcBorders>
          </w:tcPr>
          <w:p w14:paraId="58C7F2A0" w14:textId="27BB4EB7" w:rsidR="00864742" w:rsidRPr="00864742" w:rsidRDefault="00864742" w:rsidP="0019537A">
            <w:pPr>
              <w:jc w:val="center"/>
            </w:pPr>
          </w:p>
        </w:tc>
      </w:tr>
      <w:tr w:rsidR="00864742" w:rsidRPr="00864742" w14:paraId="70584DEC" w14:textId="77777777" w:rsidTr="0019537A">
        <w:trPr>
          <w:trHeight w:val="559"/>
        </w:trPr>
        <w:tc>
          <w:tcPr>
            <w:tcW w:w="0" w:type="auto"/>
            <w:vMerge/>
            <w:tcBorders>
              <w:top w:val="nil"/>
              <w:left w:val="single" w:sz="4" w:space="0" w:color="000000"/>
              <w:bottom w:val="single" w:sz="4" w:space="0" w:color="000000"/>
              <w:right w:val="single" w:sz="4" w:space="0" w:color="000000"/>
            </w:tcBorders>
          </w:tcPr>
          <w:p w14:paraId="4FA27D5E" w14:textId="77777777" w:rsidR="00864742" w:rsidRPr="00864742" w:rsidRDefault="00864742" w:rsidP="00864742"/>
        </w:tc>
        <w:tc>
          <w:tcPr>
            <w:tcW w:w="2291" w:type="dxa"/>
            <w:tcBorders>
              <w:top w:val="single" w:sz="4" w:space="0" w:color="000000"/>
              <w:left w:val="single" w:sz="4" w:space="0" w:color="000000"/>
              <w:bottom w:val="single" w:sz="4" w:space="0" w:color="000000"/>
              <w:right w:val="single" w:sz="4" w:space="0" w:color="000000"/>
            </w:tcBorders>
          </w:tcPr>
          <w:p w14:paraId="27B05DEF" w14:textId="77777777" w:rsidR="00864742" w:rsidRPr="00864742" w:rsidRDefault="00864742" w:rsidP="00864742">
            <w:r w:rsidRPr="00864742">
              <w:t xml:space="preserve">N </w:t>
            </w:r>
          </w:p>
        </w:tc>
        <w:tc>
          <w:tcPr>
            <w:tcW w:w="2537" w:type="dxa"/>
            <w:tcBorders>
              <w:top w:val="single" w:sz="4" w:space="0" w:color="000000"/>
              <w:left w:val="single" w:sz="4" w:space="0" w:color="000000"/>
              <w:bottom w:val="single" w:sz="4" w:space="0" w:color="000000"/>
              <w:right w:val="single" w:sz="4" w:space="0" w:color="000000"/>
            </w:tcBorders>
          </w:tcPr>
          <w:p w14:paraId="34106B0C" w14:textId="243B79F6" w:rsidR="00864742" w:rsidRPr="00864742" w:rsidRDefault="00864742" w:rsidP="0019537A">
            <w:pPr>
              <w:jc w:val="center"/>
            </w:pPr>
            <w:r>
              <w:t>40</w:t>
            </w:r>
          </w:p>
        </w:tc>
        <w:tc>
          <w:tcPr>
            <w:tcW w:w="2700" w:type="dxa"/>
            <w:tcBorders>
              <w:top w:val="single" w:sz="4" w:space="0" w:color="000000"/>
              <w:left w:val="single" w:sz="4" w:space="0" w:color="000000"/>
              <w:bottom w:val="single" w:sz="4" w:space="0" w:color="000000"/>
              <w:right w:val="single" w:sz="4" w:space="0" w:color="000000"/>
            </w:tcBorders>
          </w:tcPr>
          <w:p w14:paraId="74E7814D" w14:textId="46ED60BB" w:rsidR="00864742" w:rsidRPr="00864742" w:rsidRDefault="0019537A" w:rsidP="0019537A">
            <w:pPr>
              <w:jc w:val="center"/>
            </w:pPr>
            <w:r>
              <w:t>40</w:t>
            </w:r>
          </w:p>
        </w:tc>
      </w:tr>
    </w:tbl>
    <w:p w14:paraId="06B246C2" w14:textId="77777777" w:rsidR="00864742" w:rsidRPr="00864742" w:rsidRDefault="00864742" w:rsidP="00864742">
      <w:r w:rsidRPr="00864742">
        <w:t xml:space="preserve"> </w:t>
      </w:r>
    </w:p>
    <w:p w14:paraId="005122DF" w14:textId="77777777" w:rsidR="00864742" w:rsidRPr="00584B17" w:rsidRDefault="00864742" w:rsidP="00864742">
      <w:pPr>
        <w:rPr>
          <w:b/>
          <w:bCs/>
        </w:rPr>
      </w:pPr>
      <w:r w:rsidRPr="00584B17">
        <w:rPr>
          <w:b/>
          <w:bCs/>
        </w:rPr>
        <w:t xml:space="preserve">** Correlation is significant at the 0.05 level (2-tailed). </w:t>
      </w:r>
    </w:p>
    <w:p w14:paraId="43B386CD" w14:textId="77777777" w:rsidR="00864742" w:rsidRPr="00864742" w:rsidRDefault="00864742" w:rsidP="00864742">
      <w:r w:rsidRPr="00864742">
        <w:t xml:space="preserve"> </w:t>
      </w:r>
    </w:p>
    <w:p w14:paraId="59472C62" w14:textId="51657C40" w:rsidR="00864742" w:rsidRDefault="00864742" w:rsidP="00C51437">
      <w:pPr>
        <w:spacing w:line="360" w:lineRule="auto"/>
        <w:jc w:val="both"/>
      </w:pPr>
      <w:r w:rsidRPr="00864742">
        <w:t>Table 4.</w:t>
      </w:r>
      <w:r w:rsidR="001A65B7">
        <w:t>6</w:t>
      </w:r>
      <w:r w:rsidRPr="00864742">
        <w:t xml:space="preserve"> above shows a strong positive relationship between </w:t>
      </w:r>
      <w:r w:rsidR="00BF290D">
        <w:t>laissez faire</w:t>
      </w:r>
      <w:r w:rsidRPr="00864742">
        <w:t xml:space="preserve"> leadership style and employee performance (r=.651** p &lt;0.05). The positive relationship indicates that the two variables (</w:t>
      </w:r>
      <w:r w:rsidR="00451353">
        <w:t>laissez faire</w:t>
      </w:r>
      <w:r w:rsidRPr="00864742">
        <w:t xml:space="preserve"> leadership style and employee performance) move in the same direction. </w:t>
      </w:r>
    </w:p>
    <w:p w14:paraId="34C3792A" w14:textId="77777777" w:rsidR="00B7371A" w:rsidRDefault="00B7371A" w:rsidP="00C51437">
      <w:pPr>
        <w:spacing w:line="360" w:lineRule="auto"/>
        <w:jc w:val="both"/>
      </w:pPr>
    </w:p>
    <w:p w14:paraId="4A0C1560" w14:textId="77777777" w:rsidR="00B7371A" w:rsidRPr="00864742" w:rsidRDefault="00B7371A" w:rsidP="00C51437">
      <w:pPr>
        <w:spacing w:line="360" w:lineRule="auto"/>
        <w:jc w:val="both"/>
      </w:pPr>
    </w:p>
    <w:p w14:paraId="3B62DEE2" w14:textId="7BAC6852" w:rsidR="00AF2956" w:rsidRPr="005D41BD" w:rsidRDefault="00864742" w:rsidP="00AF2956">
      <w:pPr>
        <w:pStyle w:val="Heading1"/>
        <w:spacing w:line="360" w:lineRule="auto"/>
        <w:rPr>
          <w:sz w:val="24"/>
          <w:szCs w:val="24"/>
        </w:rPr>
      </w:pPr>
      <w:r>
        <w:t xml:space="preserve"> </w:t>
      </w:r>
      <w:bookmarkStart w:id="79" w:name="_Toc143646509"/>
      <w:r w:rsidR="00AF2956" w:rsidRPr="005D41BD">
        <w:rPr>
          <w:sz w:val="24"/>
          <w:szCs w:val="24"/>
        </w:rPr>
        <w:t>4.4.</w:t>
      </w:r>
      <w:r w:rsidR="001A65B7">
        <w:rPr>
          <w:sz w:val="24"/>
          <w:szCs w:val="24"/>
        </w:rPr>
        <w:t>7</w:t>
      </w:r>
      <w:r w:rsidR="00AF2956" w:rsidRPr="005D41BD">
        <w:rPr>
          <w:sz w:val="24"/>
          <w:szCs w:val="24"/>
        </w:rPr>
        <w:t xml:space="preserve"> Employee performance</w:t>
      </w:r>
      <w:bookmarkEnd w:id="79"/>
      <w:r w:rsidR="00AF2956" w:rsidRPr="005D41BD">
        <w:rPr>
          <w:sz w:val="24"/>
          <w:szCs w:val="24"/>
        </w:rPr>
        <w:t xml:space="preserve">  </w:t>
      </w:r>
    </w:p>
    <w:p w14:paraId="5B0D4FB4" w14:textId="234EC644" w:rsidR="00AF2956" w:rsidRPr="00E65F7E" w:rsidRDefault="003B0803" w:rsidP="003B0803">
      <w:pPr>
        <w:pStyle w:val="Caption"/>
        <w:rPr>
          <w:b/>
          <w:bCs/>
          <w:i w:val="0"/>
          <w:iCs w:val="0"/>
          <w:color w:val="auto"/>
          <w:sz w:val="24"/>
          <w:szCs w:val="24"/>
        </w:rPr>
      </w:pPr>
      <w:bookmarkStart w:id="80" w:name="_Toc141035372"/>
      <w:bookmarkStart w:id="81" w:name="_Toc143649258"/>
      <w:r>
        <w:t>Table 4.7</w:t>
      </w:r>
      <w:r w:rsidR="00AF2956" w:rsidRPr="00B814E8">
        <w:rPr>
          <w:b/>
          <w:bCs/>
          <w:i w:val="0"/>
          <w:iCs w:val="0"/>
          <w:color w:val="auto"/>
          <w:sz w:val="24"/>
          <w:szCs w:val="24"/>
        </w:rPr>
        <w:t>:</w:t>
      </w:r>
      <w:r w:rsidR="00AF2956" w:rsidRPr="00B814E8">
        <w:rPr>
          <w:b/>
          <w:bCs/>
          <w:i w:val="0"/>
          <w:iCs w:val="0"/>
          <w:color w:val="auto"/>
          <w:sz w:val="28"/>
          <w:szCs w:val="24"/>
        </w:rPr>
        <w:t xml:space="preserve">  </w:t>
      </w:r>
      <w:r w:rsidR="00AF2956">
        <w:rPr>
          <w:b/>
          <w:bCs/>
          <w:i w:val="0"/>
          <w:iCs w:val="0"/>
          <w:color w:val="auto"/>
          <w:sz w:val="24"/>
          <w:szCs w:val="24"/>
        </w:rPr>
        <w:t>S</w:t>
      </w:r>
      <w:r w:rsidR="00AF2956" w:rsidRPr="00E65F7E">
        <w:rPr>
          <w:b/>
          <w:bCs/>
          <w:i w:val="0"/>
          <w:iCs w:val="0"/>
          <w:color w:val="auto"/>
          <w:sz w:val="24"/>
          <w:szCs w:val="24"/>
        </w:rPr>
        <w:t xml:space="preserve">howing responses </w:t>
      </w:r>
      <w:r w:rsidR="00AF2956">
        <w:rPr>
          <w:b/>
          <w:bCs/>
          <w:i w:val="0"/>
          <w:iCs w:val="0"/>
          <w:color w:val="auto"/>
          <w:sz w:val="24"/>
          <w:szCs w:val="24"/>
        </w:rPr>
        <w:t>on</w:t>
      </w:r>
      <w:r w:rsidR="00AF2956" w:rsidRPr="00E65F7E">
        <w:rPr>
          <w:b/>
          <w:bCs/>
          <w:i w:val="0"/>
          <w:iCs w:val="0"/>
          <w:color w:val="auto"/>
          <w:sz w:val="24"/>
          <w:szCs w:val="24"/>
        </w:rPr>
        <w:t xml:space="preserve"> performance of employees</w:t>
      </w:r>
      <w:bookmarkEnd w:id="80"/>
      <w:bookmarkEnd w:id="81"/>
      <w:r w:rsidR="00AF2956" w:rsidRPr="00E65F7E">
        <w:rPr>
          <w:b/>
          <w:bCs/>
          <w:i w:val="0"/>
          <w:iCs w:val="0"/>
          <w:color w:val="auto"/>
          <w:sz w:val="24"/>
          <w:szCs w:val="24"/>
        </w:rPr>
        <w:t xml:space="preserve"> </w:t>
      </w:r>
    </w:p>
    <w:tbl>
      <w:tblP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4"/>
        <w:gridCol w:w="1073"/>
        <w:gridCol w:w="1073"/>
        <w:gridCol w:w="976"/>
        <w:gridCol w:w="1073"/>
        <w:gridCol w:w="976"/>
      </w:tblGrid>
      <w:tr w:rsidR="00AF2956" w:rsidRPr="002D2F1F" w14:paraId="4DE3E9C9" w14:textId="77777777" w:rsidTr="001A65B7">
        <w:trPr>
          <w:trHeight w:val="597"/>
        </w:trPr>
        <w:tc>
          <w:tcPr>
            <w:tcW w:w="4774" w:type="dxa"/>
            <w:shd w:val="clear" w:color="auto" w:fill="auto"/>
            <w:vAlign w:val="center"/>
            <w:hideMark/>
          </w:tcPr>
          <w:p w14:paraId="28B790CC" w14:textId="77777777" w:rsidR="00AF2956" w:rsidRPr="002D2F1F" w:rsidRDefault="00AF2956" w:rsidP="001A65B7">
            <w:pPr>
              <w:rPr>
                <w:b/>
                <w:bCs/>
                <w:color w:val="000000"/>
                <w:lang w:val="en-US" w:eastAsia="en-US"/>
              </w:rPr>
            </w:pPr>
            <w:r w:rsidRPr="002D2F1F">
              <w:rPr>
                <w:b/>
                <w:bCs/>
                <w:color w:val="000000"/>
              </w:rPr>
              <w:t xml:space="preserve">Statement  </w:t>
            </w:r>
          </w:p>
        </w:tc>
        <w:tc>
          <w:tcPr>
            <w:tcW w:w="1073" w:type="dxa"/>
            <w:shd w:val="clear" w:color="auto" w:fill="auto"/>
            <w:vAlign w:val="center"/>
            <w:hideMark/>
          </w:tcPr>
          <w:p w14:paraId="253AA4DF" w14:textId="77777777" w:rsidR="00AF2956" w:rsidRPr="002D2F1F" w:rsidRDefault="00AF2956" w:rsidP="001A65B7">
            <w:pPr>
              <w:jc w:val="center"/>
              <w:rPr>
                <w:b/>
                <w:bCs/>
                <w:color w:val="000000"/>
              </w:rPr>
            </w:pPr>
            <w:r w:rsidRPr="002D2F1F">
              <w:rPr>
                <w:b/>
                <w:bCs/>
                <w:color w:val="000000"/>
              </w:rPr>
              <w:t>SA</w:t>
            </w:r>
          </w:p>
        </w:tc>
        <w:tc>
          <w:tcPr>
            <w:tcW w:w="1073" w:type="dxa"/>
            <w:shd w:val="clear" w:color="auto" w:fill="auto"/>
            <w:vAlign w:val="center"/>
            <w:hideMark/>
          </w:tcPr>
          <w:p w14:paraId="55D3D2C8" w14:textId="77777777" w:rsidR="00AF2956" w:rsidRPr="002D2F1F" w:rsidRDefault="00AF2956" w:rsidP="001A65B7">
            <w:pPr>
              <w:jc w:val="center"/>
              <w:rPr>
                <w:b/>
                <w:bCs/>
                <w:color w:val="000000"/>
              </w:rPr>
            </w:pPr>
            <w:r w:rsidRPr="002D2F1F">
              <w:rPr>
                <w:b/>
                <w:bCs/>
                <w:color w:val="000000"/>
              </w:rPr>
              <w:t>A</w:t>
            </w:r>
          </w:p>
        </w:tc>
        <w:tc>
          <w:tcPr>
            <w:tcW w:w="976" w:type="dxa"/>
            <w:shd w:val="clear" w:color="auto" w:fill="auto"/>
            <w:vAlign w:val="center"/>
            <w:hideMark/>
          </w:tcPr>
          <w:p w14:paraId="3A4A1F58" w14:textId="77777777" w:rsidR="00AF2956" w:rsidRPr="002D2F1F" w:rsidRDefault="00AF2956" w:rsidP="001A65B7">
            <w:pPr>
              <w:jc w:val="center"/>
              <w:rPr>
                <w:b/>
                <w:bCs/>
                <w:color w:val="000000"/>
              </w:rPr>
            </w:pPr>
            <w:r w:rsidRPr="002D2F1F">
              <w:rPr>
                <w:b/>
                <w:bCs/>
                <w:color w:val="000000"/>
              </w:rPr>
              <w:t>NS</w:t>
            </w:r>
          </w:p>
        </w:tc>
        <w:tc>
          <w:tcPr>
            <w:tcW w:w="1073" w:type="dxa"/>
            <w:shd w:val="clear" w:color="auto" w:fill="auto"/>
            <w:vAlign w:val="center"/>
            <w:hideMark/>
          </w:tcPr>
          <w:p w14:paraId="48A140E5" w14:textId="77777777" w:rsidR="00AF2956" w:rsidRPr="002D2F1F" w:rsidRDefault="00AF2956" w:rsidP="001A65B7">
            <w:pPr>
              <w:jc w:val="center"/>
              <w:rPr>
                <w:b/>
                <w:bCs/>
                <w:color w:val="000000"/>
              </w:rPr>
            </w:pPr>
            <w:r w:rsidRPr="002D2F1F">
              <w:rPr>
                <w:b/>
                <w:bCs/>
                <w:color w:val="000000"/>
              </w:rPr>
              <w:t>D</w:t>
            </w:r>
          </w:p>
        </w:tc>
        <w:tc>
          <w:tcPr>
            <w:tcW w:w="976" w:type="dxa"/>
            <w:shd w:val="clear" w:color="auto" w:fill="auto"/>
            <w:vAlign w:val="center"/>
            <w:hideMark/>
          </w:tcPr>
          <w:p w14:paraId="6D43676E" w14:textId="77777777" w:rsidR="00AF2956" w:rsidRPr="002D2F1F" w:rsidRDefault="00AF2956" w:rsidP="001A65B7">
            <w:pPr>
              <w:jc w:val="center"/>
              <w:rPr>
                <w:b/>
                <w:bCs/>
                <w:color w:val="000000"/>
              </w:rPr>
            </w:pPr>
            <w:r w:rsidRPr="002D2F1F">
              <w:rPr>
                <w:b/>
                <w:bCs/>
                <w:color w:val="000000"/>
              </w:rPr>
              <w:t>SD</w:t>
            </w:r>
          </w:p>
        </w:tc>
      </w:tr>
      <w:tr w:rsidR="00AF2956" w:rsidRPr="002D2F1F" w14:paraId="241CBE29" w14:textId="77777777" w:rsidTr="001A65B7">
        <w:trPr>
          <w:trHeight w:val="755"/>
        </w:trPr>
        <w:tc>
          <w:tcPr>
            <w:tcW w:w="4774" w:type="dxa"/>
            <w:shd w:val="clear" w:color="auto" w:fill="auto"/>
            <w:vAlign w:val="center"/>
            <w:hideMark/>
          </w:tcPr>
          <w:p w14:paraId="3B8CA367" w14:textId="77777777" w:rsidR="00AF2956" w:rsidRPr="002D2F1F" w:rsidRDefault="00AF2956" w:rsidP="001A65B7">
            <w:pPr>
              <w:rPr>
                <w:color w:val="000000"/>
              </w:rPr>
            </w:pPr>
            <w:r w:rsidRPr="002D2F1F">
              <w:rPr>
                <w:color w:val="000000"/>
              </w:rPr>
              <w:t xml:space="preserve">I understand the procedures and policies of my organization </w:t>
            </w:r>
          </w:p>
        </w:tc>
        <w:tc>
          <w:tcPr>
            <w:tcW w:w="1073" w:type="dxa"/>
            <w:shd w:val="clear" w:color="auto" w:fill="auto"/>
            <w:noWrap/>
            <w:vAlign w:val="bottom"/>
            <w:hideMark/>
          </w:tcPr>
          <w:p w14:paraId="1D658907" w14:textId="77777777" w:rsidR="00AF2956" w:rsidRPr="002D2F1F" w:rsidRDefault="00AF2956" w:rsidP="001A65B7">
            <w:pPr>
              <w:jc w:val="center"/>
              <w:rPr>
                <w:color w:val="000000"/>
              </w:rPr>
            </w:pPr>
            <w:r w:rsidRPr="002D2F1F">
              <w:rPr>
                <w:color w:val="000000"/>
              </w:rPr>
              <w:t>11(27%)</w:t>
            </w:r>
          </w:p>
        </w:tc>
        <w:tc>
          <w:tcPr>
            <w:tcW w:w="1073" w:type="dxa"/>
            <w:shd w:val="clear" w:color="auto" w:fill="auto"/>
            <w:noWrap/>
            <w:vAlign w:val="bottom"/>
            <w:hideMark/>
          </w:tcPr>
          <w:p w14:paraId="5B468684" w14:textId="77777777" w:rsidR="00AF2956" w:rsidRPr="002D2F1F" w:rsidRDefault="00AF2956" w:rsidP="001A65B7">
            <w:pPr>
              <w:jc w:val="center"/>
              <w:rPr>
                <w:color w:val="000000"/>
              </w:rPr>
            </w:pPr>
            <w:r w:rsidRPr="002D2F1F">
              <w:rPr>
                <w:color w:val="000000"/>
              </w:rPr>
              <w:t>26(66%)</w:t>
            </w:r>
          </w:p>
        </w:tc>
        <w:tc>
          <w:tcPr>
            <w:tcW w:w="976" w:type="dxa"/>
            <w:shd w:val="clear" w:color="auto" w:fill="auto"/>
            <w:noWrap/>
            <w:vAlign w:val="bottom"/>
            <w:hideMark/>
          </w:tcPr>
          <w:p w14:paraId="3BA35FE7" w14:textId="77777777" w:rsidR="00AF2956" w:rsidRPr="002D2F1F" w:rsidRDefault="00AF2956" w:rsidP="001A65B7">
            <w:pPr>
              <w:jc w:val="center"/>
              <w:rPr>
                <w:color w:val="000000"/>
              </w:rPr>
            </w:pPr>
            <w:r w:rsidRPr="002D2F1F">
              <w:rPr>
                <w:color w:val="000000"/>
              </w:rPr>
              <w:t>0</w:t>
            </w:r>
          </w:p>
        </w:tc>
        <w:tc>
          <w:tcPr>
            <w:tcW w:w="1073" w:type="dxa"/>
            <w:shd w:val="clear" w:color="auto" w:fill="auto"/>
            <w:noWrap/>
            <w:vAlign w:val="bottom"/>
            <w:hideMark/>
          </w:tcPr>
          <w:p w14:paraId="05A2F49E" w14:textId="77777777" w:rsidR="00AF2956" w:rsidRPr="002D2F1F" w:rsidRDefault="00AF2956" w:rsidP="001A65B7">
            <w:pPr>
              <w:jc w:val="center"/>
              <w:rPr>
                <w:color w:val="000000"/>
              </w:rPr>
            </w:pPr>
            <w:r w:rsidRPr="002D2F1F">
              <w:rPr>
                <w:color w:val="000000"/>
              </w:rPr>
              <w:t>1(2%)</w:t>
            </w:r>
          </w:p>
        </w:tc>
        <w:tc>
          <w:tcPr>
            <w:tcW w:w="976" w:type="dxa"/>
            <w:shd w:val="clear" w:color="auto" w:fill="auto"/>
            <w:noWrap/>
            <w:vAlign w:val="bottom"/>
            <w:hideMark/>
          </w:tcPr>
          <w:p w14:paraId="578F00C1" w14:textId="77777777" w:rsidR="00AF2956" w:rsidRPr="002D2F1F" w:rsidRDefault="00AF2956" w:rsidP="001A65B7">
            <w:pPr>
              <w:jc w:val="center"/>
              <w:rPr>
                <w:color w:val="000000"/>
              </w:rPr>
            </w:pPr>
            <w:r w:rsidRPr="002D2F1F">
              <w:rPr>
                <w:color w:val="000000"/>
              </w:rPr>
              <w:t>2(5%)</w:t>
            </w:r>
          </w:p>
        </w:tc>
      </w:tr>
      <w:tr w:rsidR="00AF2956" w:rsidRPr="002D2F1F" w14:paraId="47A54DCA" w14:textId="77777777" w:rsidTr="001A65B7">
        <w:trPr>
          <w:trHeight w:val="1173"/>
        </w:trPr>
        <w:tc>
          <w:tcPr>
            <w:tcW w:w="4774" w:type="dxa"/>
            <w:shd w:val="clear" w:color="auto" w:fill="auto"/>
            <w:vAlign w:val="center"/>
            <w:hideMark/>
          </w:tcPr>
          <w:p w14:paraId="7DB800C2" w14:textId="77777777" w:rsidR="00AF2956" w:rsidRPr="002D2F1F" w:rsidRDefault="00AF2956" w:rsidP="001A65B7">
            <w:pPr>
              <w:rPr>
                <w:color w:val="000000"/>
              </w:rPr>
            </w:pPr>
            <w:r w:rsidRPr="002D2F1F">
              <w:rPr>
                <w:color w:val="000000"/>
              </w:rPr>
              <w:t xml:space="preserve">I actively get involved in projects so as to benefit my organization </w:t>
            </w:r>
          </w:p>
        </w:tc>
        <w:tc>
          <w:tcPr>
            <w:tcW w:w="1073" w:type="dxa"/>
            <w:shd w:val="clear" w:color="auto" w:fill="auto"/>
            <w:noWrap/>
            <w:vAlign w:val="bottom"/>
            <w:hideMark/>
          </w:tcPr>
          <w:p w14:paraId="170218D3" w14:textId="77777777" w:rsidR="00AF2956" w:rsidRPr="002D2F1F" w:rsidRDefault="00AF2956" w:rsidP="001A65B7">
            <w:pPr>
              <w:jc w:val="center"/>
              <w:rPr>
                <w:color w:val="000000"/>
              </w:rPr>
            </w:pPr>
            <w:r w:rsidRPr="002D2F1F">
              <w:rPr>
                <w:color w:val="000000"/>
              </w:rPr>
              <w:t>15(38%)</w:t>
            </w:r>
          </w:p>
        </w:tc>
        <w:tc>
          <w:tcPr>
            <w:tcW w:w="1073" w:type="dxa"/>
            <w:shd w:val="clear" w:color="auto" w:fill="auto"/>
            <w:noWrap/>
            <w:vAlign w:val="bottom"/>
            <w:hideMark/>
          </w:tcPr>
          <w:p w14:paraId="467F245A" w14:textId="77777777" w:rsidR="00AF2956" w:rsidRPr="002D2F1F" w:rsidRDefault="00AF2956" w:rsidP="001A65B7">
            <w:pPr>
              <w:jc w:val="center"/>
              <w:rPr>
                <w:color w:val="000000"/>
              </w:rPr>
            </w:pPr>
            <w:r w:rsidRPr="002D2F1F">
              <w:rPr>
                <w:color w:val="000000"/>
              </w:rPr>
              <w:t>24(60%)</w:t>
            </w:r>
          </w:p>
        </w:tc>
        <w:tc>
          <w:tcPr>
            <w:tcW w:w="976" w:type="dxa"/>
            <w:shd w:val="clear" w:color="auto" w:fill="auto"/>
            <w:noWrap/>
            <w:vAlign w:val="bottom"/>
            <w:hideMark/>
          </w:tcPr>
          <w:p w14:paraId="16A27866" w14:textId="77777777" w:rsidR="00AF2956" w:rsidRPr="002D2F1F" w:rsidRDefault="00AF2956" w:rsidP="001A65B7">
            <w:pPr>
              <w:jc w:val="center"/>
              <w:rPr>
                <w:color w:val="000000"/>
              </w:rPr>
            </w:pPr>
            <w:r w:rsidRPr="002D2F1F">
              <w:rPr>
                <w:color w:val="000000"/>
              </w:rPr>
              <w:t>0</w:t>
            </w:r>
          </w:p>
        </w:tc>
        <w:tc>
          <w:tcPr>
            <w:tcW w:w="1073" w:type="dxa"/>
            <w:shd w:val="clear" w:color="auto" w:fill="auto"/>
            <w:noWrap/>
            <w:vAlign w:val="bottom"/>
            <w:hideMark/>
          </w:tcPr>
          <w:p w14:paraId="71F1A383" w14:textId="77777777" w:rsidR="00AF2956" w:rsidRPr="002D2F1F" w:rsidRDefault="00AF2956" w:rsidP="001A65B7">
            <w:pPr>
              <w:jc w:val="center"/>
              <w:rPr>
                <w:color w:val="000000"/>
              </w:rPr>
            </w:pPr>
            <w:r w:rsidRPr="002D2F1F">
              <w:rPr>
                <w:color w:val="000000"/>
              </w:rPr>
              <w:t>0</w:t>
            </w:r>
          </w:p>
        </w:tc>
        <w:tc>
          <w:tcPr>
            <w:tcW w:w="976" w:type="dxa"/>
            <w:shd w:val="clear" w:color="auto" w:fill="auto"/>
            <w:noWrap/>
            <w:vAlign w:val="bottom"/>
            <w:hideMark/>
          </w:tcPr>
          <w:p w14:paraId="5E1ADD36" w14:textId="77777777" w:rsidR="00AF2956" w:rsidRPr="002D2F1F" w:rsidRDefault="00AF2956" w:rsidP="001A65B7">
            <w:pPr>
              <w:jc w:val="center"/>
              <w:rPr>
                <w:color w:val="000000"/>
              </w:rPr>
            </w:pPr>
            <w:r w:rsidRPr="002D2F1F">
              <w:rPr>
                <w:color w:val="000000"/>
              </w:rPr>
              <w:t>1(2%)</w:t>
            </w:r>
          </w:p>
        </w:tc>
      </w:tr>
      <w:tr w:rsidR="00AF2956" w:rsidRPr="002D2F1F" w14:paraId="54D45A3D" w14:textId="77777777" w:rsidTr="001A65B7">
        <w:trPr>
          <w:trHeight w:val="1173"/>
        </w:trPr>
        <w:tc>
          <w:tcPr>
            <w:tcW w:w="4774" w:type="dxa"/>
            <w:shd w:val="clear" w:color="auto" w:fill="auto"/>
            <w:vAlign w:val="center"/>
            <w:hideMark/>
          </w:tcPr>
          <w:p w14:paraId="2BA60AD0" w14:textId="77777777" w:rsidR="00AF2956" w:rsidRPr="002D2F1F" w:rsidRDefault="00AF2956" w:rsidP="001A65B7">
            <w:pPr>
              <w:rPr>
                <w:color w:val="000000"/>
              </w:rPr>
            </w:pPr>
            <w:r w:rsidRPr="002D2F1F">
              <w:rPr>
                <w:color w:val="000000"/>
              </w:rPr>
              <w:t xml:space="preserve">I always keep my superiors well informed about my work </w:t>
            </w:r>
          </w:p>
        </w:tc>
        <w:tc>
          <w:tcPr>
            <w:tcW w:w="1073" w:type="dxa"/>
            <w:shd w:val="clear" w:color="auto" w:fill="auto"/>
            <w:noWrap/>
            <w:vAlign w:val="bottom"/>
            <w:hideMark/>
          </w:tcPr>
          <w:p w14:paraId="1BF98B88" w14:textId="77777777" w:rsidR="00AF2956" w:rsidRPr="002D2F1F" w:rsidRDefault="00AF2956" w:rsidP="001A65B7">
            <w:pPr>
              <w:jc w:val="center"/>
              <w:rPr>
                <w:color w:val="000000"/>
              </w:rPr>
            </w:pPr>
            <w:r w:rsidRPr="002D2F1F">
              <w:rPr>
                <w:color w:val="000000"/>
              </w:rPr>
              <w:t>5(13%)</w:t>
            </w:r>
          </w:p>
        </w:tc>
        <w:tc>
          <w:tcPr>
            <w:tcW w:w="1073" w:type="dxa"/>
            <w:shd w:val="clear" w:color="auto" w:fill="auto"/>
            <w:noWrap/>
            <w:vAlign w:val="bottom"/>
            <w:hideMark/>
          </w:tcPr>
          <w:p w14:paraId="4F6A9C33" w14:textId="77777777" w:rsidR="00AF2956" w:rsidRPr="002D2F1F" w:rsidRDefault="00AF2956" w:rsidP="001A65B7">
            <w:pPr>
              <w:jc w:val="center"/>
              <w:rPr>
                <w:color w:val="000000"/>
              </w:rPr>
            </w:pPr>
            <w:r w:rsidRPr="002D2F1F">
              <w:rPr>
                <w:color w:val="000000"/>
              </w:rPr>
              <w:t>12(30%)</w:t>
            </w:r>
          </w:p>
        </w:tc>
        <w:tc>
          <w:tcPr>
            <w:tcW w:w="976" w:type="dxa"/>
            <w:shd w:val="clear" w:color="auto" w:fill="auto"/>
            <w:noWrap/>
            <w:vAlign w:val="bottom"/>
            <w:hideMark/>
          </w:tcPr>
          <w:p w14:paraId="47F7286B" w14:textId="77777777" w:rsidR="00AF2956" w:rsidRPr="002D2F1F" w:rsidRDefault="00AF2956" w:rsidP="001A65B7">
            <w:pPr>
              <w:jc w:val="center"/>
              <w:rPr>
                <w:color w:val="000000"/>
              </w:rPr>
            </w:pPr>
            <w:r w:rsidRPr="002D2F1F">
              <w:rPr>
                <w:color w:val="000000"/>
              </w:rPr>
              <w:t>1(2%)</w:t>
            </w:r>
          </w:p>
        </w:tc>
        <w:tc>
          <w:tcPr>
            <w:tcW w:w="1073" w:type="dxa"/>
            <w:shd w:val="clear" w:color="auto" w:fill="auto"/>
            <w:noWrap/>
            <w:vAlign w:val="bottom"/>
            <w:hideMark/>
          </w:tcPr>
          <w:p w14:paraId="6FD66D2E" w14:textId="77777777" w:rsidR="00AF2956" w:rsidRPr="002D2F1F" w:rsidRDefault="00AF2956" w:rsidP="001A65B7">
            <w:pPr>
              <w:jc w:val="center"/>
              <w:rPr>
                <w:color w:val="000000"/>
              </w:rPr>
            </w:pPr>
            <w:r w:rsidRPr="002D2F1F">
              <w:rPr>
                <w:color w:val="000000"/>
              </w:rPr>
              <w:t>16(41%)</w:t>
            </w:r>
          </w:p>
        </w:tc>
        <w:tc>
          <w:tcPr>
            <w:tcW w:w="976" w:type="dxa"/>
            <w:shd w:val="clear" w:color="auto" w:fill="auto"/>
            <w:noWrap/>
            <w:vAlign w:val="bottom"/>
            <w:hideMark/>
          </w:tcPr>
          <w:p w14:paraId="10277586" w14:textId="77777777" w:rsidR="00AF2956" w:rsidRPr="002D2F1F" w:rsidRDefault="00AF2956" w:rsidP="001A65B7">
            <w:pPr>
              <w:jc w:val="center"/>
              <w:rPr>
                <w:color w:val="000000"/>
              </w:rPr>
            </w:pPr>
            <w:r w:rsidRPr="002D2F1F">
              <w:rPr>
                <w:color w:val="000000"/>
              </w:rPr>
              <w:t>6(14%)</w:t>
            </w:r>
          </w:p>
        </w:tc>
      </w:tr>
      <w:tr w:rsidR="00AF2956" w:rsidRPr="002D2F1F" w14:paraId="2E845F86" w14:textId="77777777" w:rsidTr="001A65B7">
        <w:trPr>
          <w:trHeight w:val="597"/>
        </w:trPr>
        <w:tc>
          <w:tcPr>
            <w:tcW w:w="4774" w:type="dxa"/>
            <w:shd w:val="clear" w:color="auto" w:fill="auto"/>
            <w:vAlign w:val="center"/>
            <w:hideMark/>
          </w:tcPr>
          <w:p w14:paraId="7196B7B7" w14:textId="77777777" w:rsidR="00AF2956" w:rsidRPr="002D2F1F" w:rsidRDefault="00AF2956" w:rsidP="001A65B7">
            <w:pPr>
              <w:rPr>
                <w:color w:val="000000"/>
              </w:rPr>
            </w:pPr>
            <w:r w:rsidRPr="002D2F1F">
              <w:rPr>
                <w:color w:val="000000"/>
              </w:rPr>
              <w:t xml:space="preserve">I work well with other employees </w:t>
            </w:r>
          </w:p>
        </w:tc>
        <w:tc>
          <w:tcPr>
            <w:tcW w:w="1073" w:type="dxa"/>
            <w:shd w:val="clear" w:color="auto" w:fill="auto"/>
            <w:noWrap/>
            <w:vAlign w:val="bottom"/>
            <w:hideMark/>
          </w:tcPr>
          <w:p w14:paraId="3E12D45A" w14:textId="77777777" w:rsidR="00AF2956" w:rsidRPr="002D2F1F" w:rsidRDefault="00AF2956" w:rsidP="001A65B7">
            <w:pPr>
              <w:jc w:val="center"/>
              <w:rPr>
                <w:color w:val="000000"/>
              </w:rPr>
            </w:pPr>
            <w:r w:rsidRPr="002D2F1F">
              <w:rPr>
                <w:color w:val="000000"/>
              </w:rPr>
              <w:t>2(6%)</w:t>
            </w:r>
          </w:p>
        </w:tc>
        <w:tc>
          <w:tcPr>
            <w:tcW w:w="1073" w:type="dxa"/>
            <w:shd w:val="clear" w:color="auto" w:fill="auto"/>
            <w:noWrap/>
            <w:vAlign w:val="bottom"/>
            <w:hideMark/>
          </w:tcPr>
          <w:p w14:paraId="736957AF" w14:textId="77777777" w:rsidR="00AF2956" w:rsidRPr="002D2F1F" w:rsidRDefault="00AF2956" w:rsidP="001A65B7">
            <w:pPr>
              <w:jc w:val="center"/>
              <w:rPr>
                <w:color w:val="000000"/>
              </w:rPr>
            </w:pPr>
            <w:r w:rsidRPr="002D2F1F">
              <w:rPr>
                <w:color w:val="000000"/>
              </w:rPr>
              <w:t>22(56%)</w:t>
            </w:r>
          </w:p>
        </w:tc>
        <w:tc>
          <w:tcPr>
            <w:tcW w:w="976" w:type="dxa"/>
            <w:shd w:val="clear" w:color="auto" w:fill="auto"/>
            <w:noWrap/>
            <w:vAlign w:val="bottom"/>
            <w:hideMark/>
          </w:tcPr>
          <w:p w14:paraId="2B55D05B" w14:textId="77777777" w:rsidR="00AF2956" w:rsidRPr="002D2F1F" w:rsidRDefault="00AF2956" w:rsidP="001A65B7">
            <w:pPr>
              <w:jc w:val="center"/>
              <w:rPr>
                <w:color w:val="000000"/>
              </w:rPr>
            </w:pPr>
            <w:r w:rsidRPr="002D2F1F">
              <w:rPr>
                <w:color w:val="000000"/>
              </w:rPr>
              <w:t>1(2%)</w:t>
            </w:r>
          </w:p>
        </w:tc>
        <w:tc>
          <w:tcPr>
            <w:tcW w:w="1073" w:type="dxa"/>
            <w:shd w:val="clear" w:color="auto" w:fill="auto"/>
            <w:noWrap/>
            <w:vAlign w:val="bottom"/>
            <w:hideMark/>
          </w:tcPr>
          <w:p w14:paraId="16270F99" w14:textId="77777777" w:rsidR="00AF2956" w:rsidRPr="002D2F1F" w:rsidRDefault="00AF2956" w:rsidP="001A65B7">
            <w:pPr>
              <w:jc w:val="center"/>
              <w:rPr>
                <w:color w:val="000000"/>
              </w:rPr>
            </w:pPr>
            <w:r w:rsidRPr="002D2F1F">
              <w:rPr>
                <w:color w:val="000000"/>
              </w:rPr>
              <w:t>8(20%)</w:t>
            </w:r>
          </w:p>
        </w:tc>
        <w:tc>
          <w:tcPr>
            <w:tcW w:w="976" w:type="dxa"/>
            <w:shd w:val="clear" w:color="auto" w:fill="auto"/>
            <w:noWrap/>
            <w:vAlign w:val="bottom"/>
            <w:hideMark/>
          </w:tcPr>
          <w:p w14:paraId="738E2091" w14:textId="77777777" w:rsidR="00AF2956" w:rsidRPr="002D2F1F" w:rsidRDefault="00AF2956" w:rsidP="001A65B7">
            <w:pPr>
              <w:jc w:val="center"/>
              <w:rPr>
                <w:color w:val="000000"/>
              </w:rPr>
            </w:pPr>
            <w:r w:rsidRPr="002D2F1F">
              <w:rPr>
                <w:color w:val="000000"/>
              </w:rPr>
              <w:t>6(16%)</w:t>
            </w:r>
          </w:p>
        </w:tc>
      </w:tr>
      <w:tr w:rsidR="00AF2956" w:rsidRPr="002D2F1F" w14:paraId="28840274" w14:textId="77777777" w:rsidTr="001A65B7">
        <w:trPr>
          <w:trHeight w:val="597"/>
        </w:trPr>
        <w:tc>
          <w:tcPr>
            <w:tcW w:w="4774" w:type="dxa"/>
            <w:shd w:val="clear" w:color="auto" w:fill="auto"/>
            <w:vAlign w:val="center"/>
            <w:hideMark/>
          </w:tcPr>
          <w:p w14:paraId="27517378" w14:textId="77777777" w:rsidR="00AF2956" w:rsidRPr="002D2F1F" w:rsidRDefault="00AF2956" w:rsidP="001A65B7">
            <w:pPr>
              <w:rPr>
                <w:color w:val="000000"/>
              </w:rPr>
            </w:pPr>
            <w:r w:rsidRPr="002D2F1F">
              <w:rPr>
                <w:color w:val="000000"/>
              </w:rPr>
              <w:t xml:space="preserve">I take part in solving problems in my organization </w:t>
            </w:r>
          </w:p>
        </w:tc>
        <w:tc>
          <w:tcPr>
            <w:tcW w:w="1073" w:type="dxa"/>
            <w:shd w:val="clear" w:color="auto" w:fill="auto"/>
            <w:noWrap/>
            <w:vAlign w:val="bottom"/>
            <w:hideMark/>
          </w:tcPr>
          <w:p w14:paraId="7AC7899F" w14:textId="77777777" w:rsidR="00AF2956" w:rsidRPr="002D2F1F" w:rsidRDefault="00AF2956" w:rsidP="001A65B7">
            <w:pPr>
              <w:jc w:val="center"/>
              <w:rPr>
                <w:color w:val="000000"/>
              </w:rPr>
            </w:pPr>
            <w:r w:rsidRPr="002D2F1F">
              <w:rPr>
                <w:color w:val="000000"/>
              </w:rPr>
              <w:t>7(17%)</w:t>
            </w:r>
          </w:p>
        </w:tc>
        <w:tc>
          <w:tcPr>
            <w:tcW w:w="1073" w:type="dxa"/>
            <w:shd w:val="clear" w:color="auto" w:fill="auto"/>
            <w:noWrap/>
            <w:vAlign w:val="bottom"/>
            <w:hideMark/>
          </w:tcPr>
          <w:p w14:paraId="53F7A075" w14:textId="77777777" w:rsidR="00AF2956" w:rsidRPr="002D2F1F" w:rsidRDefault="00AF2956" w:rsidP="001A65B7">
            <w:pPr>
              <w:jc w:val="center"/>
              <w:rPr>
                <w:color w:val="000000"/>
              </w:rPr>
            </w:pPr>
            <w:r w:rsidRPr="002D2F1F">
              <w:rPr>
                <w:color w:val="000000"/>
              </w:rPr>
              <w:t>21(53%)</w:t>
            </w:r>
          </w:p>
        </w:tc>
        <w:tc>
          <w:tcPr>
            <w:tcW w:w="976" w:type="dxa"/>
            <w:shd w:val="clear" w:color="auto" w:fill="auto"/>
            <w:noWrap/>
            <w:vAlign w:val="bottom"/>
            <w:hideMark/>
          </w:tcPr>
          <w:p w14:paraId="5DD3808B" w14:textId="77777777" w:rsidR="00AF2956" w:rsidRPr="002D2F1F" w:rsidRDefault="00AF2956" w:rsidP="001A65B7">
            <w:pPr>
              <w:jc w:val="center"/>
              <w:rPr>
                <w:color w:val="000000"/>
              </w:rPr>
            </w:pPr>
            <w:r w:rsidRPr="002D2F1F">
              <w:rPr>
                <w:color w:val="000000"/>
              </w:rPr>
              <w:t>3(7%)</w:t>
            </w:r>
          </w:p>
        </w:tc>
        <w:tc>
          <w:tcPr>
            <w:tcW w:w="1073" w:type="dxa"/>
            <w:shd w:val="clear" w:color="auto" w:fill="auto"/>
            <w:noWrap/>
            <w:vAlign w:val="bottom"/>
            <w:hideMark/>
          </w:tcPr>
          <w:p w14:paraId="15F73EBF" w14:textId="77777777" w:rsidR="00AF2956" w:rsidRPr="002D2F1F" w:rsidRDefault="00AF2956" w:rsidP="001A65B7">
            <w:pPr>
              <w:jc w:val="center"/>
              <w:rPr>
                <w:color w:val="000000"/>
              </w:rPr>
            </w:pPr>
            <w:r w:rsidRPr="002D2F1F">
              <w:rPr>
                <w:color w:val="000000"/>
              </w:rPr>
              <w:t>6(14%)</w:t>
            </w:r>
          </w:p>
        </w:tc>
        <w:tc>
          <w:tcPr>
            <w:tcW w:w="976" w:type="dxa"/>
            <w:shd w:val="clear" w:color="auto" w:fill="auto"/>
            <w:noWrap/>
            <w:vAlign w:val="bottom"/>
            <w:hideMark/>
          </w:tcPr>
          <w:p w14:paraId="492EEE97" w14:textId="77777777" w:rsidR="00AF2956" w:rsidRPr="002D2F1F" w:rsidRDefault="00AF2956" w:rsidP="001A65B7">
            <w:pPr>
              <w:jc w:val="center"/>
              <w:rPr>
                <w:color w:val="000000"/>
              </w:rPr>
            </w:pPr>
            <w:r w:rsidRPr="002D2F1F">
              <w:rPr>
                <w:color w:val="000000"/>
              </w:rPr>
              <w:t>4(9%)</w:t>
            </w:r>
          </w:p>
        </w:tc>
      </w:tr>
    </w:tbl>
    <w:p w14:paraId="6B5EEFAF" w14:textId="77777777" w:rsidR="00AF2956" w:rsidRDefault="00AF2956" w:rsidP="00AF2956">
      <w:pPr>
        <w:spacing w:line="360" w:lineRule="auto"/>
        <w:jc w:val="both"/>
        <w:rPr>
          <w:b/>
          <w:bCs/>
        </w:rPr>
      </w:pPr>
    </w:p>
    <w:p w14:paraId="341DFAB8" w14:textId="77777777" w:rsidR="00AF2956" w:rsidRDefault="00AF2956" w:rsidP="00AF2956">
      <w:pPr>
        <w:spacing w:line="360" w:lineRule="auto"/>
        <w:ind w:left="-5" w:firstLine="725"/>
        <w:jc w:val="both"/>
      </w:pPr>
    </w:p>
    <w:p w14:paraId="7D283F21" w14:textId="1283AA62" w:rsidR="00AF2956" w:rsidRDefault="00AF2956" w:rsidP="00AF2956">
      <w:pPr>
        <w:spacing w:line="360" w:lineRule="auto"/>
        <w:ind w:left="-5"/>
        <w:jc w:val="both"/>
      </w:pPr>
      <w:r>
        <w:t>Table 4.</w:t>
      </w:r>
      <w:r w:rsidR="001A65B7">
        <w:t>7</w:t>
      </w:r>
      <w:r>
        <w:t xml:space="preserve"> show that the majority of the participants (27% strongly agree and 66% agree) do understand the procedures and policies of the organization, well as others disagreed upon this statement (2% disagreed and 5% strongly disagreed). This indicate that a larger proportion of the participants were efficient at work.  It was established that; majority of the participants actively got involved in projects so as to benefit their organization. It was only 2% of the participants who never got involved. Therefore, a larger proportion of the participants were effective at work. </w:t>
      </w:r>
    </w:p>
    <w:p w14:paraId="0C0AD079" w14:textId="77777777" w:rsidR="00AF2956" w:rsidRDefault="00AF2956" w:rsidP="00AF2956">
      <w:pPr>
        <w:spacing w:line="360" w:lineRule="auto"/>
        <w:ind w:left="-5" w:firstLine="725"/>
        <w:jc w:val="both"/>
      </w:pPr>
    </w:p>
    <w:p w14:paraId="15EC729F" w14:textId="77777777" w:rsidR="00AF2956" w:rsidRDefault="00AF2956" w:rsidP="00AF2956">
      <w:pPr>
        <w:spacing w:line="360" w:lineRule="auto"/>
        <w:ind w:left="-5"/>
        <w:jc w:val="both"/>
      </w:pPr>
      <w:r>
        <w:t xml:space="preserve">The majority of the participants (41% disagreed and 14% agreed) always never informed their supervisor about their work, well as a few did inform their supervisors always (13% strongly agreed and 30% agreed).  Majority of the participants (6% strongly agreed and 56% agreed) agreed that they work well with other employees, well as some disagreed upon this statement (20% disagreed and 16% strongly disagreed). This indicates that a large proportion of the participants were effective at work. </w:t>
      </w:r>
    </w:p>
    <w:p w14:paraId="2AF60E3C" w14:textId="77777777" w:rsidR="00AF2956" w:rsidRDefault="00AF2956" w:rsidP="00AF2956">
      <w:pPr>
        <w:spacing w:line="360" w:lineRule="auto"/>
        <w:ind w:left="-5"/>
        <w:jc w:val="both"/>
      </w:pPr>
      <w:r>
        <w:lastRenderedPageBreak/>
        <w:t xml:space="preserve">Majority of the participants (6% strongly agreed and 56% agreed) agreed that they take part in solving problems in the organization, well as some disagreed (20% disagreed and 16% strongly disagreed) upon this statement. Therefore, respondents who work well with their employees dominated the study. Majority of the participants (17% strongly agreed and 53% agreed) agreed that they take part in solving problems the organization, well as some disagreed upon this statement (14% disagreed and 9% strongly disagreed). It can therefore be concluded that; on average, the majority of the participants were effective at work.  </w:t>
      </w:r>
    </w:p>
    <w:p w14:paraId="1A7E7F86" w14:textId="77777777" w:rsidR="00864742" w:rsidRDefault="00864742" w:rsidP="00864742">
      <w:pPr>
        <w:spacing w:after="497" w:line="259" w:lineRule="auto"/>
      </w:pPr>
    </w:p>
    <w:p w14:paraId="02011D4C" w14:textId="77777777" w:rsidR="002E5A88" w:rsidRDefault="002E5A88" w:rsidP="00EF3647">
      <w:pPr>
        <w:spacing w:line="360" w:lineRule="auto"/>
        <w:jc w:val="both"/>
      </w:pPr>
    </w:p>
    <w:p w14:paraId="0C445789" w14:textId="77777777" w:rsidR="002E5A88" w:rsidRDefault="002E5A88" w:rsidP="00EF3647">
      <w:pPr>
        <w:spacing w:line="360" w:lineRule="auto"/>
        <w:jc w:val="both"/>
      </w:pPr>
    </w:p>
    <w:p w14:paraId="643B3BA4" w14:textId="77777777" w:rsidR="002E5A88" w:rsidRDefault="002E5A88" w:rsidP="00EF3647">
      <w:pPr>
        <w:spacing w:line="360" w:lineRule="auto"/>
        <w:jc w:val="both"/>
      </w:pPr>
    </w:p>
    <w:p w14:paraId="052C2639" w14:textId="77777777" w:rsidR="00472B4F" w:rsidRDefault="00472B4F" w:rsidP="009603B5">
      <w:pPr>
        <w:spacing w:line="360" w:lineRule="auto"/>
        <w:ind w:firstLine="720"/>
        <w:jc w:val="both"/>
      </w:pPr>
    </w:p>
    <w:p w14:paraId="7A86C2E6" w14:textId="77777777" w:rsidR="00584B17" w:rsidRDefault="00584B17" w:rsidP="009603B5">
      <w:pPr>
        <w:spacing w:line="360" w:lineRule="auto"/>
        <w:ind w:firstLine="720"/>
        <w:jc w:val="both"/>
      </w:pPr>
    </w:p>
    <w:p w14:paraId="41599220" w14:textId="77777777" w:rsidR="00B7371A" w:rsidRDefault="00B7371A" w:rsidP="009603B5">
      <w:pPr>
        <w:spacing w:line="360" w:lineRule="auto"/>
        <w:ind w:firstLine="720"/>
        <w:jc w:val="both"/>
      </w:pPr>
    </w:p>
    <w:p w14:paraId="24479ADC" w14:textId="77777777" w:rsidR="00B7371A" w:rsidRDefault="00B7371A" w:rsidP="009603B5">
      <w:pPr>
        <w:spacing w:line="360" w:lineRule="auto"/>
        <w:ind w:firstLine="720"/>
        <w:jc w:val="both"/>
      </w:pPr>
    </w:p>
    <w:p w14:paraId="6A0CBD77" w14:textId="77777777" w:rsidR="00B7371A" w:rsidRDefault="00B7371A" w:rsidP="009603B5">
      <w:pPr>
        <w:spacing w:line="360" w:lineRule="auto"/>
        <w:ind w:firstLine="720"/>
        <w:jc w:val="both"/>
      </w:pPr>
    </w:p>
    <w:p w14:paraId="05CD6C61" w14:textId="77777777" w:rsidR="00B7371A" w:rsidRDefault="00B7371A" w:rsidP="009603B5">
      <w:pPr>
        <w:spacing w:line="360" w:lineRule="auto"/>
        <w:ind w:firstLine="720"/>
        <w:jc w:val="both"/>
      </w:pPr>
    </w:p>
    <w:p w14:paraId="3415E635" w14:textId="77777777" w:rsidR="00584B17" w:rsidRDefault="00584B17" w:rsidP="009603B5">
      <w:pPr>
        <w:spacing w:line="360" w:lineRule="auto"/>
        <w:ind w:firstLine="720"/>
        <w:jc w:val="both"/>
      </w:pPr>
    </w:p>
    <w:p w14:paraId="6FDDC6B9" w14:textId="77777777" w:rsidR="00177040" w:rsidRDefault="00177040" w:rsidP="009603B5">
      <w:pPr>
        <w:spacing w:line="360" w:lineRule="auto"/>
        <w:ind w:firstLine="720"/>
        <w:jc w:val="both"/>
      </w:pPr>
    </w:p>
    <w:p w14:paraId="2A1D89E4" w14:textId="77777777" w:rsidR="00177040" w:rsidRDefault="00177040" w:rsidP="009603B5">
      <w:pPr>
        <w:spacing w:line="360" w:lineRule="auto"/>
        <w:ind w:firstLine="720"/>
        <w:jc w:val="both"/>
      </w:pPr>
    </w:p>
    <w:p w14:paraId="4A3FABD8" w14:textId="77777777" w:rsidR="00177040" w:rsidRDefault="00177040" w:rsidP="009603B5">
      <w:pPr>
        <w:spacing w:line="360" w:lineRule="auto"/>
        <w:ind w:firstLine="720"/>
        <w:jc w:val="both"/>
      </w:pPr>
    </w:p>
    <w:p w14:paraId="07B06A45" w14:textId="77777777" w:rsidR="00177040" w:rsidRDefault="00177040" w:rsidP="009603B5">
      <w:pPr>
        <w:spacing w:line="360" w:lineRule="auto"/>
        <w:ind w:firstLine="720"/>
        <w:jc w:val="both"/>
      </w:pPr>
    </w:p>
    <w:p w14:paraId="15E982A8" w14:textId="77777777" w:rsidR="00177040" w:rsidRDefault="00177040" w:rsidP="009603B5">
      <w:pPr>
        <w:spacing w:line="360" w:lineRule="auto"/>
        <w:ind w:firstLine="720"/>
        <w:jc w:val="both"/>
      </w:pPr>
    </w:p>
    <w:p w14:paraId="5218EAD5" w14:textId="2884C4F2" w:rsidR="00614CB8" w:rsidRDefault="00614CB8" w:rsidP="009603B5">
      <w:pPr>
        <w:spacing w:line="360" w:lineRule="auto"/>
        <w:ind w:firstLine="720"/>
        <w:jc w:val="both"/>
      </w:pPr>
    </w:p>
    <w:p w14:paraId="3A46133D" w14:textId="60C1378C" w:rsidR="00177040" w:rsidRDefault="00177040" w:rsidP="00177040">
      <w:pPr>
        <w:pStyle w:val="Heading1"/>
        <w:tabs>
          <w:tab w:val="left" w:pos="4050"/>
        </w:tabs>
        <w:spacing w:line="360" w:lineRule="auto"/>
        <w:rPr>
          <w:b w:val="0"/>
          <w:sz w:val="24"/>
          <w:szCs w:val="24"/>
        </w:rPr>
      </w:pPr>
    </w:p>
    <w:p w14:paraId="3E887E8B" w14:textId="77777777" w:rsidR="00177040" w:rsidRPr="00177040" w:rsidRDefault="00177040" w:rsidP="00177040"/>
    <w:p w14:paraId="34CD825A" w14:textId="264D1E4A" w:rsidR="00614CB8" w:rsidRPr="005D41BD" w:rsidRDefault="00614CB8" w:rsidP="003829D9">
      <w:pPr>
        <w:pStyle w:val="Heading1"/>
        <w:spacing w:line="360" w:lineRule="auto"/>
        <w:jc w:val="center"/>
        <w:rPr>
          <w:sz w:val="24"/>
          <w:szCs w:val="24"/>
        </w:rPr>
      </w:pPr>
      <w:bookmarkStart w:id="82" w:name="_Toc143646510"/>
      <w:r w:rsidRPr="005D41BD">
        <w:rPr>
          <w:sz w:val="24"/>
          <w:szCs w:val="24"/>
        </w:rPr>
        <w:lastRenderedPageBreak/>
        <w:t>CHAPTER FIVE</w:t>
      </w:r>
      <w:bookmarkEnd w:id="82"/>
    </w:p>
    <w:p w14:paraId="4B0E8FDC" w14:textId="06932122" w:rsidR="00614CB8" w:rsidRPr="005D41BD" w:rsidRDefault="00614CB8" w:rsidP="003829D9">
      <w:pPr>
        <w:pStyle w:val="Heading1"/>
        <w:spacing w:line="360" w:lineRule="auto"/>
        <w:jc w:val="center"/>
        <w:rPr>
          <w:sz w:val="24"/>
          <w:szCs w:val="24"/>
        </w:rPr>
      </w:pPr>
      <w:bookmarkStart w:id="83" w:name="_Toc143646511"/>
      <w:r w:rsidRPr="005D41BD">
        <w:rPr>
          <w:sz w:val="24"/>
          <w:szCs w:val="24"/>
        </w:rPr>
        <w:t>SUMMARY, CONCLUSIONS AND RECOMMENDATIONS</w:t>
      </w:r>
      <w:bookmarkEnd w:id="83"/>
    </w:p>
    <w:p w14:paraId="08B1CA9C" w14:textId="77777777" w:rsidR="00614CB8" w:rsidRPr="005D41BD" w:rsidRDefault="00614CB8" w:rsidP="005D41BD">
      <w:pPr>
        <w:pStyle w:val="Heading1"/>
        <w:spacing w:line="360" w:lineRule="auto"/>
        <w:rPr>
          <w:sz w:val="24"/>
          <w:szCs w:val="24"/>
        </w:rPr>
      </w:pPr>
      <w:bookmarkStart w:id="84" w:name="_Toc143646512"/>
      <w:r w:rsidRPr="005D41BD">
        <w:rPr>
          <w:sz w:val="24"/>
          <w:szCs w:val="24"/>
        </w:rPr>
        <w:t>5.1 Introduction</w:t>
      </w:r>
      <w:bookmarkEnd w:id="84"/>
      <w:r w:rsidRPr="005D41BD">
        <w:rPr>
          <w:sz w:val="24"/>
          <w:szCs w:val="24"/>
        </w:rPr>
        <w:t xml:space="preserve"> </w:t>
      </w:r>
    </w:p>
    <w:p w14:paraId="4E9B2AC8" w14:textId="02B617DD" w:rsidR="003829D9" w:rsidRPr="00614CB8" w:rsidRDefault="00614CB8" w:rsidP="00C51437">
      <w:pPr>
        <w:spacing w:line="360" w:lineRule="auto"/>
        <w:jc w:val="both"/>
      </w:pPr>
      <w:r w:rsidRPr="00614CB8">
        <w:t>Chapter five presents summary,</w:t>
      </w:r>
      <w:r w:rsidR="00C26419">
        <w:t xml:space="preserve"> </w:t>
      </w:r>
      <w:r w:rsidRPr="00614CB8">
        <w:t xml:space="preserve">conclusion and recommendations on the research study findings. The summary gives an overview of the research from which conclusions and recommendations are drawn in relation to the research. </w:t>
      </w:r>
    </w:p>
    <w:p w14:paraId="3557DB3A" w14:textId="0291937E" w:rsidR="00614CB8" w:rsidRPr="003829D9" w:rsidRDefault="00614CB8" w:rsidP="003829D9">
      <w:pPr>
        <w:pStyle w:val="Heading1"/>
        <w:rPr>
          <w:sz w:val="24"/>
          <w:szCs w:val="24"/>
        </w:rPr>
      </w:pPr>
      <w:r w:rsidRPr="003829D9">
        <w:rPr>
          <w:sz w:val="24"/>
          <w:szCs w:val="24"/>
        </w:rPr>
        <w:t xml:space="preserve"> </w:t>
      </w:r>
      <w:bookmarkStart w:id="85" w:name="_Toc143646513"/>
      <w:r w:rsidRPr="003829D9">
        <w:rPr>
          <w:sz w:val="24"/>
          <w:szCs w:val="24"/>
        </w:rPr>
        <w:t>5.2 Summary</w:t>
      </w:r>
      <w:bookmarkEnd w:id="85"/>
      <w:r w:rsidRPr="003829D9">
        <w:rPr>
          <w:sz w:val="24"/>
          <w:szCs w:val="24"/>
        </w:rPr>
        <w:t xml:space="preserve"> </w:t>
      </w:r>
    </w:p>
    <w:p w14:paraId="54F50F4A" w14:textId="61333229" w:rsidR="00614CB8" w:rsidRPr="00614CB8" w:rsidRDefault="00614CB8" w:rsidP="00614CB8">
      <w:pPr>
        <w:spacing w:line="360" w:lineRule="auto"/>
        <w:jc w:val="both"/>
      </w:pPr>
    </w:p>
    <w:p w14:paraId="55BF364C" w14:textId="4FF471BF" w:rsidR="00614CB8" w:rsidRPr="00614CB8" w:rsidRDefault="00614CB8" w:rsidP="00C51437">
      <w:pPr>
        <w:spacing w:line="360" w:lineRule="auto"/>
        <w:jc w:val="both"/>
      </w:pPr>
      <w:r w:rsidRPr="00614CB8">
        <w:t xml:space="preserve">The study found out a moderate positive but strong relationship (r=.501**p&lt;0.000) between democratic leadership style and employee performance. This study found that involvement and inclusion of employees in decision making, collective participation, teamwork and consultative leadership is likely to result in better or enhanced employee performance levels. </w:t>
      </w:r>
    </w:p>
    <w:p w14:paraId="2392D349" w14:textId="77777777" w:rsidR="00614CB8" w:rsidRPr="00614CB8" w:rsidRDefault="00614CB8" w:rsidP="00614CB8">
      <w:pPr>
        <w:spacing w:line="360" w:lineRule="auto"/>
        <w:jc w:val="both"/>
      </w:pPr>
      <w:r w:rsidRPr="00614CB8">
        <w:t xml:space="preserve"> </w:t>
      </w:r>
    </w:p>
    <w:p w14:paraId="6A84C9F0" w14:textId="2D98DAB4" w:rsidR="00614CB8" w:rsidRDefault="00614CB8" w:rsidP="00A25C82">
      <w:pPr>
        <w:spacing w:line="360" w:lineRule="auto"/>
        <w:jc w:val="both"/>
      </w:pPr>
      <w:r w:rsidRPr="00614CB8">
        <w:t xml:space="preserve">The study found out a weak positive relationship (r=.373**p&lt;0.000) between autocratic leadership style and employee. This study found that close supervision, limited participation   and strict following of organizational rules, procedures is likely to result into better or boosted employee performance levels. </w:t>
      </w:r>
    </w:p>
    <w:p w14:paraId="2F9FF1CC" w14:textId="31C50A9B" w:rsidR="00C26419" w:rsidRPr="00614CB8" w:rsidRDefault="00C26419" w:rsidP="00A25C82">
      <w:pPr>
        <w:spacing w:line="360" w:lineRule="auto"/>
        <w:jc w:val="both"/>
      </w:pPr>
      <w:r w:rsidRPr="00614CB8">
        <w:t xml:space="preserve">The correlations revealed a positive strong influence of </w:t>
      </w:r>
      <w:r>
        <w:t>laissez faire</w:t>
      </w:r>
      <w:r w:rsidRPr="00614CB8">
        <w:t xml:space="preserve"> leadership style on employee performance (r=.651**p&lt;0.000). This study found that less use of structures, minimum supervision, minimum direction and maximum freedom to employees is likely to result in better or improved employee performance levels in fulfilling duties, and achieving departmental goals.  </w:t>
      </w:r>
    </w:p>
    <w:p w14:paraId="0343E64B" w14:textId="2995EAFE" w:rsidR="00614CB8" w:rsidRPr="005D41BD" w:rsidRDefault="00614CB8" w:rsidP="005D41BD">
      <w:pPr>
        <w:pStyle w:val="Heading1"/>
        <w:spacing w:line="360" w:lineRule="auto"/>
        <w:rPr>
          <w:sz w:val="24"/>
          <w:szCs w:val="24"/>
        </w:rPr>
      </w:pPr>
      <w:bookmarkStart w:id="86" w:name="_Toc143646514"/>
      <w:r w:rsidRPr="005D41BD">
        <w:rPr>
          <w:sz w:val="24"/>
          <w:szCs w:val="24"/>
        </w:rPr>
        <w:t>5.</w:t>
      </w:r>
      <w:r w:rsidR="00C26419" w:rsidRPr="005D41BD">
        <w:rPr>
          <w:sz w:val="24"/>
          <w:szCs w:val="24"/>
        </w:rPr>
        <w:t>3</w:t>
      </w:r>
      <w:r w:rsidRPr="005D41BD">
        <w:rPr>
          <w:sz w:val="24"/>
          <w:szCs w:val="24"/>
        </w:rPr>
        <w:t xml:space="preserve"> Conclusions</w:t>
      </w:r>
      <w:bookmarkEnd w:id="86"/>
      <w:r w:rsidRPr="005D41BD">
        <w:rPr>
          <w:sz w:val="24"/>
          <w:szCs w:val="24"/>
        </w:rPr>
        <w:t xml:space="preserve"> </w:t>
      </w:r>
    </w:p>
    <w:p w14:paraId="4F78A68B" w14:textId="00B9EA1B" w:rsidR="00614CB8" w:rsidRDefault="00614CB8" w:rsidP="00A25C82">
      <w:pPr>
        <w:spacing w:line="360" w:lineRule="auto"/>
        <w:jc w:val="both"/>
      </w:pPr>
      <w:r w:rsidRPr="00614CB8">
        <w:t xml:space="preserve">Study found that a strong positive influence </w:t>
      </w:r>
      <w:r w:rsidR="00451353" w:rsidRPr="00614CB8">
        <w:t>of democratic</w:t>
      </w:r>
      <w:r w:rsidRPr="00614CB8">
        <w:t xml:space="preserve"> style of leadership on employee performance</w:t>
      </w:r>
      <w:r w:rsidR="00C26419">
        <w:t xml:space="preserve">, </w:t>
      </w:r>
      <w:r w:rsidRPr="00614CB8">
        <w:t xml:space="preserve">whereby a change in democratic style of leadership was related to considerable change in employee performance where better democratic style of leadership for employee </w:t>
      </w:r>
      <w:r w:rsidRPr="00614CB8">
        <w:lastRenderedPageBreak/>
        <w:t xml:space="preserve">performance was related to high employee performance and vice versa. This has greatly enhanced employee performance in the organization.  </w:t>
      </w:r>
    </w:p>
    <w:p w14:paraId="7756B4FE" w14:textId="63EA45BB" w:rsidR="00C26419" w:rsidRDefault="00C26419" w:rsidP="00A25C82">
      <w:pPr>
        <w:spacing w:line="360" w:lineRule="auto"/>
        <w:jc w:val="both"/>
      </w:pPr>
      <w:r w:rsidRPr="00614CB8">
        <w:t>The study found that a moderate positive influence of autocratic style of leadership on employee performance</w:t>
      </w:r>
      <w:r w:rsidR="00421023">
        <w:t xml:space="preserve">, </w:t>
      </w:r>
      <w:r w:rsidRPr="00614CB8">
        <w:t xml:space="preserve">whereby a change in autocratic style of leadership was change in employee performance where better autocratic style of leadership for employees was related to high employee performance and vice versa. The researcher further concluded that abusive supervision involved in autocratic style of leadership could create craziness among workers hence reducing motivation levels to work. </w:t>
      </w:r>
    </w:p>
    <w:p w14:paraId="78B97445" w14:textId="5B6CB68E" w:rsidR="00C26419" w:rsidRPr="00614CB8" w:rsidRDefault="00C26419" w:rsidP="00A25C82">
      <w:pPr>
        <w:spacing w:line="360" w:lineRule="auto"/>
        <w:jc w:val="both"/>
      </w:pPr>
      <w:r w:rsidRPr="00614CB8">
        <w:t xml:space="preserve">Study found that a strong positive relationship between Delegative style of leadership and employee performance in the Directorate of Public Prosecutions, Kampala headquarters, Delegative style was change in employee performance where better Delegative style of leadership for employees was related to high employee performance, and </w:t>
      </w:r>
      <w:r w:rsidR="00A25C82" w:rsidRPr="00614CB8">
        <w:t>vice</w:t>
      </w:r>
      <w:r w:rsidRPr="00614CB8">
        <w:t xml:space="preserve"> versa. </w:t>
      </w:r>
    </w:p>
    <w:p w14:paraId="6299F79D" w14:textId="7DD9BCD0" w:rsidR="00614CB8" w:rsidRPr="00614CB8" w:rsidRDefault="00A25C82" w:rsidP="00614CB8">
      <w:pPr>
        <w:spacing w:line="360" w:lineRule="auto"/>
        <w:jc w:val="both"/>
      </w:pPr>
      <w:r w:rsidRPr="00614CB8">
        <w:t>Headquarters</w:t>
      </w:r>
      <w:r w:rsidR="00C26419" w:rsidRPr="00614CB8">
        <w:t xml:space="preserve">.  </w:t>
      </w:r>
    </w:p>
    <w:p w14:paraId="436C9C81" w14:textId="64D0077A" w:rsidR="00614CB8" w:rsidRPr="005D41BD" w:rsidRDefault="00614CB8" w:rsidP="005D41BD">
      <w:pPr>
        <w:pStyle w:val="Heading1"/>
        <w:spacing w:line="360" w:lineRule="auto"/>
        <w:rPr>
          <w:sz w:val="24"/>
          <w:szCs w:val="24"/>
        </w:rPr>
      </w:pPr>
      <w:bookmarkStart w:id="87" w:name="_Toc143646515"/>
      <w:r w:rsidRPr="005D41BD">
        <w:rPr>
          <w:sz w:val="24"/>
          <w:szCs w:val="24"/>
        </w:rPr>
        <w:t>5.</w:t>
      </w:r>
      <w:r w:rsidR="00421023" w:rsidRPr="005D41BD">
        <w:rPr>
          <w:sz w:val="24"/>
          <w:szCs w:val="24"/>
        </w:rPr>
        <w:t>4</w:t>
      </w:r>
      <w:r w:rsidRPr="005D41BD">
        <w:rPr>
          <w:sz w:val="24"/>
          <w:szCs w:val="24"/>
        </w:rPr>
        <w:t xml:space="preserve"> Recommendations</w:t>
      </w:r>
      <w:bookmarkEnd w:id="87"/>
      <w:r w:rsidRPr="005D41BD">
        <w:rPr>
          <w:sz w:val="24"/>
          <w:szCs w:val="24"/>
        </w:rPr>
        <w:t xml:space="preserve"> </w:t>
      </w:r>
    </w:p>
    <w:p w14:paraId="407542EA" w14:textId="5C026BB1" w:rsidR="00614CB8" w:rsidRPr="00614CB8" w:rsidRDefault="00614CB8" w:rsidP="00614CB8">
      <w:pPr>
        <w:spacing w:line="360" w:lineRule="auto"/>
        <w:jc w:val="both"/>
      </w:pPr>
      <w:r w:rsidRPr="00614CB8">
        <w:t>The study recommends managers</w:t>
      </w:r>
      <w:r w:rsidR="00421023">
        <w:t xml:space="preserve"> or employees</w:t>
      </w:r>
      <w:r w:rsidRPr="00614CB8">
        <w:t xml:space="preserve"> </w:t>
      </w:r>
      <w:r w:rsidR="00421023">
        <w:t>to</w:t>
      </w:r>
      <w:r w:rsidRPr="00614CB8">
        <w:t xml:space="preserve"> get involved in employees work processes. </w:t>
      </w:r>
      <w:r w:rsidR="00421023">
        <w:t xml:space="preserve">This could improve the employee efficiency in return. </w:t>
      </w:r>
    </w:p>
    <w:p w14:paraId="2C3C48B8" w14:textId="716E1A84" w:rsidR="00614CB8" w:rsidRPr="00614CB8" w:rsidRDefault="00614CB8" w:rsidP="00614CB8">
      <w:pPr>
        <w:spacing w:line="360" w:lineRule="auto"/>
        <w:jc w:val="both"/>
      </w:pPr>
      <w:r w:rsidRPr="00614CB8">
        <w:t>The study recommends managers</w:t>
      </w:r>
      <w:r w:rsidR="00421023">
        <w:t xml:space="preserve"> or employees</w:t>
      </w:r>
      <w:r w:rsidRPr="00614CB8">
        <w:t xml:space="preserve"> to engage employees in </w:t>
      </w:r>
      <w:r w:rsidR="006C6AAF">
        <w:t>decision-making</w:t>
      </w:r>
      <w:r w:rsidRPr="00614CB8">
        <w:t xml:space="preserve"> process. This could be done by involving employee participation in Committees like finance, disciplinary, security, procurement</w:t>
      </w:r>
      <w:r w:rsidR="006C6AAF">
        <w:t>,</w:t>
      </w:r>
      <w:r w:rsidRPr="00614CB8">
        <w:t xml:space="preserve"> and welfare.  </w:t>
      </w:r>
    </w:p>
    <w:p w14:paraId="6AF6A1CB" w14:textId="3BC112E6" w:rsidR="00614CB8" w:rsidRPr="00614CB8" w:rsidRDefault="00614CB8" w:rsidP="00A25C82">
      <w:pPr>
        <w:spacing w:line="360" w:lineRule="auto"/>
        <w:jc w:val="both"/>
      </w:pPr>
      <w:r w:rsidRPr="00614CB8">
        <w:t xml:space="preserve">The study recommends that management </w:t>
      </w:r>
      <w:r w:rsidR="00421023">
        <w:t>should</w:t>
      </w:r>
      <w:r w:rsidRPr="00614CB8">
        <w:t xml:space="preserve"> empower its employees. </w:t>
      </w:r>
      <w:r w:rsidR="006C6AAF">
        <w:t>Employees</w:t>
      </w:r>
      <w:r w:rsidRPr="00614CB8">
        <w:t xml:space="preserve"> should make them feel part of the organization and perform maximally for the organization.  </w:t>
      </w:r>
    </w:p>
    <w:p w14:paraId="12A9DADD" w14:textId="77777777" w:rsidR="00614CB8" w:rsidRPr="00614CB8" w:rsidRDefault="00614CB8" w:rsidP="00614CB8">
      <w:pPr>
        <w:spacing w:line="360" w:lineRule="auto"/>
        <w:jc w:val="both"/>
      </w:pPr>
      <w:r w:rsidRPr="00614CB8">
        <w:t xml:space="preserve"> </w:t>
      </w:r>
    </w:p>
    <w:p w14:paraId="7FC709DE" w14:textId="77777777" w:rsidR="00614CB8" w:rsidRDefault="00614CB8" w:rsidP="009603B5">
      <w:pPr>
        <w:spacing w:line="360" w:lineRule="auto"/>
        <w:ind w:firstLine="720"/>
        <w:jc w:val="both"/>
      </w:pPr>
    </w:p>
    <w:p w14:paraId="156B8160" w14:textId="77777777" w:rsidR="00177040" w:rsidRDefault="00177040" w:rsidP="009603B5">
      <w:pPr>
        <w:spacing w:line="360" w:lineRule="auto"/>
        <w:ind w:firstLine="720"/>
        <w:jc w:val="both"/>
      </w:pPr>
    </w:p>
    <w:p w14:paraId="5CEA348F" w14:textId="77777777" w:rsidR="00177040" w:rsidRDefault="00177040" w:rsidP="009603B5">
      <w:pPr>
        <w:spacing w:line="360" w:lineRule="auto"/>
        <w:ind w:firstLine="720"/>
        <w:jc w:val="both"/>
      </w:pPr>
    </w:p>
    <w:p w14:paraId="12541B08" w14:textId="77777777" w:rsidR="00614CB8" w:rsidRDefault="00614CB8" w:rsidP="007072B1">
      <w:pPr>
        <w:spacing w:line="360" w:lineRule="auto"/>
        <w:jc w:val="both"/>
      </w:pPr>
    </w:p>
    <w:p w14:paraId="5258E076" w14:textId="77777777" w:rsidR="00614CB8" w:rsidRDefault="00614CB8" w:rsidP="009603B5">
      <w:pPr>
        <w:spacing w:line="360" w:lineRule="auto"/>
        <w:ind w:firstLine="720"/>
        <w:jc w:val="both"/>
      </w:pPr>
    </w:p>
    <w:p w14:paraId="5DD0F3C2" w14:textId="77777777" w:rsidR="00375413" w:rsidRDefault="00BE0DB4" w:rsidP="003829D9">
      <w:pPr>
        <w:pStyle w:val="Heading1"/>
        <w:spacing w:line="360" w:lineRule="auto"/>
        <w:jc w:val="center"/>
        <w:rPr>
          <w:sz w:val="24"/>
          <w:szCs w:val="24"/>
        </w:rPr>
      </w:pPr>
      <w:bookmarkStart w:id="88" w:name="_Toc143646516"/>
      <w:bookmarkEnd w:id="49"/>
      <w:r w:rsidRPr="005D41BD">
        <w:rPr>
          <w:sz w:val="24"/>
          <w:szCs w:val="24"/>
        </w:rPr>
        <w:lastRenderedPageBreak/>
        <w:t>References</w:t>
      </w:r>
      <w:bookmarkEnd w:id="88"/>
    </w:p>
    <w:p w14:paraId="2B3F9D17"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Adnan, M., Zarrar, S., &amp; Zaffar, K. (2021). Employee Empowerment and Compensation as A Consequence on Employee Job Performance with the Moderating Role of Employee Accountability. IRASD Journal of Management, 3(3), 218–232. https://doi.org/10.52131/jom.2021.0303.0040</w:t>
      </w:r>
    </w:p>
    <w:p w14:paraId="427A4576"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Akinola, O. (2020). European Journal of Education Studies influence of perceived leadership styles on educational services and knowledge expansion in a competitive educational environment : evidence f .... influence of perceived leadership styles on educational services and . October. https://doi.org/10.46827/ejes.v7i11.3385</w:t>
      </w:r>
    </w:p>
    <w:p w14:paraId="67C78BFE"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Akparep, J. Y., Jengre, E., &amp; Mogre, A. A. (2019). The Influence of Leadership Style on Organizational Performance at TumaKavi Development Association, Tamale, Northern Region of Ghana. Open Journal of Leadership, 08(01), 1–22. https://doi.org/10.4236/ojl.2019.81001</w:t>
      </w:r>
    </w:p>
    <w:p w14:paraId="6D527E17"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AMUSSAH, L. S. and I. I. on L. S. and I. I. onADEMOLA. (2020). Leadership Styles and Its Impact on Leadership Styles and Its Impact on. 1–91.</w:t>
      </w:r>
    </w:p>
    <w:p w14:paraId="10BC2B00"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Bushiri, C. P., &amp; Uk, A. (2014). The impact of working environment on employees’ performance: the case of institute of finance management in dar es salaam region core view metadata, citation and similar papers at core. 1–3.</w:t>
      </w:r>
    </w:p>
    <w:p w14:paraId="1DCA4F2E"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Candia, A., Presented, A. T., The, T. O., Of, D., Degrees, H., For, R., Award, T. H. E., The, O. F., Of, D., &amp; Of, M. (2017). Management skills and local government performance in mara cha distric7 nor thern uganda.</w:t>
      </w:r>
    </w:p>
    <w:p w14:paraId="754C69AE"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Carin, A. A., Sund, R. ., &amp; Lahkar, B. K. (2018). Performance appraisal and employees performance in organisations: a case study of lamwo district local government. Journal of Controlled Release, 11(2), 430–439.</w:t>
      </w:r>
    </w:p>
    <w:p w14:paraId="0F7F2D7A"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Dahkoul, Z. M. (2018). The determinants of employee performance in Jordanian organizations. Pressacademia, 5(1), 11–17. https://doi.org/10.17261/pressacademia.2018.780</w:t>
      </w:r>
    </w:p>
    <w:p w14:paraId="1D005F23" w14:textId="77777777" w:rsidR="007072B1" w:rsidRPr="009603B5" w:rsidRDefault="007072B1" w:rsidP="007072B1">
      <w:pPr>
        <w:widowControl w:val="0"/>
        <w:autoSpaceDE w:val="0"/>
        <w:autoSpaceDN w:val="0"/>
        <w:adjustRightInd w:val="0"/>
        <w:spacing w:line="360" w:lineRule="auto"/>
        <w:ind w:left="480" w:hanging="480"/>
        <w:jc w:val="both"/>
        <w:rPr>
          <w:noProof/>
        </w:rPr>
      </w:pPr>
      <w:r w:rsidRPr="009603B5">
        <w:rPr>
          <w:noProof/>
        </w:rPr>
        <w:t>Delİce, A. (2001). The sampling issues in quantitative research. Educational Sciences: Theory &amp; Practices, 10(4), 2001–2019.</w:t>
      </w:r>
    </w:p>
    <w:p w14:paraId="2CBB9314" w14:textId="6AB856F3" w:rsidR="00A91791" w:rsidRPr="007072B1" w:rsidRDefault="007072B1" w:rsidP="007072B1">
      <w:pPr>
        <w:widowControl w:val="0"/>
        <w:autoSpaceDE w:val="0"/>
        <w:autoSpaceDN w:val="0"/>
        <w:adjustRightInd w:val="0"/>
        <w:spacing w:line="360" w:lineRule="auto"/>
        <w:ind w:left="480" w:hanging="480"/>
        <w:jc w:val="both"/>
        <w:rPr>
          <w:noProof/>
        </w:rPr>
      </w:pPr>
      <w:r w:rsidRPr="009603B5">
        <w:rPr>
          <w:noProof/>
        </w:rPr>
        <w:t>Fakhri Jdetawy, L. (2018). The Prominent Leadership Style/s Adopted by Jordainian Firms Managers: A Case Study of the Jordanian Private Firms. International Journal of Development Research, 8(11), 24343–2</w:t>
      </w:r>
      <w:r>
        <w:rPr>
          <w:noProof/>
        </w:rPr>
        <w:t>4367. http://www.journalijdr.co</w:t>
      </w:r>
    </w:p>
    <w:p w14:paraId="0DF0AA5C" w14:textId="64C44903" w:rsidR="00A91791" w:rsidRDefault="00A91791" w:rsidP="009603B5">
      <w:pPr>
        <w:spacing w:line="360" w:lineRule="auto"/>
        <w:jc w:val="both"/>
        <w:rPr>
          <w:b/>
        </w:rPr>
      </w:pPr>
    </w:p>
    <w:p w14:paraId="5931DDC4" w14:textId="60F16BF6" w:rsidR="00A91791" w:rsidRPr="005D41BD" w:rsidRDefault="00A91791" w:rsidP="005D41BD">
      <w:pPr>
        <w:pStyle w:val="Heading1"/>
        <w:spacing w:line="360" w:lineRule="auto"/>
        <w:rPr>
          <w:sz w:val="24"/>
          <w:szCs w:val="24"/>
        </w:rPr>
      </w:pPr>
      <w:bookmarkStart w:id="89" w:name="_Toc143646517"/>
      <w:r w:rsidRPr="005D41BD">
        <w:rPr>
          <w:sz w:val="24"/>
          <w:szCs w:val="24"/>
        </w:rPr>
        <w:t>Appendix one: Research Instrument</w:t>
      </w:r>
      <w:bookmarkEnd w:id="89"/>
      <w:r w:rsidRPr="005D41BD">
        <w:rPr>
          <w:sz w:val="24"/>
          <w:szCs w:val="24"/>
        </w:rPr>
        <w:t xml:space="preserve">  </w:t>
      </w:r>
    </w:p>
    <w:p w14:paraId="55072E56" w14:textId="00E85ADC" w:rsidR="003829D9" w:rsidRPr="003829D9" w:rsidRDefault="003829D9" w:rsidP="003829D9">
      <w:pPr>
        <w:spacing w:line="360" w:lineRule="auto"/>
        <w:jc w:val="center"/>
        <w:rPr>
          <w:b/>
          <w:bCs/>
        </w:rPr>
      </w:pPr>
      <w:r w:rsidRPr="003829D9">
        <w:rPr>
          <w:b/>
          <w:bCs/>
        </w:rPr>
        <w:t>QUESTIONNAIRE</w:t>
      </w:r>
    </w:p>
    <w:p w14:paraId="0F896F0A" w14:textId="77777777" w:rsidR="003829D9" w:rsidRPr="003829D9" w:rsidRDefault="003829D9" w:rsidP="003829D9">
      <w:pPr>
        <w:spacing w:line="360" w:lineRule="auto"/>
      </w:pPr>
      <w:r w:rsidRPr="003829D9">
        <w:t xml:space="preserve">Answer the questions below appropriately. </w:t>
      </w:r>
    </w:p>
    <w:p w14:paraId="26758549" w14:textId="77777777" w:rsidR="003829D9" w:rsidRPr="003829D9" w:rsidRDefault="003829D9" w:rsidP="003829D9">
      <w:pPr>
        <w:spacing w:line="360" w:lineRule="auto"/>
      </w:pPr>
      <w:r w:rsidRPr="003829D9">
        <w:t xml:space="preserve">SECTION A: PERSONAL DETAILS </w:t>
      </w:r>
    </w:p>
    <w:p w14:paraId="05871345" w14:textId="77777777" w:rsidR="003829D9" w:rsidRPr="003829D9" w:rsidRDefault="003829D9" w:rsidP="003829D9">
      <w:pPr>
        <w:spacing w:line="360" w:lineRule="auto"/>
      </w:pPr>
      <w:r w:rsidRPr="003829D9">
        <w:t xml:space="preserve">Kindly indicate your Gender:  </w:t>
      </w:r>
    </w:p>
    <w:p w14:paraId="29FAF810" w14:textId="77777777" w:rsidR="003829D9" w:rsidRPr="003829D9" w:rsidRDefault="003829D9" w:rsidP="003829D9">
      <w:pPr>
        <w:spacing w:line="360" w:lineRule="auto"/>
      </w:pPr>
      <w:r w:rsidRPr="003829D9">
        <w:t xml:space="preserve">Male [] </w:t>
      </w:r>
      <w:r w:rsidRPr="003829D9">
        <w:tab/>
        <w:t xml:space="preserve">Female [] </w:t>
      </w:r>
    </w:p>
    <w:p w14:paraId="1C0B47EB" w14:textId="77777777" w:rsidR="003829D9" w:rsidRPr="003829D9" w:rsidRDefault="003829D9" w:rsidP="003829D9">
      <w:pPr>
        <w:spacing w:line="360" w:lineRule="auto"/>
      </w:pPr>
      <w:r w:rsidRPr="003829D9">
        <w:t xml:space="preserve"> </w:t>
      </w:r>
    </w:p>
    <w:p w14:paraId="77D2CE7F" w14:textId="1C805541" w:rsidR="003829D9" w:rsidRPr="003829D9" w:rsidRDefault="003829D9" w:rsidP="003829D9">
      <w:pPr>
        <w:spacing w:line="360" w:lineRule="auto"/>
      </w:pPr>
      <w:r w:rsidRPr="003829D9">
        <w:t xml:space="preserve">Which Age bracket do you </w:t>
      </w:r>
      <w:r w:rsidR="004979D3" w:rsidRPr="003829D9">
        <w:t>belong?</w:t>
      </w:r>
      <w:r w:rsidRPr="003829D9">
        <w:t xml:space="preserve">  </w:t>
      </w:r>
    </w:p>
    <w:tbl>
      <w:tblPr>
        <w:tblStyle w:val="TableGrid"/>
        <w:tblW w:w="11181" w:type="dxa"/>
        <w:tblInd w:w="0" w:type="dxa"/>
        <w:tblLook w:val="04A0" w:firstRow="1" w:lastRow="0" w:firstColumn="1" w:lastColumn="0" w:noHBand="0" w:noVBand="1"/>
      </w:tblPr>
      <w:tblGrid>
        <w:gridCol w:w="3701"/>
        <w:gridCol w:w="7480"/>
      </w:tblGrid>
      <w:tr w:rsidR="003829D9" w:rsidRPr="003829D9" w14:paraId="38766136" w14:textId="77777777" w:rsidTr="006407BC">
        <w:trPr>
          <w:trHeight w:val="761"/>
        </w:trPr>
        <w:tc>
          <w:tcPr>
            <w:tcW w:w="3701" w:type="dxa"/>
            <w:tcBorders>
              <w:top w:val="nil"/>
              <w:left w:val="nil"/>
              <w:bottom w:val="nil"/>
              <w:right w:val="nil"/>
            </w:tcBorders>
          </w:tcPr>
          <w:p w14:paraId="6D48CCF4" w14:textId="77777777" w:rsidR="003829D9" w:rsidRPr="003829D9" w:rsidRDefault="003829D9" w:rsidP="003829D9">
            <w:pPr>
              <w:spacing w:line="360" w:lineRule="auto"/>
            </w:pPr>
            <w:r w:rsidRPr="003829D9">
              <w:t xml:space="preserve">Below 25 [] </w:t>
            </w:r>
            <w:r w:rsidRPr="003829D9">
              <w:tab/>
              <w:t xml:space="preserve">    26-35 [] </w:t>
            </w:r>
          </w:p>
          <w:p w14:paraId="1CEB9F5C" w14:textId="77777777" w:rsidR="003829D9" w:rsidRPr="003829D9" w:rsidRDefault="003829D9" w:rsidP="003829D9">
            <w:pPr>
              <w:spacing w:line="360" w:lineRule="auto"/>
            </w:pPr>
            <w:r w:rsidRPr="003829D9">
              <w:t xml:space="preserve"> </w:t>
            </w:r>
          </w:p>
          <w:p w14:paraId="164D437F" w14:textId="77777777" w:rsidR="003829D9" w:rsidRPr="003829D9" w:rsidRDefault="003829D9" w:rsidP="003829D9">
            <w:pPr>
              <w:spacing w:line="360" w:lineRule="auto"/>
            </w:pPr>
            <w:r w:rsidRPr="003829D9">
              <w:t xml:space="preserve">Management level </w:t>
            </w:r>
          </w:p>
        </w:tc>
        <w:tc>
          <w:tcPr>
            <w:tcW w:w="7480" w:type="dxa"/>
            <w:tcBorders>
              <w:top w:val="nil"/>
              <w:left w:val="nil"/>
              <w:bottom w:val="nil"/>
              <w:right w:val="nil"/>
            </w:tcBorders>
          </w:tcPr>
          <w:p w14:paraId="2D232605" w14:textId="77777777" w:rsidR="003829D9" w:rsidRPr="003829D9" w:rsidRDefault="003829D9" w:rsidP="003829D9">
            <w:pPr>
              <w:spacing w:line="360" w:lineRule="auto"/>
            </w:pPr>
            <w:r w:rsidRPr="003829D9">
              <w:t xml:space="preserve">      36-45</w:t>
            </w:r>
            <w:proofErr w:type="gramStart"/>
            <w:r w:rsidRPr="003829D9">
              <w:t xml:space="preserve">[]   </w:t>
            </w:r>
            <w:proofErr w:type="gramEnd"/>
            <w:r w:rsidRPr="003829D9">
              <w:t xml:space="preserve">            46-55[]                 Over 55years [] </w:t>
            </w:r>
          </w:p>
        </w:tc>
      </w:tr>
      <w:tr w:rsidR="003829D9" w:rsidRPr="003829D9" w14:paraId="254D9072" w14:textId="77777777" w:rsidTr="006407BC">
        <w:trPr>
          <w:trHeight w:val="806"/>
        </w:trPr>
        <w:tc>
          <w:tcPr>
            <w:tcW w:w="3701" w:type="dxa"/>
            <w:tcBorders>
              <w:top w:val="nil"/>
              <w:left w:val="nil"/>
              <w:bottom w:val="nil"/>
              <w:right w:val="nil"/>
            </w:tcBorders>
          </w:tcPr>
          <w:p w14:paraId="307C34D4" w14:textId="77777777" w:rsidR="003829D9" w:rsidRPr="003829D9" w:rsidRDefault="003829D9" w:rsidP="003829D9">
            <w:pPr>
              <w:spacing w:line="360" w:lineRule="auto"/>
            </w:pPr>
            <w:r w:rsidRPr="003829D9">
              <w:t xml:space="preserve">Top management </w:t>
            </w:r>
            <w:proofErr w:type="gramStart"/>
            <w:r w:rsidRPr="003829D9">
              <w:t>[  ]</w:t>
            </w:r>
            <w:proofErr w:type="gramEnd"/>
            <w:r w:rsidRPr="003829D9">
              <w:t xml:space="preserve">  </w:t>
            </w:r>
          </w:p>
        </w:tc>
        <w:tc>
          <w:tcPr>
            <w:tcW w:w="7480" w:type="dxa"/>
            <w:tcBorders>
              <w:top w:val="nil"/>
              <w:left w:val="nil"/>
              <w:bottom w:val="nil"/>
              <w:right w:val="nil"/>
            </w:tcBorders>
          </w:tcPr>
          <w:p w14:paraId="2803652F" w14:textId="77777777" w:rsidR="003829D9" w:rsidRPr="003829D9" w:rsidRDefault="003829D9" w:rsidP="003829D9">
            <w:pPr>
              <w:spacing w:line="360" w:lineRule="auto"/>
            </w:pPr>
            <w:r w:rsidRPr="003829D9">
              <w:t xml:space="preserve">Middle management </w:t>
            </w:r>
            <w:proofErr w:type="gramStart"/>
            <w:r w:rsidRPr="003829D9">
              <w:t>[  ]</w:t>
            </w:r>
            <w:proofErr w:type="gramEnd"/>
            <w:r w:rsidRPr="003829D9">
              <w:t xml:space="preserve"> </w:t>
            </w:r>
            <w:r w:rsidRPr="003829D9">
              <w:tab/>
              <w:t xml:space="preserve">Support [  ] </w:t>
            </w:r>
          </w:p>
        </w:tc>
      </w:tr>
    </w:tbl>
    <w:p w14:paraId="2BAB2D1F" w14:textId="77777777" w:rsidR="003829D9" w:rsidRPr="003829D9" w:rsidRDefault="003829D9" w:rsidP="003829D9">
      <w:pPr>
        <w:spacing w:line="360" w:lineRule="auto"/>
      </w:pPr>
      <w:r w:rsidRPr="003829D9">
        <w:t xml:space="preserve"> How long have you worked at the local Government?  </w:t>
      </w:r>
    </w:p>
    <w:p w14:paraId="60EED195" w14:textId="77777777" w:rsidR="003829D9" w:rsidRPr="003829D9" w:rsidRDefault="003829D9" w:rsidP="003829D9">
      <w:pPr>
        <w:spacing w:line="360" w:lineRule="auto"/>
      </w:pPr>
      <w:r w:rsidRPr="003829D9">
        <w:t xml:space="preserve">0-2Yrs </w:t>
      </w:r>
      <w:proofErr w:type="gramStart"/>
      <w:r w:rsidRPr="003829D9">
        <w:t xml:space="preserve">[]   </w:t>
      </w:r>
      <w:proofErr w:type="gramEnd"/>
      <w:r w:rsidRPr="003829D9">
        <w:t xml:space="preserve">              2-5Yrs []               6-10Yrs []                                            Above 10Yrs [] </w:t>
      </w:r>
    </w:p>
    <w:p w14:paraId="44EB1A5E" w14:textId="77777777" w:rsidR="003829D9" w:rsidRPr="003829D9" w:rsidRDefault="003829D9" w:rsidP="003829D9">
      <w:pPr>
        <w:spacing w:line="360" w:lineRule="auto"/>
      </w:pPr>
      <w:r w:rsidRPr="003829D9">
        <w:t xml:space="preserve">Level of Education </w:t>
      </w:r>
    </w:p>
    <w:p w14:paraId="0A5F6ECE" w14:textId="77777777" w:rsidR="003829D9" w:rsidRPr="003829D9" w:rsidRDefault="003829D9" w:rsidP="003829D9">
      <w:pPr>
        <w:spacing w:line="360" w:lineRule="auto"/>
      </w:pPr>
      <w:r w:rsidRPr="003829D9">
        <w:t xml:space="preserve">Primary </w:t>
      </w:r>
      <w:proofErr w:type="gramStart"/>
      <w:r w:rsidRPr="003829D9">
        <w:t>[  ]</w:t>
      </w:r>
      <w:proofErr w:type="gramEnd"/>
      <w:r w:rsidRPr="003829D9">
        <w:t xml:space="preserve"> </w:t>
      </w:r>
      <w:r w:rsidRPr="003829D9">
        <w:tab/>
        <w:t xml:space="preserve"> </w:t>
      </w:r>
      <w:r w:rsidRPr="003829D9">
        <w:tab/>
        <w:t xml:space="preserve">Secondary [  ]  </w:t>
      </w:r>
      <w:r w:rsidRPr="003829D9">
        <w:tab/>
        <w:t xml:space="preserve">Diploma [  ] </w:t>
      </w:r>
      <w:r w:rsidRPr="003829D9">
        <w:tab/>
        <w:t xml:space="preserve"> </w:t>
      </w:r>
      <w:r w:rsidRPr="003829D9">
        <w:tab/>
        <w:t xml:space="preserve">Degree [  ] </w:t>
      </w:r>
    </w:p>
    <w:p w14:paraId="0A2A8279" w14:textId="77777777" w:rsidR="003829D9" w:rsidRPr="003829D9" w:rsidRDefault="003829D9" w:rsidP="003829D9">
      <w:pPr>
        <w:spacing w:line="360" w:lineRule="auto"/>
      </w:pPr>
      <w:r w:rsidRPr="003829D9">
        <w:t xml:space="preserve">Masters </w:t>
      </w:r>
      <w:proofErr w:type="gramStart"/>
      <w:r w:rsidRPr="003829D9">
        <w:t>[  ]</w:t>
      </w:r>
      <w:proofErr w:type="gramEnd"/>
      <w:r w:rsidRPr="003829D9">
        <w:t xml:space="preserve"> </w:t>
      </w:r>
      <w:r w:rsidRPr="003829D9">
        <w:tab/>
        <w:t xml:space="preserve"> </w:t>
      </w:r>
      <w:r w:rsidRPr="003829D9">
        <w:tab/>
        <w:t xml:space="preserve">PHD [  ] </w:t>
      </w:r>
      <w:r w:rsidRPr="003829D9">
        <w:tab/>
        <w:t xml:space="preserve">A-level [  ] </w:t>
      </w:r>
      <w:r w:rsidRPr="003829D9">
        <w:tab/>
        <w:t xml:space="preserve"> </w:t>
      </w:r>
    </w:p>
    <w:p w14:paraId="1BDC00D3" w14:textId="77777777" w:rsidR="003829D9" w:rsidRPr="003829D9" w:rsidRDefault="003829D9" w:rsidP="003829D9">
      <w:pPr>
        <w:spacing w:line="360" w:lineRule="auto"/>
      </w:pPr>
    </w:p>
    <w:p w14:paraId="62186036" w14:textId="77777777" w:rsidR="003829D9" w:rsidRPr="003829D9" w:rsidRDefault="003829D9" w:rsidP="003829D9">
      <w:pPr>
        <w:spacing w:line="360" w:lineRule="auto"/>
      </w:pPr>
      <w:r w:rsidRPr="003829D9">
        <w:t xml:space="preserve">SECTION B: LEADERSHIP STYLES </w:t>
      </w: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0"/>
        <w:gridCol w:w="960"/>
        <w:gridCol w:w="960"/>
        <w:gridCol w:w="960"/>
        <w:gridCol w:w="1420"/>
        <w:gridCol w:w="2105"/>
      </w:tblGrid>
      <w:tr w:rsidR="003829D9" w:rsidRPr="003829D9" w14:paraId="604A16A8" w14:textId="77777777" w:rsidTr="006407BC">
        <w:trPr>
          <w:trHeight w:val="315"/>
        </w:trPr>
        <w:tc>
          <w:tcPr>
            <w:tcW w:w="3760" w:type="dxa"/>
            <w:shd w:val="clear" w:color="auto" w:fill="auto"/>
            <w:vAlign w:val="center"/>
            <w:hideMark/>
          </w:tcPr>
          <w:p w14:paraId="5C2FF558" w14:textId="77777777" w:rsidR="003829D9" w:rsidRPr="003829D9" w:rsidRDefault="003829D9" w:rsidP="003829D9">
            <w:pPr>
              <w:spacing w:line="360" w:lineRule="auto"/>
            </w:pPr>
            <w:r w:rsidRPr="003829D9">
              <w:t xml:space="preserve">Statement </w:t>
            </w:r>
          </w:p>
        </w:tc>
        <w:tc>
          <w:tcPr>
            <w:tcW w:w="960" w:type="dxa"/>
            <w:shd w:val="clear" w:color="auto" w:fill="auto"/>
            <w:vAlign w:val="center"/>
            <w:hideMark/>
          </w:tcPr>
          <w:p w14:paraId="36E4293B" w14:textId="77777777" w:rsidR="003829D9" w:rsidRPr="003829D9" w:rsidRDefault="003829D9" w:rsidP="003829D9">
            <w:pPr>
              <w:spacing w:line="360" w:lineRule="auto"/>
            </w:pPr>
            <w:r w:rsidRPr="003829D9">
              <w:t>SD</w:t>
            </w:r>
          </w:p>
        </w:tc>
        <w:tc>
          <w:tcPr>
            <w:tcW w:w="960" w:type="dxa"/>
            <w:shd w:val="clear" w:color="auto" w:fill="auto"/>
            <w:vAlign w:val="center"/>
            <w:hideMark/>
          </w:tcPr>
          <w:p w14:paraId="6A0E845D" w14:textId="77777777" w:rsidR="003829D9" w:rsidRPr="003829D9" w:rsidRDefault="003829D9" w:rsidP="003829D9">
            <w:pPr>
              <w:spacing w:line="360" w:lineRule="auto"/>
            </w:pPr>
            <w:r w:rsidRPr="003829D9">
              <w:t>DA</w:t>
            </w:r>
          </w:p>
        </w:tc>
        <w:tc>
          <w:tcPr>
            <w:tcW w:w="960" w:type="dxa"/>
            <w:shd w:val="clear" w:color="auto" w:fill="auto"/>
            <w:vAlign w:val="center"/>
            <w:hideMark/>
          </w:tcPr>
          <w:p w14:paraId="49F8CC03" w14:textId="77777777" w:rsidR="003829D9" w:rsidRPr="003829D9" w:rsidRDefault="003829D9" w:rsidP="003829D9">
            <w:pPr>
              <w:spacing w:line="360" w:lineRule="auto"/>
            </w:pPr>
            <w:r w:rsidRPr="003829D9">
              <w:t>NS</w:t>
            </w:r>
          </w:p>
        </w:tc>
        <w:tc>
          <w:tcPr>
            <w:tcW w:w="1420" w:type="dxa"/>
            <w:shd w:val="clear" w:color="auto" w:fill="auto"/>
            <w:vAlign w:val="center"/>
            <w:hideMark/>
          </w:tcPr>
          <w:p w14:paraId="68B75BF7" w14:textId="77777777" w:rsidR="003829D9" w:rsidRPr="003829D9" w:rsidRDefault="003829D9" w:rsidP="003829D9">
            <w:pPr>
              <w:spacing w:line="360" w:lineRule="auto"/>
            </w:pPr>
            <w:r w:rsidRPr="003829D9">
              <w:t>A</w:t>
            </w:r>
          </w:p>
        </w:tc>
        <w:tc>
          <w:tcPr>
            <w:tcW w:w="2105" w:type="dxa"/>
            <w:shd w:val="clear" w:color="auto" w:fill="auto"/>
            <w:vAlign w:val="center"/>
            <w:hideMark/>
          </w:tcPr>
          <w:p w14:paraId="5D4FFA81" w14:textId="77777777" w:rsidR="003829D9" w:rsidRPr="003829D9" w:rsidRDefault="003829D9" w:rsidP="003829D9">
            <w:pPr>
              <w:spacing w:line="360" w:lineRule="auto"/>
            </w:pPr>
            <w:r w:rsidRPr="003829D9">
              <w:t>SA</w:t>
            </w:r>
          </w:p>
        </w:tc>
      </w:tr>
      <w:tr w:rsidR="003829D9" w:rsidRPr="003829D9" w14:paraId="2D2AB2A4" w14:textId="77777777" w:rsidTr="006407BC">
        <w:trPr>
          <w:trHeight w:val="330"/>
        </w:trPr>
        <w:tc>
          <w:tcPr>
            <w:tcW w:w="3760" w:type="dxa"/>
            <w:shd w:val="clear" w:color="auto" w:fill="auto"/>
            <w:vAlign w:val="center"/>
            <w:hideMark/>
          </w:tcPr>
          <w:p w14:paraId="1554052C" w14:textId="77777777" w:rsidR="003829D9" w:rsidRPr="003829D9" w:rsidRDefault="003829D9" w:rsidP="003829D9">
            <w:pPr>
              <w:spacing w:line="360" w:lineRule="auto"/>
            </w:pPr>
            <w:r w:rsidRPr="003829D9">
              <w:t xml:space="preserve">Democratic style   </w:t>
            </w:r>
          </w:p>
        </w:tc>
        <w:tc>
          <w:tcPr>
            <w:tcW w:w="960" w:type="dxa"/>
            <w:shd w:val="clear" w:color="auto" w:fill="auto"/>
            <w:vAlign w:val="center"/>
            <w:hideMark/>
          </w:tcPr>
          <w:p w14:paraId="5357302A" w14:textId="77777777" w:rsidR="003829D9" w:rsidRPr="003829D9" w:rsidRDefault="003829D9" w:rsidP="003829D9">
            <w:pPr>
              <w:spacing w:line="360" w:lineRule="auto"/>
            </w:pPr>
            <w:r w:rsidRPr="003829D9">
              <w:t> </w:t>
            </w:r>
          </w:p>
        </w:tc>
        <w:tc>
          <w:tcPr>
            <w:tcW w:w="960" w:type="dxa"/>
            <w:shd w:val="clear" w:color="auto" w:fill="auto"/>
            <w:vAlign w:val="center"/>
            <w:hideMark/>
          </w:tcPr>
          <w:p w14:paraId="52DFAA87" w14:textId="77777777" w:rsidR="003829D9" w:rsidRPr="003829D9" w:rsidRDefault="003829D9" w:rsidP="003829D9">
            <w:pPr>
              <w:spacing w:line="360" w:lineRule="auto"/>
            </w:pPr>
            <w:r w:rsidRPr="003829D9">
              <w:t> </w:t>
            </w:r>
          </w:p>
        </w:tc>
        <w:tc>
          <w:tcPr>
            <w:tcW w:w="960" w:type="dxa"/>
            <w:shd w:val="clear" w:color="auto" w:fill="auto"/>
            <w:vAlign w:val="center"/>
            <w:hideMark/>
          </w:tcPr>
          <w:p w14:paraId="699DCCC4"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5C55F3B"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5FE34714" w14:textId="77777777" w:rsidR="003829D9" w:rsidRPr="003829D9" w:rsidRDefault="003829D9" w:rsidP="003829D9">
            <w:pPr>
              <w:spacing w:line="360" w:lineRule="auto"/>
            </w:pPr>
            <w:r w:rsidRPr="003829D9">
              <w:t> </w:t>
            </w:r>
          </w:p>
        </w:tc>
      </w:tr>
      <w:tr w:rsidR="003829D9" w:rsidRPr="003829D9" w14:paraId="797503B3" w14:textId="77777777" w:rsidTr="006407BC">
        <w:trPr>
          <w:trHeight w:val="960"/>
        </w:trPr>
        <w:tc>
          <w:tcPr>
            <w:tcW w:w="3760" w:type="dxa"/>
            <w:shd w:val="clear" w:color="auto" w:fill="auto"/>
            <w:vAlign w:val="center"/>
            <w:hideMark/>
          </w:tcPr>
          <w:p w14:paraId="5A141864" w14:textId="77777777" w:rsidR="003829D9" w:rsidRPr="003829D9" w:rsidRDefault="003829D9" w:rsidP="003829D9">
            <w:pPr>
              <w:spacing w:line="360" w:lineRule="auto"/>
            </w:pPr>
            <w:r w:rsidRPr="003829D9">
              <w:t>My team leader listens to the team’s views before making final decisions.</w:t>
            </w:r>
          </w:p>
        </w:tc>
        <w:tc>
          <w:tcPr>
            <w:tcW w:w="960" w:type="dxa"/>
            <w:shd w:val="clear" w:color="auto" w:fill="auto"/>
            <w:vAlign w:val="center"/>
            <w:hideMark/>
          </w:tcPr>
          <w:p w14:paraId="4FF893DC" w14:textId="77777777" w:rsidR="003829D9" w:rsidRPr="003829D9" w:rsidRDefault="003829D9" w:rsidP="003829D9">
            <w:pPr>
              <w:spacing w:line="360" w:lineRule="auto"/>
            </w:pPr>
            <w:r w:rsidRPr="003829D9">
              <w:t> </w:t>
            </w:r>
          </w:p>
        </w:tc>
        <w:tc>
          <w:tcPr>
            <w:tcW w:w="960" w:type="dxa"/>
            <w:shd w:val="clear" w:color="auto" w:fill="auto"/>
            <w:vAlign w:val="center"/>
            <w:hideMark/>
          </w:tcPr>
          <w:p w14:paraId="0E4D4F78" w14:textId="77777777" w:rsidR="003829D9" w:rsidRPr="003829D9" w:rsidRDefault="003829D9" w:rsidP="003829D9">
            <w:pPr>
              <w:spacing w:line="360" w:lineRule="auto"/>
            </w:pPr>
            <w:r w:rsidRPr="003829D9">
              <w:t> </w:t>
            </w:r>
          </w:p>
        </w:tc>
        <w:tc>
          <w:tcPr>
            <w:tcW w:w="960" w:type="dxa"/>
            <w:shd w:val="clear" w:color="auto" w:fill="auto"/>
            <w:vAlign w:val="center"/>
            <w:hideMark/>
          </w:tcPr>
          <w:p w14:paraId="46EE5B53"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413269DA"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46139CD9" w14:textId="77777777" w:rsidR="003829D9" w:rsidRPr="003829D9" w:rsidRDefault="003829D9" w:rsidP="003829D9">
            <w:pPr>
              <w:spacing w:line="360" w:lineRule="auto"/>
            </w:pPr>
            <w:r w:rsidRPr="003829D9">
              <w:t> </w:t>
            </w:r>
          </w:p>
        </w:tc>
      </w:tr>
      <w:tr w:rsidR="003829D9" w:rsidRPr="003829D9" w14:paraId="54899292" w14:textId="77777777" w:rsidTr="006407BC">
        <w:trPr>
          <w:trHeight w:val="645"/>
        </w:trPr>
        <w:tc>
          <w:tcPr>
            <w:tcW w:w="3760" w:type="dxa"/>
            <w:shd w:val="clear" w:color="auto" w:fill="auto"/>
            <w:vAlign w:val="center"/>
            <w:hideMark/>
          </w:tcPr>
          <w:p w14:paraId="191BE630" w14:textId="77777777" w:rsidR="003829D9" w:rsidRPr="003829D9" w:rsidRDefault="003829D9" w:rsidP="003829D9">
            <w:pPr>
              <w:spacing w:line="360" w:lineRule="auto"/>
            </w:pPr>
            <w:r w:rsidRPr="003829D9">
              <w:t>My team leader freely interacts with the team.</w:t>
            </w:r>
          </w:p>
        </w:tc>
        <w:tc>
          <w:tcPr>
            <w:tcW w:w="960" w:type="dxa"/>
            <w:shd w:val="clear" w:color="auto" w:fill="auto"/>
            <w:vAlign w:val="center"/>
            <w:hideMark/>
          </w:tcPr>
          <w:p w14:paraId="5E5A722A" w14:textId="77777777" w:rsidR="003829D9" w:rsidRPr="003829D9" w:rsidRDefault="003829D9" w:rsidP="003829D9">
            <w:pPr>
              <w:spacing w:line="360" w:lineRule="auto"/>
            </w:pPr>
            <w:r w:rsidRPr="003829D9">
              <w:t> </w:t>
            </w:r>
          </w:p>
        </w:tc>
        <w:tc>
          <w:tcPr>
            <w:tcW w:w="960" w:type="dxa"/>
            <w:shd w:val="clear" w:color="auto" w:fill="auto"/>
            <w:vAlign w:val="center"/>
            <w:hideMark/>
          </w:tcPr>
          <w:p w14:paraId="4EDA8DF9" w14:textId="77777777" w:rsidR="003829D9" w:rsidRPr="003829D9" w:rsidRDefault="003829D9" w:rsidP="003829D9">
            <w:pPr>
              <w:spacing w:line="360" w:lineRule="auto"/>
            </w:pPr>
            <w:r w:rsidRPr="003829D9">
              <w:t> </w:t>
            </w:r>
          </w:p>
        </w:tc>
        <w:tc>
          <w:tcPr>
            <w:tcW w:w="960" w:type="dxa"/>
            <w:shd w:val="clear" w:color="auto" w:fill="auto"/>
            <w:vAlign w:val="center"/>
            <w:hideMark/>
          </w:tcPr>
          <w:p w14:paraId="318565B2"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59B2824"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0C5FDC0D" w14:textId="77777777" w:rsidR="003829D9" w:rsidRPr="003829D9" w:rsidRDefault="003829D9" w:rsidP="003829D9">
            <w:pPr>
              <w:spacing w:line="360" w:lineRule="auto"/>
            </w:pPr>
            <w:r w:rsidRPr="003829D9">
              <w:t> </w:t>
            </w:r>
          </w:p>
        </w:tc>
      </w:tr>
      <w:tr w:rsidR="003829D9" w:rsidRPr="003829D9" w14:paraId="4F80FC5E" w14:textId="77777777" w:rsidTr="006407BC">
        <w:trPr>
          <w:trHeight w:val="645"/>
        </w:trPr>
        <w:tc>
          <w:tcPr>
            <w:tcW w:w="3760" w:type="dxa"/>
            <w:shd w:val="clear" w:color="auto" w:fill="auto"/>
            <w:vAlign w:val="center"/>
            <w:hideMark/>
          </w:tcPr>
          <w:p w14:paraId="3CC8DF8E" w14:textId="77777777" w:rsidR="003829D9" w:rsidRPr="003829D9" w:rsidRDefault="003829D9" w:rsidP="003829D9">
            <w:pPr>
              <w:spacing w:line="360" w:lineRule="auto"/>
            </w:pPr>
            <w:r w:rsidRPr="003829D9">
              <w:t>My team leader takes pride in winning as a team.</w:t>
            </w:r>
          </w:p>
        </w:tc>
        <w:tc>
          <w:tcPr>
            <w:tcW w:w="960" w:type="dxa"/>
            <w:shd w:val="clear" w:color="auto" w:fill="auto"/>
            <w:vAlign w:val="center"/>
            <w:hideMark/>
          </w:tcPr>
          <w:p w14:paraId="01350F60" w14:textId="77777777" w:rsidR="003829D9" w:rsidRPr="003829D9" w:rsidRDefault="003829D9" w:rsidP="003829D9">
            <w:pPr>
              <w:spacing w:line="360" w:lineRule="auto"/>
            </w:pPr>
            <w:r w:rsidRPr="003829D9">
              <w:t> </w:t>
            </w:r>
          </w:p>
        </w:tc>
        <w:tc>
          <w:tcPr>
            <w:tcW w:w="960" w:type="dxa"/>
            <w:shd w:val="clear" w:color="auto" w:fill="auto"/>
            <w:vAlign w:val="center"/>
            <w:hideMark/>
          </w:tcPr>
          <w:p w14:paraId="6B9B7F9C" w14:textId="77777777" w:rsidR="003829D9" w:rsidRPr="003829D9" w:rsidRDefault="003829D9" w:rsidP="003829D9">
            <w:pPr>
              <w:spacing w:line="360" w:lineRule="auto"/>
            </w:pPr>
            <w:r w:rsidRPr="003829D9">
              <w:t> </w:t>
            </w:r>
          </w:p>
        </w:tc>
        <w:tc>
          <w:tcPr>
            <w:tcW w:w="960" w:type="dxa"/>
            <w:shd w:val="clear" w:color="auto" w:fill="auto"/>
            <w:vAlign w:val="center"/>
            <w:hideMark/>
          </w:tcPr>
          <w:p w14:paraId="477B642E"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3BF1C4A"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35AD2C15" w14:textId="77777777" w:rsidR="003829D9" w:rsidRPr="003829D9" w:rsidRDefault="003829D9" w:rsidP="003829D9">
            <w:pPr>
              <w:spacing w:line="360" w:lineRule="auto"/>
            </w:pPr>
            <w:r w:rsidRPr="003829D9">
              <w:t> </w:t>
            </w:r>
          </w:p>
        </w:tc>
      </w:tr>
      <w:tr w:rsidR="003829D9" w:rsidRPr="003829D9" w14:paraId="25DAF167" w14:textId="77777777" w:rsidTr="006407BC">
        <w:trPr>
          <w:trHeight w:val="645"/>
        </w:trPr>
        <w:tc>
          <w:tcPr>
            <w:tcW w:w="3760" w:type="dxa"/>
            <w:shd w:val="clear" w:color="auto" w:fill="auto"/>
            <w:vAlign w:val="center"/>
            <w:hideMark/>
          </w:tcPr>
          <w:p w14:paraId="225E7AB7" w14:textId="77777777" w:rsidR="003829D9" w:rsidRPr="003829D9" w:rsidRDefault="003829D9" w:rsidP="003829D9">
            <w:pPr>
              <w:spacing w:line="360" w:lineRule="auto"/>
            </w:pPr>
            <w:r w:rsidRPr="003829D9">
              <w:lastRenderedPageBreak/>
              <w:t>My team leader sets clear goals allowing people to use their initiative</w:t>
            </w:r>
          </w:p>
        </w:tc>
        <w:tc>
          <w:tcPr>
            <w:tcW w:w="960" w:type="dxa"/>
            <w:shd w:val="clear" w:color="auto" w:fill="auto"/>
            <w:vAlign w:val="center"/>
            <w:hideMark/>
          </w:tcPr>
          <w:p w14:paraId="1D968CC8" w14:textId="77777777" w:rsidR="003829D9" w:rsidRPr="003829D9" w:rsidRDefault="003829D9" w:rsidP="003829D9">
            <w:pPr>
              <w:spacing w:line="360" w:lineRule="auto"/>
            </w:pPr>
            <w:r w:rsidRPr="003829D9">
              <w:t> </w:t>
            </w:r>
          </w:p>
        </w:tc>
        <w:tc>
          <w:tcPr>
            <w:tcW w:w="960" w:type="dxa"/>
            <w:shd w:val="clear" w:color="auto" w:fill="auto"/>
            <w:vAlign w:val="center"/>
            <w:hideMark/>
          </w:tcPr>
          <w:p w14:paraId="33A3A761" w14:textId="77777777" w:rsidR="003829D9" w:rsidRPr="003829D9" w:rsidRDefault="003829D9" w:rsidP="003829D9">
            <w:pPr>
              <w:spacing w:line="360" w:lineRule="auto"/>
            </w:pPr>
            <w:r w:rsidRPr="003829D9">
              <w:t> </w:t>
            </w:r>
          </w:p>
        </w:tc>
        <w:tc>
          <w:tcPr>
            <w:tcW w:w="960" w:type="dxa"/>
            <w:shd w:val="clear" w:color="auto" w:fill="auto"/>
            <w:vAlign w:val="center"/>
            <w:hideMark/>
          </w:tcPr>
          <w:p w14:paraId="2858FC19"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78CC05F9"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460E18D1" w14:textId="77777777" w:rsidR="003829D9" w:rsidRPr="003829D9" w:rsidRDefault="003829D9" w:rsidP="003829D9">
            <w:pPr>
              <w:spacing w:line="360" w:lineRule="auto"/>
            </w:pPr>
            <w:r w:rsidRPr="003829D9">
              <w:t> </w:t>
            </w:r>
          </w:p>
        </w:tc>
      </w:tr>
      <w:tr w:rsidR="003829D9" w:rsidRPr="003829D9" w14:paraId="2453487E" w14:textId="77777777" w:rsidTr="006407BC">
        <w:trPr>
          <w:trHeight w:val="960"/>
        </w:trPr>
        <w:tc>
          <w:tcPr>
            <w:tcW w:w="3760" w:type="dxa"/>
            <w:shd w:val="clear" w:color="auto" w:fill="auto"/>
            <w:vAlign w:val="center"/>
            <w:hideMark/>
          </w:tcPr>
          <w:p w14:paraId="5B6BD056" w14:textId="77777777" w:rsidR="003829D9" w:rsidRPr="003829D9" w:rsidRDefault="003829D9" w:rsidP="003829D9">
            <w:pPr>
              <w:spacing w:line="360" w:lineRule="auto"/>
            </w:pPr>
            <w:r w:rsidRPr="003829D9">
              <w:t xml:space="preserve">My team leader recognizes staff’s achievements with encouragement and support </w:t>
            </w:r>
          </w:p>
        </w:tc>
        <w:tc>
          <w:tcPr>
            <w:tcW w:w="960" w:type="dxa"/>
            <w:shd w:val="clear" w:color="auto" w:fill="auto"/>
            <w:vAlign w:val="center"/>
            <w:hideMark/>
          </w:tcPr>
          <w:p w14:paraId="52245DDD" w14:textId="77777777" w:rsidR="003829D9" w:rsidRPr="003829D9" w:rsidRDefault="003829D9" w:rsidP="003829D9">
            <w:pPr>
              <w:spacing w:line="360" w:lineRule="auto"/>
            </w:pPr>
            <w:r w:rsidRPr="003829D9">
              <w:t> </w:t>
            </w:r>
          </w:p>
        </w:tc>
        <w:tc>
          <w:tcPr>
            <w:tcW w:w="960" w:type="dxa"/>
            <w:shd w:val="clear" w:color="auto" w:fill="auto"/>
            <w:vAlign w:val="center"/>
            <w:hideMark/>
          </w:tcPr>
          <w:p w14:paraId="5831D355" w14:textId="77777777" w:rsidR="003829D9" w:rsidRPr="003829D9" w:rsidRDefault="003829D9" w:rsidP="003829D9">
            <w:pPr>
              <w:spacing w:line="360" w:lineRule="auto"/>
            </w:pPr>
            <w:r w:rsidRPr="003829D9">
              <w:t> </w:t>
            </w:r>
          </w:p>
        </w:tc>
        <w:tc>
          <w:tcPr>
            <w:tcW w:w="960" w:type="dxa"/>
            <w:shd w:val="clear" w:color="auto" w:fill="auto"/>
            <w:vAlign w:val="center"/>
            <w:hideMark/>
          </w:tcPr>
          <w:p w14:paraId="0A853AE0"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3430526E"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3CD7227F" w14:textId="77777777" w:rsidR="003829D9" w:rsidRPr="003829D9" w:rsidRDefault="003829D9" w:rsidP="003829D9">
            <w:pPr>
              <w:spacing w:line="360" w:lineRule="auto"/>
            </w:pPr>
            <w:r w:rsidRPr="003829D9">
              <w:t> </w:t>
            </w:r>
          </w:p>
        </w:tc>
      </w:tr>
      <w:tr w:rsidR="003829D9" w:rsidRPr="003829D9" w14:paraId="02800D13" w14:textId="77777777" w:rsidTr="006407BC">
        <w:trPr>
          <w:trHeight w:val="960"/>
        </w:trPr>
        <w:tc>
          <w:tcPr>
            <w:tcW w:w="3760" w:type="dxa"/>
            <w:shd w:val="clear" w:color="auto" w:fill="auto"/>
            <w:vAlign w:val="center"/>
            <w:hideMark/>
          </w:tcPr>
          <w:p w14:paraId="2A10C1E5" w14:textId="77777777" w:rsidR="003829D9" w:rsidRPr="003829D9" w:rsidRDefault="003829D9" w:rsidP="003829D9">
            <w:pPr>
              <w:spacing w:line="360" w:lineRule="auto"/>
            </w:pPr>
            <w:r w:rsidRPr="003829D9">
              <w:t xml:space="preserve">My team leader demonstrates trust in others to perform effectively </w:t>
            </w:r>
          </w:p>
        </w:tc>
        <w:tc>
          <w:tcPr>
            <w:tcW w:w="960" w:type="dxa"/>
            <w:shd w:val="clear" w:color="auto" w:fill="auto"/>
            <w:vAlign w:val="center"/>
            <w:hideMark/>
          </w:tcPr>
          <w:p w14:paraId="5FEB49E7" w14:textId="77777777" w:rsidR="003829D9" w:rsidRPr="003829D9" w:rsidRDefault="003829D9" w:rsidP="003829D9">
            <w:pPr>
              <w:spacing w:line="360" w:lineRule="auto"/>
            </w:pPr>
            <w:r w:rsidRPr="003829D9">
              <w:t> </w:t>
            </w:r>
          </w:p>
        </w:tc>
        <w:tc>
          <w:tcPr>
            <w:tcW w:w="960" w:type="dxa"/>
            <w:shd w:val="clear" w:color="auto" w:fill="auto"/>
            <w:vAlign w:val="center"/>
            <w:hideMark/>
          </w:tcPr>
          <w:p w14:paraId="607F0958" w14:textId="77777777" w:rsidR="003829D9" w:rsidRPr="003829D9" w:rsidRDefault="003829D9" w:rsidP="003829D9">
            <w:pPr>
              <w:spacing w:line="360" w:lineRule="auto"/>
            </w:pPr>
            <w:r w:rsidRPr="003829D9">
              <w:t> </w:t>
            </w:r>
          </w:p>
        </w:tc>
        <w:tc>
          <w:tcPr>
            <w:tcW w:w="960" w:type="dxa"/>
            <w:shd w:val="clear" w:color="auto" w:fill="auto"/>
            <w:vAlign w:val="center"/>
            <w:hideMark/>
          </w:tcPr>
          <w:p w14:paraId="04965A6D"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1717B8D4"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041A5D75" w14:textId="77777777" w:rsidR="003829D9" w:rsidRPr="003829D9" w:rsidRDefault="003829D9" w:rsidP="003829D9">
            <w:pPr>
              <w:spacing w:line="360" w:lineRule="auto"/>
            </w:pPr>
            <w:r w:rsidRPr="003829D9">
              <w:t> </w:t>
            </w:r>
          </w:p>
        </w:tc>
      </w:tr>
      <w:tr w:rsidR="003829D9" w:rsidRPr="003829D9" w14:paraId="0F34DC2E" w14:textId="77777777" w:rsidTr="006407BC">
        <w:trPr>
          <w:trHeight w:val="330"/>
        </w:trPr>
        <w:tc>
          <w:tcPr>
            <w:tcW w:w="3760" w:type="dxa"/>
            <w:shd w:val="clear" w:color="auto" w:fill="auto"/>
            <w:vAlign w:val="center"/>
            <w:hideMark/>
          </w:tcPr>
          <w:p w14:paraId="058254E4" w14:textId="77777777" w:rsidR="003829D9" w:rsidRPr="003829D9" w:rsidRDefault="003829D9" w:rsidP="003829D9">
            <w:pPr>
              <w:spacing w:line="360" w:lineRule="auto"/>
            </w:pPr>
            <w:r w:rsidRPr="003829D9">
              <w:t>Autocratic style</w:t>
            </w:r>
          </w:p>
        </w:tc>
        <w:tc>
          <w:tcPr>
            <w:tcW w:w="960" w:type="dxa"/>
            <w:shd w:val="clear" w:color="auto" w:fill="auto"/>
            <w:vAlign w:val="center"/>
            <w:hideMark/>
          </w:tcPr>
          <w:p w14:paraId="73FF7124" w14:textId="77777777" w:rsidR="003829D9" w:rsidRPr="003829D9" w:rsidRDefault="003829D9" w:rsidP="003829D9">
            <w:pPr>
              <w:spacing w:line="360" w:lineRule="auto"/>
            </w:pPr>
            <w:r w:rsidRPr="003829D9">
              <w:t> </w:t>
            </w:r>
          </w:p>
        </w:tc>
        <w:tc>
          <w:tcPr>
            <w:tcW w:w="960" w:type="dxa"/>
            <w:shd w:val="clear" w:color="auto" w:fill="auto"/>
            <w:vAlign w:val="center"/>
            <w:hideMark/>
          </w:tcPr>
          <w:p w14:paraId="29A45966" w14:textId="77777777" w:rsidR="003829D9" w:rsidRPr="003829D9" w:rsidRDefault="003829D9" w:rsidP="003829D9">
            <w:pPr>
              <w:spacing w:line="360" w:lineRule="auto"/>
            </w:pPr>
            <w:r w:rsidRPr="003829D9">
              <w:t> </w:t>
            </w:r>
          </w:p>
        </w:tc>
        <w:tc>
          <w:tcPr>
            <w:tcW w:w="960" w:type="dxa"/>
            <w:shd w:val="clear" w:color="auto" w:fill="auto"/>
            <w:vAlign w:val="center"/>
            <w:hideMark/>
          </w:tcPr>
          <w:p w14:paraId="210654D4"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0AF11A64"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5E8E2BD8" w14:textId="77777777" w:rsidR="003829D9" w:rsidRPr="003829D9" w:rsidRDefault="003829D9" w:rsidP="003829D9">
            <w:pPr>
              <w:spacing w:line="360" w:lineRule="auto"/>
            </w:pPr>
            <w:r w:rsidRPr="003829D9">
              <w:t> </w:t>
            </w:r>
          </w:p>
        </w:tc>
      </w:tr>
      <w:tr w:rsidR="003829D9" w:rsidRPr="003829D9" w14:paraId="44096897" w14:textId="77777777" w:rsidTr="006407BC">
        <w:trPr>
          <w:trHeight w:val="645"/>
        </w:trPr>
        <w:tc>
          <w:tcPr>
            <w:tcW w:w="3760" w:type="dxa"/>
            <w:shd w:val="clear" w:color="auto" w:fill="auto"/>
            <w:vAlign w:val="center"/>
            <w:hideMark/>
          </w:tcPr>
          <w:p w14:paraId="79EF9AF6" w14:textId="77777777" w:rsidR="003829D9" w:rsidRPr="003829D9" w:rsidRDefault="003829D9" w:rsidP="003829D9">
            <w:pPr>
              <w:spacing w:line="360" w:lineRule="auto"/>
            </w:pPr>
            <w:r w:rsidRPr="003829D9">
              <w:t xml:space="preserve">Effectively organizes work activities </w:t>
            </w:r>
          </w:p>
        </w:tc>
        <w:tc>
          <w:tcPr>
            <w:tcW w:w="960" w:type="dxa"/>
            <w:shd w:val="clear" w:color="auto" w:fill="auto"/>
            <w:vAlign w:val="center"/>
            <w:hideMark/>
          </w:tcPr>
          <w:p w14:paraId="7818CFCB" w14:textId="77777777" w:rsidR="003829D9" w:rsidRPr="003829D9" w:rsidRDefault="003829D9" w:rsidP="003829D9">
            <w:pPr>
              <w:spacing w:line="360" w:lineRule="auto"/>
            </w:pPr>
            <w:r w:rsidRPr="003829D9">
              <w:t> </w:t>
            </w:r>
          </w:p>
        </w:tc>
        <w:tc>
          <w:tcPr>
            <w:tcW w:w="960" w:type="dxa"/>
            <w:shd w:val="clear" w:color="auto" w:fill="auto"/>
            <w:vAlign w:val="center"/>
            <w:hideMark/>
          </w:tcPr>
          <w:p w14:paraId="6AE88578" w14:textId="77777777" w:rsidR="003829D9" w:rsidRPr="003829D9" w:rsidRDefault="003829D9" w:rsidP="003829D9">
            <w:pPr>
              <w:spacing w:line="360" w:lineRule="auto"/>
            </w:pPr>
            <w:r w:rsidRPr="003829D9">
              <w:t> </w:t>
            </w:r>
          </w:p>
        </w:tc>
        <w:tc>
          <w:tcPr>
            <w:tcW w:w="960" w:type="dxa"/>
            <w:shd w:val="clear" w:color="auto" w:fill="auto"/>
            <w:vAlign w:val="center"/>
            <w:hideMark/>
          </w:tcPr>
          <w:p w14:paraId="75554DFE"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49DFDC9"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1C1DF33F" w14:textId="77777777" w:rsidR="003829D9" w:rsidRPr="003829D9" w:rsidRDefault="003829D9" w:rsidP="003829D9">
            <w:pPr>
              <w:spacing w:line="360" w:lineRule="auto"/>
            </w:pPr>
            <w:r w:rsidRPr="003829D9">
              <w:t> </w:t>
            </w:r>
          </w:p>
        </w:tc>
      </w:tr>
      <w:tr w:rsidR="003829D9" w:rsidRPr="003829D9" w14:paraId="1113B0E2" w14:textId="77777777" w:rsidTr="006407BC">
        <w:trPr>
          <w:trHeight w:val="645"/>
        </w:trPr>
        <w:tc>
          <w:tcPr>
            <w:tcW w:w="3760" w:type="dxa"/>
            <w:shd w:val="clear" w:color="auto" w:fill="auto"/>
            <w:vAlign w:val="center"/>
            <w:hideMark/>
          </w:tcPr>
          <w:p w14:paraId="37FE453E" w14:textId="77777777" w:rsidR="003829D9" w:rsidRPr="003829D9" w:rsidRDefault="003829D9" w:rsidP="003829D9">
            <w:pPr>
              <w:spacing w:line="360" w:lineRule="auto"/>
            </w:pPr>
            <w:r w:rsidRPr="003829D9">
              <w:t>Accepts accountability for actions taken</w:t>
            </w:r>
          </w:p>
        </w:tc>
        <w:tc>
          <w:tcPr>
            <w:tcW w:w="960" w:type="dxa"/>
            <w:shd w:val="clear" w:color="auto" w:fill="auto"/>
            <w:vAlign w:val="center"/>
            <w:hideMark/>
          </w:tcPr>
          <w:p w14:paraId="30B333F1" w14:textId="77777777" w:rsidR="003829D9" w:rsidRPr="003829D9" w:rsidRDefault="003829D9" w:rsidP="003829D9">
            <w:pPr>
              <w:spacing w:line="360" w:lineRule="auto"/>
            </w:pPr>
            <w:r w:rsidRPr="003829D9">
              <w:t> </w:t>
            </w:r>
          </w:p>
        </w:tc>
        <w:tc>
          <w:tcPr>
            <w:tcW w:w="960" w:type="dxa"/>
            <w:shd w:val="clear" w:color="auto" w:fill="auto"/>
            <w:vAlign w:val="center"/>
            <w:hideMark/>
          </w:tcPr>
          <w:p w14:paraId="65DC64EA" w14:textId="77777777" w:rsidR="003829D9" w:rsidRPr="003829D9" w:rsidRDefault="003829D9" w:rsidP="003829D9">
            <w:pPr>
              <w:spacing w:line="360" w:lineRule="auto"/>
            </w:pPr>
            <w:r w:rsidRPr="003829D9">
              <w:t> </w:t>
            </w:r>
          </w:p>
        </w:tc>
        <w:tc>
          <w:tcPr>
            <w:tcW w:w="960" w:type="dxa"/>
            <w:shd w:val="clear" w:color="auto" w:fill="auto"/>
            <w:vAlign w:val="center"/>
            <w:hideMark/>
          </w:tcPr>
          <w:p w14:paraId="53183FF8"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45AFA90"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114B4E9E" w14:textId="77777777" w:rsidR="003829D9" w:rsidRPr="003829D9" w:rsidRDefault="003829D9" w:rsidP="003829D9">
            <w:pPr>
              <w:spacing w:line="360" w:lineRule="auto"/>
            </w:pPr>
            <w:r w:rsidRPr="003829D9">
              <w:t> </w:t>
            </w:r>
          </w:p>
        </w:tc>
      </w:tr>
      <w:tr w:rsidR="003829D9" w:rsidRPr="003829D9" w14:paraId="311743EF" w14:textId="77777777" w:rsidTr="006407BC">
        <w:trPr>
          <w:trHeight w:val="645"/>
        </w:trPr>
        <w:tc>
          <w:tcPr>
            <w:tcW w:w="3760" w:type="dxa"/>
            <w:shd w:val="clear" w:color="auto" w:fill="auto"/>
            <w:vAlign w:val="center"/>
            <w:hideMark/>
          </w:tcPr>
          <w:p w14:paraId="3B758B65" w14:textId="77777777" w:rsidR="003829D9" w:rsidRPr="003829D9" w:rsidRDefault="003829D9" w:rsidP="003829D9">
            <w:pPr>
              <w:spacing w:line="360" w:lineRule="auto"/>
            </w:pPr>
            <w:r w:rsidRPr="003829D9">
              <w:t>Understands the value of team work</w:t>
            </w:r>
          </w:p>
        </w:tc>
        <w:tc>
          <w:tcPr>
            <w:tcW w:w="960" w:type="dxa"/>
            <w:shd w:val="clear" w:color="auto" w:fill="auto"/>
            <w:vAlign w:val="center"/>
            <w:hideMark/>
          </w:tcPr>
          <w:p w14:paraId="27716B7F" w14:textId="77777777" w:rsidR="003829D9" w:rsidRPr="003829D9" w:rsidRDefault="003829D9" w:rsidP="003829D9">
            <w:pPr>
              <w:spacing w:line="360" w:lineRule="auto"/>
            </w:pPr>
            <w:r w:rsidRPr="003829D9">
              <w:t> </w:t>
            </w:r>
          </w:p>
        </w:tc>
        <w:tc>
          <w:tcPr>
            <w:tcW w:w="960" w:type="dxa"/>
            <w:shd w:val="clear" w:color="auto" w:fill="auto"/>
            <w:vAlign w:val="center"/>
            <w:hideMark/>
          </w:tcPr>
          <w:p w14:paraId="4535BDC1" w14:textId="77777777" w:rsidR="003829D9" w:rsidRPr="003829D9" w:rsidRDefault="003829D9" w:rsidP="003829D9">
            <w:pPr>
              <w:spacing w:line="360" w:lineRule="auto"/>
            </w:pPr>
            <w:r w:rsidRPr="003829D9">
              <w:t> </w:t>
            </w:r>
          </w:p>
        </w:tc>
        <w:tc>
          <w:tcPr>
            <w:tcW w:w="960" w:type="dxa"/>
            <w:shd w:val="clear" w:color="auto" w:fill="auto"/>
            <w:vAlign w:val="center"/>
            <w:hideMark/>
          </w:tcPr>
          <w:p w14:paraId="39BD6E0E"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3333D9DE"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6739D7C3" w14:textId="77777777" w:rsidR="003829D9" w:rsidRPr="003829D9" w:rsidRDefault="003829D9" w:rsidP="003829D9">
            <w:pPr>
              <w:spacing w:line="360" w:lineRule="auto"/>
            </w:pPr>
            <w:r w:rsidRPr="003829D9">
              <w:t> </w:t>
            </w:r>
          </w:p>
        </w:tc>
      </w:tr>
      <w:tr w:rsidR="003829D9" w:rsidRPr="003829D9" w14:paraId="521F3CD7" w14:textId="77777777" w:rsidTr="006407BC">
        <w:trPr>
          <w:trHeight w:val="960"/>
        </w:trPr>
        <w:tc>
          <w:tcPr>
            <w:tcW w:w="3760" w:type="dxa"/>
            <w:shd w:val="clear" w:color="auto" w:fill="auto"/>
            <w:vAlign w:val="center"/>
            <w:hideMark/>
          </w:tcPr>
          <w:p w14:paraId="6495F779" w14:textId="77777777" w:rsidR="003829D9" w:rsidRPr="003829D9" w:rsidRDefault="003829D9" w:rsidP="003829D9">
            <w:pPr>
              <w:spacing w:line="360" w:lineRule="auto"/>
            </w:pPr>
            <w:r w:rsidRPr="003829D9">
              <w:t xml:space="preserve">Schedules and coordinates work in a manner which ensures productivity </w:t>
            </w:r>
          </w:p>
        </w:tc>
        <w:tc>
          <w:tcPr>
            <w:tcW w:w="960" w:type="dxa"/>
            <w:shd w:val="clear" w:color="auto" w:fill="auto"/>
            <w:vAlign w:val="center"/>
            <w:hideMark/>
          </w:tcPr>
          <w:p w14:paraId="6843BA04" w14:textId="77777777" w:rsidR="003829D9" w:rsidRPr="003829D9" w:rsidRDefault="003829D9" w:rsidP="003829D9">
            <w:pPr>
              <w:spacing w:line="360" w:lineRule="auto"/>
            </w:pPr>
            <w:r w:rsidRPr="003829D9">
              <w:t> </w:t>
            </w:r>
          </w:p>
        </w:tc>
        <w:tc>
          <w:tcPr>
            <w:tcW w:w="960" w:type="dxa"/>
            <w:shd w:val="clear" w:color="auto" w:fill="auto"/>
            <w:vAlign w:val="center"/>
            <w:hideMark/>
          </w:tcPr>
          <w:p w14:paraId="09441C39" w14:textId="77777777" w:rsidR="003829D9" w:rsidRPr="003829D9" w:rsidRDefault="003829D9" w:rsidP="003829D9">
            <w:pPr>
              <w:spacing w:line="360" w:lineRule="auto"/>
            </w:pPr>
            <w:r w:rsidRPr="003829D9">
              <w:t> </w:t>
            </w:r>
          </w:p>
        </w:tc>
        <w:tc>
          <w:tcPr>
            <w:tcW w:w="960" w:type="dxa"/>
            <w:shd w:val="clear" w:color="auto" w:fill="auto"/>
            <w:vAlign w:val="center"/>
            <w:hideMark/>
          </w:tcPr>
          <w:p w14:paraId="14FB7859"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0E44A64F"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7AACCC1C" w14:textId="77777777" w:rsidR="003829D9" w:rsidRPr="003829D9" w:rsidRDefault="003829D9" w:rsidP="003829D9">
            <w:pPr>
              <w:spacing w:line="360" w:lineRule="auto"/>
            </w:pPr>
            <w:r w:rsidRPr="003829D9">
              <w:t> </w:t>
            </w:r>
          </w:p>
        </w:tc>
      </w:tr>
      <w:tr w:rsidR="003829D9" w:rsidRPr="003829D9" w14:paraId="31BE3BA2" w14:textId="77777777" w:rsidTr="006407BC">
        <w:trPr>
          <w:trHeight w:val="960"/>
        </w:trPr>
        <w:tc>
          <w:tcPr>
            <w:tcW w:w="3760" w:type="dxa"/>
            <w:shd w:val="clear" w:color="auto" w:fill="auto"/>
            <w:vAlign w:val="center"/>
            <w:hideMark/>
          </w:tcPr>
          <w:p w14:paraId="136DE8E3" w14:textId="5BECBC0D" w:rsidR="003829D9" w:rsidRPr="003829D9" w:rsidRDefault="007072B1" w:rsidP="003829D9">
            <w:pPr>
              <w:spacing w:line="360" w:lineRule="auto"/>
            </w:pPr>
            <w:r>
              <w:t>Makes sure staff are aware of all company policies and procedures</w:t>
            </w:r>
          </w:p>
        </w:tc>
        <w:tc>
          <w:tcPr>
            <w:tcW w:w="960" w:type="dxa"/>
            <w:shd w:val="clear" w:color="auto" w:fill="auto"/>
            <w:vAlign w:val="center"/>
            <w:hideMark/>
          </w:tcPr>
          <w:p w14:paraId="7A8C0BB3" w14:textId="77777777" w:rsidR="003829D9" w:rsidRPr="003829D9" w:rsidRDefault="003829D9" w:rsidP="003829D9">
            <w:pPr>
              <w:spacing w:line="360" w:lineRule="auto"/>
            </w:pPr>
            <w:r w:rsidRPr="003829D9">
              <w:t> </w:t>
            </w:r>
          </w:p>
        </w:tc>
        <w:tc>
          <w:tcPr>
            <w:tcW w:w="960" w:type="dxa"/>
            <w:shd w:val="clear" w:color="auto" w:fill="auto"/>
            <w:vAlign w:val="center"/>
            <w:hideMark/>
          </w:tcPr>
          <w:p w14:paraId="69A9DDEB" w14:textId="77777777" w:rsidR="003829D9" w:rsidRPr="003829D9" w:rsidRDefault="003829D9" w:rsidP="003829D9">
            <w:pPr>
              <w:spacing w:line="360" w:lineRule="auto"/>
            </w:pPr>
            <w:r w:rsidRPr="003829D9">
              <w:t> </w:t>
            </w:r>
          </w:p>
        </w:tc>
        <w:tc>
          <w:tcPr>
            <w:tcW w:w="960" w:type="dxa"/>
            <w:shd w:val="clear" w:color="auto" w:fill="auto"/>
            <w:vAlign w:val="center"/>
            <w:hideMark/>
          </w:tcPr>
          <w:p w14:paraId="34B35F02"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0509303"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0E24B847" w14:textId="77777777" w:rsidR="003829D9" w:rsidRPr="003829D9" w:rsidRDefault="003829D9" w:rsidP="003829D9">
            <w:pPr>
              <w:spacing w:line="360" w:lineRule="auto"/>
            </w:pPr>
            <w:r w:rsidRPr="003829D9">
              <w:t> </w:t>
            </w:r>
          </w:p>
        </w:tc>
      </w:tr>
      <w:tr w:rsidR="003829D9" w:rsidRPr="003829D9" w14:paraId="33071D95" w14:textId="77777777" w:rsidTr="006407BC">
        <w:trPr>
          <w:trHeight w:val="645"/>
        </w:trPr>
        <w:tc>
          <w:tcPr>
            <w:tcW w:w="3760" w:type="dxa"/>
            <w:shd w:val="clear" w:color="auto" w:fill="auto"/>
            <w:vAlign w:val="center"/>
            <w:hideMark/>
          </w:tcPr>
          <w:p w14:paraId="6A028666" w14:textId="77777777" w:rsidR="003829D9" w:rsidRPr="003829D9" w:rsidRDefault="003829D9" w:rsidP="003829D9">
            <w:pPr>
              <w:spacing w:line="360" w:lineRule="auto"/>
            </w:pPr>
            <w:r w:rsidRPr="003829D9">
              <w:t>Celebrates and rewards individual and team achievements</w:t>
            </w:r>
          </w:p>
        </w:tc>
        <w:tc>
          <w:tcPr>
            <w:tcW w:w="960" w:type="dxa"/>
            <w:shd w:val="clear" w:color="auto" w:fill="auto"/>
            <w:vAlign w:val="center"/>
            <w:hideMark/>
          </w:tcPr>
          <w:p w14:paraId="7DEADB01" w14:textId="77777777" w:rsidR="003829D9" w:rsidRPr="003829D9" w:rsidRDefault="003829D9" w:rsidP="003829D9">
            <w:pPr>
              <w:spacing w:line="360" w:lineRule="auto"/>
            </w:pPr>
            <w:r w:rsidRPr="003829D9">
              <w:t> </w:t>
            </w:r>
          </w:p>
        </w:tc>
        <w:tc>
          <w:tcPr>
            <w:tcW w:w="960" w:type="dxa"/>
            <w:shd w:val="clear" w:color="auto" w:fill="auto"/>
            <w:vAlign w:val="center"/>
            <w:hideMark/>
          </w:tcPr>
          <w:p w14:paraId="35E0C168" w14:textId="77777777" w:rsidR="003829D9" w:rsidRPr="003829D9" w:rsidRDefault="003829D9" w:rsidP="003829D9">
            <w:pPr>
              <w:spacing w:line="360" w:lineRule="auto"/>
            </w:pPr>
            <w:r w:rsidRPr="003829D9">
              <w:t> </w:t>
            </w:r>
          </w:p>
        </w:tc>
        <w:tc>
          <w:tcPr>
            <w:tcW w:w="960" w:type="dxa"/>
            <w:shd w:val="clear" w:color="auto" w:fill="auto"/>
            <w:vAlign w:val="center"/>
            <w:hideMark/>
          </w:tcPr>
          <w:p w14:paraId="0A6878FE"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4F66351"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5B4CF95C" w14:textId="77777777" w:rsidR="003829D9" w:rsidRPr="003829D9" w:rsidRDefault="003829D9" w:rsidP="003829D9">
            <w:pPr>
              <w:spacing w:line="360" w:lineRule="auto"/>
            </w:pPr>
            <w:r w:rsidRPr="003829D9">
              <w:t> </w:t>
            </w:r>
          </w:p>
        </w:tc>
      </w:tr>
      <w:tr w:rsidR="003829D9" w:rsidRPr="003829D9" w14:paraId="446A8118" w14:textId="77777777" w:rsidTr="006407BC">
        <w:trPr>
          <w:trHeight w:val="330"/>
        </w:trPr>
        <w:tc>
          <w:tcPr>
            <w:tcW w:w="3760" w:type="dxa"/>
            <w:shd w:val="clear" w:color="auto" w:fill="auto"/>
            <w:vAlign w:val="center"/>
            <w:hideMark/>
          </w:tcPr>
          <w:p w14:paraId="3306AAD5" w14:textId="77777777" w:rsidR="003829D9" w:rsidRPr="003829D9" w:rsidRDefault="003829D9" w:rsidP="003829D9">
            <w:pPr>
              <w:spacing w:line="360" w:lineRule="auto"/>
            </w:pPr>
            <w:bookmarkStart w:id="90" w:name="_Hlk141002170"/>
            <w:r w:rsidRPr="003829D9">
              <w:t xml:space="preserve">Laissez Faire style </w:t>
            </w:r>
            <w:bookmarkEnd w:id="90"/>
          </w:p>
        </w:tc>
        <w:tc>
          <w:tcPr>
            <w:tcW w:w="960" w:type="dxa"/>
            <w:shd w:val="clear" w:color="auto" w:fill="auto"/>
            <w:vAlign w:val="center"/>
            <w:hideMark/>
          </w:tcPr>
          <w:p w14:paraId="21D46EB8" w14:textId="77777777" w:rsidR="003829D9" w:rsidRPr="003829D9" w:rsidRDefault="003829D9" w:rsidP="003829D9">
            <w:pPr>
              <w:spacing w:line="360" w:lineRule="auto"/>
            </w:pPr>
            <w:r w:rsidRPr="003829D9">
              <w:t> </w:t>
            </w:r>
          </w:p>
        </w:tc>
        <w:tc>
          <w:tcPr>
            <w:tcW w:w="960" w:type="dxa"/>
            <w:shd w:val="clear" w:color="auto" w:fill="auto"/>
            <w:vAlign w:val="center"/>
            <w:hideMark/>
          </w:tcPr>
          <w:p w14:paraId="6DA84B4D" w14:textId="77777777" w:rsidR="003829D9" w:rsidRPr="003829D9" w:rsidRDefault="003829D9" w:rsidP="003829D9">
            <w:pPr>
              <w:spacing w:line="360" w:lineRule="auto"/>
            </w:pPr>
            <w:r w:rsidRPr="003829D9">
              <w:t> </w:t>
            </w:r>
          </w:p>
        </w:tc>
        <w:tc>
          <w:tcPr>
            <w:tcW w:w="960" w:type="dxa"/>
            <w:shd w:val="clear" w:color="auto" w:fill="auto"/>
            <w:vAlign w:val="center"/>
            <w:hideMark/>
          </w:tcPr>
          <w:p w14:paraId="6C5DCD98"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5A52D8A"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0CD0E193" w14:textId="77777777" w:rsidR="003829D9" w:rsidRPr="003829D9" w:rsidRDefault="003829D9" w:rsidP="003829D9">
            <w:pPr>
              <w:spacing w:line="360" w:lineRule="auto"/>
            </w:pPr>
            <w:r w:rsidRPr="003829D9">
              <w:t> </w:t>
            </w:r>
          </w:p>
        </w:tc>
      </w:tr>
      <w:tr w:rsidR="003829D9" w:rsidRPr="003829D9" w14:paraId="5EFED79B" w14:textId="77777777" w:rsidTr="006407BC">
        <w:trPr>
          <w:trHeight w:val="645"/>
        </w:trPr>
        <w:tc>
          <w:tcPr>
            <w:tcW w:w="3760" w:type="dxa"/>
            <w:shd w:val="clear" w:color="auto" w:fill="auto"/>
            <w:vAlign w:val="center"/>
            <w:hideMark/>
          </w:tcPr>
          <w:p w14:paraId="44E75481" w14:textId="77777777" w:rsidR="003829D9" w:rsidRPr="003829D9" w:rsidRDefault="003829D9" w:rsidP="003829D9">
            <w:pPr>
              <w:spacing w:line="360" w:lineRule="auto"/>
            </w:pPr>
            <w:r w:rsidRPr="003829D9">
              <w:t xml:space="preserve">Provides no direction to employees </w:t>
            </w:r>
          </w:p>
        </w:tc>
        <w:tc>
          <w:tcPr>
            <w:tcW w:w="960" w:type="dxa"/>
            <w:shd w:val="clear" w:color="auto" w:fill="auto"/>
            <w:vAlign w:val="center"/>
            <w:hideMark/>
          </w:tcPr>
          <w:p w14:paraId="79A1AA15" w14:textId="77777777" w:rsidR="003829D9" w:rsidRPr="003829D9" w:rsidRDefault="003829D9" w:rsidP="003829D9">
            <w:pPr>
              <w:spacing w:line="360" w:lineRule="auto"/>
            </w:pPr>
            <w:r w:rsidRPr="003829D9">
              <w:t> </w:t>
            </w:r>
          </w:p>
        </w:tc>
        <w:tc>
          <w:tcPr>
            <w:tcW w:w="960" w:type="dxa"/>
            <w:shd w:val="clear" w:color="auto" w:fill="auto"/>
            <w:vAlign w:val="center"/>
            <w:hideMark/>
          </w:tcPr>
          <w:p w14:paraId="4A06E3EF" w14:textId="77777777" w:rsidR="003829D9" w:rsidRPr="003829D9" w:rsidRDefault="003829D9" w:rsidP="003829D9">
            <w:pPr>
              <w:spacing w:line="360" w:lineRule="auto"/>
            </w:pPr>
            <w:r w:rsidRPr="003829D9">
              <w:t> </w:t>
            </w:r>
          </w:p>
        </w:tc>
        <w:tc>
          <w:tcPr>
            <w:tcW w:w="960" w:type="dxa"/>
            <w:shd w:val="clear" w:color="auto" w:fill="auto"/>
            <w:vAlign w:val="center"/>
            <w:hideMark/>
          </w:tcPr>
          <w:p w14:paraId="05632EDB"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490931AB"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00C34A1C" w14:textId="77777777" w:rsidR="003829D9" w:rsidRPr="003829D9" w:rsidRDefault="003829D9" w:rsidP="003829D9">
            <w:pPr>
              <w:spacing w:line="360" w:lineRule="auto"/>
            </w:pPr>
            <w:r w:rsidRPr="003829D9">
              <w:t> </w:t>
            </w:r>
          </w:p>
        </w:tc>
      </w:tr>
      <w:tr w:rsidR="003829D9" w:rsidRPr="003829D9" w14:paraId="708E8CA4" w14:textId="77777777" w:rsidTr="006407BC">
        <w:trPr>
          <w:trHeight w:val="1275"/>
        </w:trPr>
        <w:tc>
          <w:tcPr>
            <w:tcW w:w="3760" w:type="dxa"/>
            <w:shd w:val="clear" w:color="auto" w:fill="auto"/>
            <w:vAlign w:val="center"/>
            <w:hideMark/>
          </w:tcPr>
          <w:p w14:paraId="71A2416E" w14:textId="77777777" w:rsidR="003829D9" w:rsidRPr="003829D9" w:rsidRDefault="003829D9" w:rsidP="003829D9">
            <w:pPr>
              <w:spacing w:line="360" w:lineRule="auto"/>
            </w:pPr>
            <w:r w:rsidRPr="003829D9">
              <w:t xml:space="preserve">Gives employees as much freedom as possible to determine goals, make decisions and resolve problems </w:t>
            </w:r>
          </w:p>
        </w:tc>
        <w:tc>
          <w:tcPr>
            <w:tcW w:w="960" w:type="dxa"/>
            <w:shd w:val="clear" w:color="auto" w:fill="auto"/>
            <w:vAlign w:val="center"/>
            <w:hideMark/>
          </w:tcPr>
          <w:p w14:paraId="78B50262" w14:textId="77777777" w:rsidR="003829D9" w:rsidRPr="003829D9" w:rsidRDefault="003829D9" w:rsidP="003829D9">
            <w:pPr>
              <w:spacing w:line="360" w:lineRule="auto"/>
            </w:pPr>
            <w:r w:rsidRPr="003829D9">
              <w:t> </w:t>
            </w:r>
          </w:p>
        </w:tc>
        <w:tc>
          <w:tcPr>
            <w:tcW w:w="960" w:type="dxa"/>
            <w:shd w:val="clear" w:color="auto" w:fill="auto"/>
            <w:vAlign w:val="center"/>
            <w:hideMark/>
          </w:tcPr>
          <w:p w14:paraId="53295952" w14:textId="77777777" w:rsidR="003829D9" w:rsidRPr="003829D9" w:rsidRDefault="003829D9" w:rsidP="003829D9">
            <w:pPr>
              <w:spacing w:line="360" w:lineRule="auto"/>
            </w:pPr>
            <w:r w:rsidRPr="003829D9">
              <w:t> </w:t>
            </w:r>
          </w:p>
        </w:tc>
        <w:tc>
          <w:tcPr>
            <w:tcW w:w="960" w:type="dxa"/>
            <w:shd w:val="clear" w:color="auto" w:fill="auto"/>
            <w:vAlign w:val="center"/>
            <w:hideMark/>
          </w:tcPr>
          <w:p w14:paraId="74547208"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6A7958A"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4620BA0E" w14:textId="77777777" w:rsidR="003829D9" w:rsidRPr="003829D9" w:rsidRDefault="003829D9" w:rsidP="003829D9">
            <w:pPr>
              <w:spacing w:line="360" w:lineRule="auto"/>
            </w:pPr>
            <w:r w:rsidRPr="003829D9">
              <w:t> </w:t>
            </w:r>
          </w:p>
        </w:tc>
      </w:tr>
      <w:tr w:rsidR="003829D9" w:rsidRPr="003829D9" w14:paraId="77DB0DD5" w14:textId="77777777" w:rsidTr="006407BC">
        <w:trPr>
          <w:trHeight w:val="645"/>
        </w:trPr>
        <w:tc>
          <w:tcPr>
            <w:tcW w:w="3760" w:type="dxa"/>
            <w:shd w:val="clear" w:color="auto" w:fill="auto"/>
            <w:vAlign w:val="center"/>
            <w:hideMark/>
          </w:tcPr>
          <w:p w14:paraId="27B65C73" w14:textId="77777777" w:rsidR="003829D9" w:rsidRPr="003829D9" w:rsidRDefault="003829D9" w:rsidP="003829D9">
            <w:pPr>
              <w:spacing w:line="360" w:lineRule="auto"/>
            </w:pPr>
            <w:r w:rsidRPr="003829D9">
              <w:t>Spends most of his time outside the project premises</w:t>
            </w:r>
          </w:p>
        </w:tc>
        <w:tc>
          <w:tcPr>
            <w:tcW w:w="960" w:type="dxa"/>
            <w:shd w:val="clear" w:color="auto" w:fill="auto"/>
            <w:vAlign w:val="center"/>
            <w:hideMark/>
          </w:tcPr>
          <w:p w14:paraId="1A057EC6" w14:textId="77777777" w:rsidR="003829D9" w:rsidRPr="003829D9" w:rsidRDefault="003829D9" w:rsidP="003829D9">
            <w:pPr>
              <w:spacing w:line="360" w:lineRule="auto"/>
            </w:pPr>
            <w:r w:rsidRPr="003829D9">
              <w:t> </w:t>
            </w:r>
          </w:p>
        </w:tc>
        <w:tc>
          <w:tcPr>
            <w:tcW w:w="960" w:type="dxa"/>
            <w:shd w:val="clear" w:color="auto" w:fill="auto"/>
            <w:vAlign w:val="center"/>
            <w:hideMark/>
          </w:tcPr>
          <w:p w14:paraId="5FDD20FC" w14:textId="77777777" w:rsidR="003829D9" w:rsidRPr="003829D9" w:rsidRDefault="003829D9" w:rsidP="003829D9">
            <w:pPr>
              <w:spacing w:line="360" w:lineRule="auto"/>
            </w:pPr>
            <w:r w:rsidRPr="003829D9">
              <w:t> </w:t>
            </w:r>
          </w:p>
        </w:tc>
        <w:tc>
          <w:tcPr>
            <w:tcW w:w="960" w:type="dxa"/>
            <w:shd w:val="clear" w:color="auto" w:fill="auto"/>
            <w:vAlign w:val="center"/>
            <w:hideMark/>
          </w:tcPr>
          <w:p w14:paraId="41474015"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65724BFB"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6CD9BAAA" w14:textId="77777777" w:rsidR="003829D9" w:rsidRPr="003829D9" w:rsidRDefault="003829D9" w:rsidP="003829D9">
            <w:pPr>
              <w:spacing w:line="360" w:lineRule="auto"/>
            </w:pPr>
            <w:r w:rsidRPr="003829D9">
              <w:t> </w:t>
            </w:r>
          </w:p>
        </w:tc>
      </w:tr>
      <w:tr w:rsidR="003829D9" w:rsidRPr="003829D9" w14:paraId="45873892" w14:textId="77777777" w:rsidTr="006407BC">
        <w:trPr>
          <w:trHeight w:val="645"/>
        </w:trPr>
        <w:tc>
          <w:tcPr>
            <w:tcW w:w="3760" w:type="dxa"/>
            <w:shd w:val="clear" w:color="auto" w:fill="auto"/>
            <w:vAlign w:val="center"/>
            <w:hideMark/>
          </w:tcPr>
          <w:p w14:paraId="29AE8ACF" w14:textId="77777777" w:rsidR="003829D9" w:rsidRPr="003829D9" w:rsidRDefault="003829D9" w:rsidP="003829D9">
            <w:pPr>
              <w:spacing w:line="360" w:lineRule="auto"/>
            </w:pPr>
            <w:r w:rsidRPr="003829D9">
              <w:t>Is absent from work when needed</w:t>
            </w:r>
          </w:p>
        </w:tc>
        <w:tc>
          <w:tcPr>
            <w:tcW w:w="960" w:type="dxa"/>
            <w:shd w:val="clear" w:color="auto" w:fill="auto"/>
            <w:vAlign w:val="center"/>
            <w:hideMark/>
          </w:tcPr>
          <w:p w14:paraId="280FE65E" w14:textId="77777777" w:rsidR="003829D9" w:rsidRPr="003829D9" w:rsidRDefault="003829D9" w:rsidP="003829D9">
            <w:pPr>
              <w:spacing w:line="360" w:lineRule="auto"/>
            </w:pPr>
            <w:r w:rsidRPr="003829D9">
              <w:t> </w:t>
            </w:r>
          </w:p>
        </w:tc>
        <w:tc>
          <w:tcPr>
            <w:tcW w:w="960" w:type="dxa"/>
            <w:shd w:val="clear" w:color="auto" w:fill="auto"/>
            <w:vAlign w:val="center"/>
            <w:hideMark/>
          </w:tcPr>
          <w:p w14:paraId="05055C59" w14:textId="77777777" w:rsidR="003829D9" w:rsidRPr="003829D9" w:rsidRDefault="003829D9" w:rsidP="003829D9">
            <w:pPr>
              <w:spacing w:line="360" w:lineRule="auto"/>
            </w:pPr>
            <w:r w:rsidRPr="003829D9">
              <w:t> </w:t>
            </w:r>
          </w:p>
        </w:tc>
        <w:tc>
          <w:tcPr>
            <w:tcW w:w="960" w:type="dxa"/>
            <w:shd w:val="clear" w:color="auto" w:fill="auto"/>
            <w:vAlign w:val="center"/>
            <w:hideMark/>
          </w:tcPr>
          <w:p w14:paraId="39B47EA6" w14:textId="77777777" w:rsidR="003829D9" w:rsidRPr="003829D9" w:rsidRDefault="003829D9" w:rsidP="003829D9">
            <w:pPr>
              <w:spacing w:line="360" w:lineRule="auto"/>
            </w:pPr>
            <w:r w:rsidRPr="003829D9">
              <w:t> </w:t>
            </w:r>
          </w:p>
        </w:tc>
        <w:tc>
          <w:tcPr>
            <w:tcW w:w="1420" w:type="dxa"/>
            <w:shd w:val="clear" w:color="auto" w:fill="auto"/>
            <w:vAlign w:val="center"/>
            <w:hideMark/>
          </w:tcPr>
          <w:p w14:paraId="5C6B889C" w14:textId="77777777" w:rsidR="003829D9" w:rsidRPr="003829D9" w:rsidRDefault="003829D9" w:rsidP="003829D9">
            <w:pPr>
              <w:spacing w:line="360" w:lineRule="auto"/>
            </w:pPr>
            <w:r w:rsidRPr="003829D9">
              <w:t> </w:t>
            </w:r>
          </w:p>
        </w:tc>
        <w:tc>
          <w:tcPr>
            <w:tcW w:w="2105" w:type="dxa"/>
            <w:shd w:val="clear" w:color="auto" w:fill="auto"/>
            <w:vAlign w:val="center"/>
            <w:hideMark/>
          </w:tcPr>
          <w:p w14:paraId="2464AE80" w14:textId="77777777" w:rsidR="003829D9" w:rsidRPr="003829D9" w:rsidRDefault="003829D9" w:rsidP="003829D9">
            <w:pPr>
              <w:spacing w:line="360" w:lineRule="auto"/>
            </w:pPr>
            <w:r w:rsidRPr="003829D9">
              <w:t> </w:t>
            </w:r>
          </w:p>
        </w:tc>
      </w:tr>
    </w:tbl>
    <w:p w14:paraId="44BF676A" w14:textId="77777777" w:rsidR="003829D9" w:rsidRPr="003829D9" w:rsidRDefault="003829D9" w:rsidP="003829D9">
      <w:pPr>
        <w:spacing w:line="360" w:lineRule="auto"/>
      </w:pPr>
      <w:r w:rsidRPr="003829D9">
        <w:lastRenderedPageBreak/>
        <w:t xml:space="preserve"> </w:t>
      </w:r>
      <w:r w:rsidRPr="003829D9">
        <w:tab/>
        <w:t xml:space="preserve"> </w:t>
      </w:r>
    </w:p>
    <w:p w14:paraId="7DEF2E03" w14:textId="77777777" w:rsidR="003829D9" w:rsidRPr="003829D9" w:rsidRDefault="003829D9" w:rsidP="003829D9">
      <w:pPr>
        <w:spacing w:line="360" w:lineRule="auto"/>
      </w:pPr>
      <w:r w:rsidRPr="003829D9">
        <w:t xml:space="preserve">C. EMPLOYEE PERFORMANCE  </w:t>
      </w:r>
    </w:p>
    <w:p w14:paraId="5BC5277E" w14:textId="77777777" w:rsidR="003829D9" w:rsidRPr="003829D9" w:rsidRDefault="003829D9" w:rsidP="003829D9">
      <w:pPr>
        <w:spacing w:line="360" w:lineRule="auto"/>
      </w:pPr>
      <w:r w:rsidRPr="003829D9">
        <w:t xml:space="preserve">Using the key below, please indicate the extent to which you agree with each statement. 1= Strongly Disagree 2=Disagree 3=Neutral 4=Agree 5= Strongly Agree </w:t>
      </w:r>
    </w:p>
    <w:tbl>
      <w:tblPr>
        <w:tblStyle w:val="TableGrid"/>
        <w:tblW w:w="9963" w:type="dxa"/>
        <w:tblInd w:w="-110" w:type="dxa"/>
        <w:tblCellMar>
          <w:top w:w="5" w:type="dxa"/>
          <w:left w:w="106" w:type="dxa"/>
          <w:right w:w="50" w:type="dxa"/>
        </w:tblCellMar>
        <w:tblLook w:val="04A0" w:firstRow="1" w:lastRow="0" w:firstColumn="1" w:lastColumn="0" w:noHBand="0" w:noVBand="1"/>
      </w:tblPr>
      <w:tblGrid>
        <w:gridCol w:w="6495"/>
        <w:gridCol w:w="810"/>
        <w:gridCol w:w="720"/>
        <w:gridCol w:w="720"/>
        <w:gridCol w:w="540"/>
        <w:gridCol w:w="678"/>
      </w:tblGrid>
      <w:tr w:rsidR="003829D9" w:rsidRPr="003829D9" w14:paraId="52F73FB5" w14:textId="77777777" w:rsidTr="006407BC">
        <w:trPr>
          <w:trHeight w:val="522"/>
        </w:trPr>
        <w:tc>
          <w:tcPr>
            <w:tcW w:w="6495" w:type="dxa"/>
            <w:tcBorders>
              <w:top w:val="single" w:sz="4" w:space="0" w:color="000000"/>
              <w:left w:val="single" w:sz="4" w:space="0" w:color="000000"/>
              <w:bottom w:val="single" w:sz="4" w:space="0" w:color="000000"/>
              <w:right w:val="single" w:sz="4" w:space="0" w:color="000000"/>
            </w:tcBorders>
          </w:tcPr>
          <w:p w14:paraId="3588F719" w14:textId="77777777" w:rsidR="003829D9" w:rsidRPr="003829D9" w:rsidRDefault="003829D9" w:rsidP="003829D9">
            <w:pPr>
              <w:spacing w:line="360" w:lineRule="auto"/>
            </w:pPr>
            <w:r w:rsidRPr="003829D9">
              <w:t xml:space="preserve"> Statement  </w:t>
            </w:r>
          </w:p>
        </w:tc>
        <w:tc>
          <w:tcPr>
            <w:tcW w:w="810" w:type="dxa"/>
            <w:tcBorders>
              <w:top w:val="single" w:sz="4" w:space="0" w:color="000000"/>
              <w:left w:val="single" w:sz="4" w:space="0" w:color="000000"/>
              <w:bottom w:val="single" w:sz="4" w:space="0" w:color="000000"/>
              <w:right w:val="single" w:sz="4" w:space="0" w:color="000000"/>
            </w:tcBorders>
          </w:tcPr>
          <w:p w14:paraId="627C4A41" w14:textId="77777777" w:rsidR="003829D9" w:rsidRPr="003829D9" w:rsidRDefault="003829D9" w:rsidP="003829D9">
            <w:pPr>
              <w:spacing w:line="360" w:lineRule="auto"/>
            </w:pPr>
            <w:r w:rsidRPr="003829D9">
              <w:t xml:space="preserve">1 </w:t>
            </w:r>
          </w:p>
        </w:tc>
        <w:tc>
          <w:tcPr>
            <w:tcW w:w="720" w:type="dxa"/>
            <w:tcBorders>
              <w:top w:val="single" w:sz="4" w:space="0" w:color="000000"/>
              <w:left w:val="single" w:sz="4" w:space="0" w:color="000000"/>
              <w:bottom w:val="single" w:sz="4" w:space="0" w:color="000000"/>
              <w:right w:val="single" w:sz="4" w:space="0" w:color="000000"/>
            </w:tcBorders>
          </w:tcPr>
          <w:p w14:paraId="55398717" w14:textId="77777777" w:rsidR="003829D9" w:rsidRPr="003829D9" w:rsidRDefault="003829D9" w:rsidP="003829D9">
            <w:pPr>
              <w:spacing w:line="360" w:lineRule="auto"/>
            </w:pPr>
            <w:r w:rsidRPr="003829D9">
              <w:t xml:space="preserve">2 </w:t>
            </w:r>
          </w:p>
        </w:tc>
        <w:tc>
          <w:tcPr>
            <w:tcW w:w="720" w:type="dxa"/>
            <w:tcBorders>
              <w:top w:val="single" w:sz="4" w:space="0" w:color="000000"/>
              <w:left w:val="single" w:sz="4" w:space="0" w:color="000000"/>
              <w:bottom w:val="single" w:sz="4" w:space="0" w:color="000000"/>
              <w:right w:val="single" w:sz="4" w:space="0" w:color="000000"/>
            </w:tcBorders>
          </w:tcPr>
          <w:p w14:paraId="1B005147" w14:textId="77777777" w:rsidR="003829D9" w:rsidRPr="003829D9" w:rsidRDefault="003829D9" w:rsidP="003829D9">
            <w:pPr>
              <w:spacing w:line="360" w:lineRule="auto"/>
            </w:pPr>
            <w:r w:rsidRPr="003829D9">
              <w:t xml:space="preserve">3 </w:t>
            </w:r>
          </w:p>
        </w:tc>
        <w:tc>
          <w:tcPr>
            <w:tcW w:w="540" w:type="dxa"/>
            <w:tcBorders>
              <w:top w:val="single" w:sz="4" w:space="0" w:color="000000"/>
              <w:left w:val="single" w:sz="4" w:space="0" w:color="000000"/>
              <w:bottom w:val="single" w:sz="4" w:space="0" w:color="000000"/>
              <w:right w:val="single" w:sz="4" w:space="0" w:color="000000"/>
            </w:tcBorders>
          </w:tcPr>
          <w:p w14:paraId="763AD50D" w14:textId="77777777" w:rsidR="003829D9" w:rsidRPr="003829D9" w:rsidRDefault="003829D9" w:rsidP="003829D9">
            <w:pPr>
              <w:spacing w:line="360" w:lineRule="auto"/>
            </w:pPr>
            <w:r w:rsidRPr="003829D9">
              <w:t xml:space="preserve">4 </w:t>
            </w:r>
          </w:p>
        </w:tc>
        <w:tc>
          <w:tcPr>
            <w:tcW w:w="678" w:type="dxa"/>
            <w:tcBorders>
              <w:top w:val="single" w:sz="4" w:space="0" w:color="000000"/>
              <w:left w:val="single" w:sz="4" w:space="0" w:color="000000"/>
              <w:bottom w:val="single" w:sz="4" w:space="0" w:color="000000"/>
              <w:right w:val="single" w:sz="4" w:space="0" w:color="000000"/>
            </w:tcBorders>
          </w:tcPr>
          <w:p w14:paraId="4A0C3FC5" w14:textId="77777777" w:rsidR="003829D9" w:rsidRPr="003829D9" w:rsidRDefault="003829D9" w:rsidP="003829D9">
            <w:pPr>
              <w:spacing w:line="360" w:lineRule="auto"/>
            </w:pPr>
            <w:r w:rsidRPr="003829D9">
              <w:t xml:space="preserve">5 </w:t>
            </w:r>
          </w:p>
        </w:tc>
      </w:tr>
      <w:tr w:rsidR="003829D9" w:rsidRPr="003829D9" w14:paraId="4A233E13" w14:textId="77777777" w:rsidTr="006407BC">
        <w:trPr>
          <w:trHeight w:val="532"/>
        </w:trPr>
        <w:tc>
          <w:tcPr>
            <w:tcW w:w="6495" w:type="dxa"/>
            <w:tcBorders>
              <w:top w:val="single" w:sz="4" w:space="0" w:color="000000"/>
              <w:left w:val="single" w:sz="4" w:space="0" w:color="000000"/>
              <w:bottom w:val="single" w:sz="4" w:space="0" w:color="000000"/>
              <w:right w:val="single" w:sz="4" w:space="0" w:color="000000"/>
            </w:tcBorders>
          </w:tcPr>
          <w:p w14:paraId="7253E61B" w14:textId="77777777" w:rsidR="003829D9" w:rsidRPr="003829D9" w:rsidRDefault="003829D9" w:rsidP="003829D9">
            <w:pPr>
              <w:spacing w:line="360" w:lineRule="auto"/>
            </w:pPr>
            <w:r w:rsidRPr="003829D9">
              <w:t xml:space="preserve">I understand the procedures and policies of my organization </w:t>
            </w:r>
          </w:p>
        </w:tc>
        <w:tc>
          <w:tcPr>
            <w:tcW w:w="810" w:type="dxa"/>
            <w:tcBorders>
              <w:top w:val="single" w:sz="4" w:space="0" w:color="000000"/>
              <w:left w:val="single" w:sz="4" w:space="0" w:color="000000"/>
              <w:bottom w:val="single" w:sz="4" w:space="0" w:color="000000"/>
              <w:right w:val="single" w:sz="4" w:space="0" w:color="000000"/>
            </w:tcBorders>
          </w:tcPr>
          <w:p w14:paraId="17AF9478"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45DF8068"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2A4DF431" w14:textId="77777777" w:rsidR="003829D9" w:rsidRPr="003829D9" w:rsidRDefault="003829D9" w:rsidP="003829D9">
            <w:pPr>
              <w:spacing w:line="360" w:lineRule="auto"/>
            </w:pPr>
            <w:r w:rsidRPr="003829D9">
              <w:t xml:space="preserve"> </w:t>
            </w:r>
          </w:p>
        </w:tc>
        <w:tc>
          <w:tcPr>
            <w:tcW w:w="540" w:type="dxa"/>
            <w:tcBorders>
              <w:top w:val="single" w:sz="4" w:space="0" w:color="000000"/>
              <w:left w:val="single" w:sz="4" w:space="0" w:color="000000"/>
              <w:bottom w:val="single" w:sz="4" w:space="0" w:color="000000"/>
              <w:right w:val="single" w:sz="4" w:space="0" w:color="000000"/>
            </w:tcBorders>
          </w:tcPr>
          <w:p w14:paraId="0B9DD08C" w14:textId="77777777" w:rsidR="003829D9" w:rsidRPr="003829D9" w:rsidRDefault="003829D9" w:rsidP="003829D9">
            <w:pPr>
              <w:spacing w:line="360" w:lineRule="auto"/>
            </w:pPr>
            <w:r w:rsidRPr="003829D9">
              <w:t xml:space="preserve"> </w:t>
            </w:r>
          </w:p>
        </w:tc>
        <w:tc>
          <w:tcPr>
            <w:tcW w:w="678" w:type="dxa"/>
            <w:tcBorders>
              <w:top w:val="single" w:sz="4" w:space="0" w:color="000000"/>
              <w:left w:val="single" w:sz="4" w:space="0" w:color="000000"/>
              <w:bottom w:val="single" w:sz="4" w:space="0" w:color="000000"/>
              <w:right w:val="single" w:sz="4" w:space="0" w:color="000000"/>
            </w:tcBorders>
          </w:tcPr>
          <w:p w14:paraId="40564F0B" w14:textId="77777777" w:rsidR="003829D9" w:rsidRPr="003829D9" w:rsidRDefault="003829D9" w:rsidP="003829D9">
            <w:pPr>
              <w:spacing w:line="360" w:lineRule="auto"/>
            </w:pPr>
            <w:r w:rsidRPr="003829D9">
              <w:t xml:space="preserve"> </w:t>
            </w:r>
          </w:p>
        </w:tc>
      </w:tr>
      <w:tr w:rsidR="003829D9" w:rsidRPr="003829D9" w14:paraId="77B2B56C" w14:textId="77777777" w:rsidTr="006407BC">
        <w:trPr>
          <w:trHeight w:val="532"/>
        </w:trPr>
        <w:tc>
          <w:tcPr>
            <w:tcW w:w="6495" w:type="dxa"/>
            <w:tcBorders>
              <w:top w:val="single" w:sz="4" w:space="0" w:color="000000"/>
              <w:left w:val="single" w:sz="4" w:space="0" w:color="000000"/>
              <w:bottom w:val="single" w:sz="4" w:space="0" w:color="000000"/>
              <w:right w:val="single" w:sz="4" w:space="0" w:color="000000"/>
            </w:tcBorders>
          </w:tcPr>
          <w:p w14:paraId="45113A04" w14:textId="77777777" w:rsidR="003829D9" w:rsidRPr="003829D9" w:rsidRDefault="003829D9" w:rsidP="003829D9">
            <w:pPr>
              <w:spacing w:line="360" w:lineRule="auto"/>
            </w:pPr>
            <w:r w:rsidRPr="003829D9">
              <w:t xml:space="preserve">I actively get involved in projects so as to benefit my organization </w:t>
            </w:r>
          </w:p>
        </w:tc>
        <w:tc>
          <w:tcPr>
            <w:tcW w:w="810" w:type="dxa"/>
            <w:tcBorders>
              <w:top w:val="single" w:sz="4" w:space="0" w:color="000000"/>
              <w:left w:val="single" w:sz="4" w:space="0" w:color="000000"/>
              <w:bottom w:val="single" w:sz="4" w:space="0" w:color="000000"/>
              <w:right w:val="single" w:sz="4" w:space="0" w:color="000000"/>
            </w:tcBorders>
          </w:tcPr>
          <w:p w14:paraId="40EB807F"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25AD6832"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08831AC3" w14:textId="77777777" w:rsidR="003829D9" w:rsidRPr="003829D9" w:rsidRDefault="003829D9" w:rsidP="003829D9">
            <w:pPr>
              <w:spacing w:line="360" w:lineRule="auto"/>
            </w:pPr>
            <w:r w:rsidRPr="003829D9">
              <w:t xml:space="preserve"> </w:t>
            </w:r>
          </w:p>
        </w:tc>
        <w:tc>
          <w:tcPr>
            <w:tcW w:w="540" w:type="dxa"/>
            <w:tcBorders>
              <w:top w:val="single" w:sz="4" w:space="0" w:color="000000"/>
              <w:left w:val="single" w:sz="4" w:space="0" w:color="000000"/>
              <w:bottom w:val="single" w:sz="4" w:space="0" w:color="000000"/>
              <w:right w:val="single" w:sz="4" w:space="0" w:color="000000"/>
            </w:tcBorders>
          </w:tcPr>
          <w:p w14:paraId="28A66117" w14:textId="77777777" w:rsidR="003829D9" w:rsidRPr="003829D9" w:rsidRDefault="003829D9" w:rsidP="003829D9">
            <w:pPr>
              <w:spacing w:line="360" w:lineRule="auto"/>
            </w:pPr>
            <w:r w:rsidRPr="003829D9">
              <w:t xml:space="preserve"> </w:t>
            </w:r>
          </w:p>
        </w:tc>
        <w:tc>
          <w:tcPr>
            <w:tcW w:w="678" w:type="dxa"/>
            <w:tcBorders>
              <w:top w:val="single" w:sz="4" w:space="0" w:color="000000"/>
              <w:left w:val="single" w:sz="4" w:space="0" w:color="000000"/>
              <w:bottom w:val="single" w:sz="4" w:space="0" w:color="000000"/>
              <w:right w:val="single" w:sz="4" w:space="0" w:color="000000"/>
            </w:tcBorders>
          </w:tcPr>
          <w:p w14:paraId="11E77651" w14:textId="77777777" w:rsidR="003829D9" w:rsidRPr="003829D9" w:rsidRDefault="003829D9" w:rsidP="003829D9">
            <w:pPr>
              <w:spacing w:line="360" w:lineRule="auto"/>
            </w:pPr>
            <w:r w:rsidRPr="003829D9">
              <w:t xml:space="preserve"> </w:t>
            </w:r>
          </w:p>
        </w:tc>
      </w:tr>
      <w:tr w:rsidR="003829D9" w:rsidRPr="003829D9" w14:paraId="19C04ABA" w14:textId="77777777" w:rsidTr="006407BC">
        <w:trPr>
          <w:trHeight w:val="532"/>
        </w:trPr>
        <w:tc>
          <w:tcPr>
            <w:tcW w:w="6495" w:type="dxa"/>
            <w:tcBorders>
              <w:top w:val="single" w:sz="4" w:space="0" w:color="000000"/>
              <w:left w:val="single" w:sz="4" w:space="0" w:color="000000"/>
              <w:bottom w:val="single" w:sz="4" w:space="0" w:color="000000"/>
              <w:right w:val="single" w:sz="4" w:space="0" w:color="000000"/>
            </w:tcBorders>
          </w:tcPr>
          <w:p w14:paraId="1DE6F2B0" w14:textId="77777777" w:rsidR="003829D9" w:rsidRPr="003829D9" w:rsidRDefault="003829D9" w:rsidP="003829D9">
            <w:pPr>
              <w:spacing w:line="360" w:lineRule="auto"/>
            </w:pPr>
            <w:r w:rsidRPr="003829D9">
              <w:t xml:space="preserve">I always keep my superiors well informed about my work </w:t>
            </w:r>
          </w:p>
        </w:tc>
        <w:tc>
          <w:tcPr>
            <w:tcW w:w="810" w:type="dxa"/>
            <w:tcBorders>
              <w:top w:val="single" w:sz="4" w:space="0" w:color="000000"/>
              <w:left w:val="single" w:sz="4" w:space="0" w:color="000000"/>
              <w:bottom w:val="single" w:sz="4" w:space="0" w:color="000000"/>
              <w:right w:val="single" w:sz="4" w:space="0" w:color="000000"/>
            </w:tcBorders>
          </w:tcPr>
          <w:p w14:paraId="3FF9068E"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4F7D4D67"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150F3DC4" w14:textId="77777777" w:rsidR="003829D9" w:rsidRPr="003829D9" w:rsidRDefault="003829D9" w:rsidP="003829D9">
            <w:pPr>
              <w:spacing w:line="360" w:lineRule="auto"/>
            </w:pPr>
            <w:r w:rsidRPr="003829D9">
              <w:t xml:space="preserve"> </w:t>
            </w:r>
          </w:p>
        </w:tc>
        <w:tc>
          <w:tcPr>
            <w:tcW w:w="540" w:type="dxa"/>
            <w:tcBorders>
              <w:top w:val="single" w:sz="4" w:space="0" w:color="000000"/>
              <w:left w:val="single" w:sz="4" w:space="0" w:color="000000"/>
              <w:bottom w:val="single" w:sz="4" w:space="0" w:color="000000"/>
              <w:right w:val="single" w:sz="4" w:space="0" w:color="000000"/>
            </w:tcBorders>
          </w:tcPr>
          <w:p w14:paraId="04C13769" w14:textId="77777777" w:rsidR="003829D9" w:rsidRPr="003829D9" w:rsidRDefault="003829D9" w:rsidP="003829D9">
            <w:pPr>
              <w:spacing w:line="360" w:lineRule="auto"/>
            </w:pPr>
            <w:r w:rsidRPr="003829D9">
              <w:t xml:space="preserve"> </w:t>
            </w:r>
          </w:p>
        </w:tc>
        <w:tc>
          <w:tcPr>
            <w:tcW w:w="678" w:type="dxa"/>
            <w:tcBorders>
              <w:top w:val="single" w:sz="4" w:space="0" w:color="000000"/>
              <w:left w:val="single" w:sz="4" w:space="0" w:color="000000"/>
              <w:bottom w:val="single" w:sz="4" w:space="0" w:color="000000"/>
              <w:right w:val="single" w:sz="4" w:space="0" w:color="000000"/>
            </w:tcBorders>
          </w:tcPr>
          <w:p w14:paraId="03777B42" w14:textId="77777777" w:rsidR="003829D9" w:rsidRPr="003829D9" w:rsidRDefault="003829D9" w:rsidP="003829D9">
            <w:pPr>
              <w:spacing w:line="360" w:lineRule="auto"/>
            </w:pPr>
            <w:r w:rsidRPr="003829D9">
              <w:t xml:space="preserve"> </w:t>
            </w:r>
          </w:p>
        </w:tc>
      </w:tr>
      <w:tr w:rsidR="003829D9" w:rsidRPr="003829D9" w14:paraId="498D3090" w14:textId="77777777" w:rsidTr="006407BC">
        <w:trPr>
          <w:trHeight w:val="532"/>
        </w:trPr>
        <w:tc>
          <w:tcPr>
            <w:tcW w:w="6495" w:type="dxa"/>
            <w:tcBorders>
              <w:top w:val="single" w:sz="4" w:space="0" w:color="000000"/>
              <w:left w:val="single" w:sz="4" w:space="0" w:color="000000"/>
              <w:bottom w:val="single" w:sz="4" w:space="0" w:color="000000"/>
              <w:right w:val="single" w:sz="4" w:space="0" w:color="000000"/>
            </w:tcBorders>
          </w:tcPr>
          <w:p w14:paraId="00FF7A72" w14:textId="77777777" w:rsidR="003829D9" w:rsidRPr="003829D9" w:rsidRDefault="003829D9" w:rsidP="003829D9">
            <w:pPr>
              <w:spacing w:line="360" w:lineRule="auto"/>
            </w:pPr>
            <w:r w:rsidRPr="003829D9">
              <w:t xml:space="preserve">I work well with other employees </w:t>
            </w:r>
          </w:p>
        </w:tc>
        <w:tc>
          <w:tcPr>
            <w:tcW w:w="810" w:type="dxa"/>
            <w:tcBorders>
              <w:top w:val="single" w:sz="4" w:space="0" w:color="000000"/>
              <w:left w:val="single" w:sz="4" w:space="0" w:color="000000"/>
              <w:bottom w:val="single" w:sz="4" w:space="0" w:color="000000"/>
              <w:right w:val="single" w:sz="4" w:space="0" w:color="000000"/>
            </w:tcBorders>
          </w:tcPr>
          <w:p w14:paraId="640915B8"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4B93176D"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64F67EE5" w14:textId="77777777" w:rsidR="003829D9" w:rsidRPr="003829D9" w:rsidRDefault="003829D9" w:rsidP="003829D9">
            <w:pPr>
              <w:spacing w:line="360" w:lineRule="auto"/>
            </w:pPr>
            <w:r w:rsidRPr="003829D9">
              <w:t xml:space="preserve"> </w:t>
            </w:r>
          </w:p>
        </w:tc>
        <w:tc>
          <w:tcPr>
            <w:tcW w:w="540" w:type="dxa"/>
            <w:tcBorders>
              <w:top w:val="single" w:sz="4" w:space="0" w:color="000000"/>
              <w:left w:val="single" w:sz="4" w:space="0" w:color="000000"/>
              <w:bottom w:val="single" w:sz="4" w:space="0" w:color="000000"/>
              <w:right w:val="single" w:sz="4" w:space="0" w:color="000000"/>
            </w:tcBorders>
          </w:tcPr>
          <w:p w14:paraId="5F6F1046" w14:textId="77777777" w:rsidR="003829D9" w:rsidRPr="003829D9" w:rsidRDefault="003829D9" w:rsidP="003829D9">
            <w:pPr>
              <w:spacing w:line="360" w:lineRule="auto"/>
            </w:pPr>
            <w:r w:rsidRPr="003829D9">
              <w:t xml:space="preserve"> </w:t>
            </w:r>
          </w:p>
        </w:tc>
        <w:tc>
          <w:tcPr>
            <w:tcW w:w="678" w:type="dxa"/>
            <w:tcBorders>
              <w:top w:val="single" w:sz="4" w:space="0" w:color="000000"/>
              <w:left w:val="single" w:sz="4" w:space="0" w:color="000000"/>
              <w:bottom w:val="single" w:sz="4" w:space="0" w:color="000000"/>
              <w:right w:val="single" w:sz="4" w:space="0" w:color="000000"/>
            </w:tcBorders>
          </w:tcPr>
          <w:p w14:paraId="42D03BA6" w14:textId="77777777" w:rsidR="003829D9" w:rsidRPr="003829D9" w:rsidRDefault="003829D9" w:rsidP="003829D9">
            <w:pPr>
              <w:spacing w:line="360" w:lineRule="auto"/>
            </w:pPr>
            <w:r w:rsidRPr="003829D9">
              <w:t xml:space="preserve"> </w:t>
            </w:r>
          </w:p>
        </w:tc>
      </w:tr>
      <w:tr w:rsidR="003829D9" w:rsidRPr="003829D9" w14:paraId="5553ABC2" w14:textId="77777777" w:rsidTr="006407BC">
        <w:trPr>
          <w:trHeight w:val="522"/>
        </w:trPr>
        <w:tc>
          <w:tcPr>
            <w:tcW w:w="6495" w:type="dxa"/>
            <w:tcBorders>
              <w:top w:val="single" w:sz="4" w:space="0" w:color="000000"/>
              <w:left w:val="single" w:sz="4" w:space="0" w:color="000000"/>
              <w:bottom w:val="single" w:sz="4" w:space="0" w:color="000000"/>
              <w:right w:val="single" w:sz="4" w:space="0" w:color="000000"/>
            </w:tcBorders>
          </w:tcPr>
          <w:p w14:paraId="488CD54F" w14:textId="77777777" w:rsidR="003829D9" w:rsidRPr="003829D9" w:rsidRDefault="003829D9" w:rsidP="003829D9">
            <w:pPr>
              <w:spacing w:line="360" w:lineRule="auto"/>
            </w:pPr>
            <w:r w:rsidRPr="003829D9">
              <w:t xml:space="preserve">I take part in solving problems in my organization </w:t>
            </w:r>
          </w:p>
        </w:tc>
        <w:tc>
          <w:tcPr>
            <w:tcW w:w="810" w:type="dxa"/>
            <w:tcBorders>
              <w:top w:val="single" w:sz="4" w:space="0" w:color="000000"/>
              <w:left w:val="single" w:sz="4" w:space="0" w:color="000000"/>
              <w:bottom w:val="single" w:sz="4" w:space="0" w:color="000000"/>
              <w:right w:val="single" w:sz="4" w:space="0" w:color="000000"/>
            </w:tcBorders>
          </w:tcPr>
          <w:p w14:paraId="5DE01F19"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7A15F565" w14:textId="77777777" w:rsidR="003829D9" w:rsidRPr="003829D9" w:rsidRDefault="003829D9" w:rsidP="003829D9">
            <w:pPr>
              <w:spacing w:line="360" w:lineRule="auto"/>
            </w:pPr>
            <w:r w:rsidRPr="003829D9">
              <w:t xml:space="preserve"> </w:t>
            </w:r>
          </w:p>
        </w:tc>
        <w:tc>
          <w:tcPr>
            <w:tcW w:w="720" w:type="dxa"/>
            <w:tcBorders>
              <w:top w:val="single" w:sz="4" w:space="0" w:color="000000"/>
              <w:left w:val="single" w:sz="4" w:space="0" w:color="000000"/>
              <w:bottom w:val="single" w:sz="4" w:space="0" w:color="000000"/>
              <w:right w:val="single" w:sz="4" w:space="0" w:color="000000"/>
            </w:tcBorders>
          </w:tcPr>
          <w:p w14:paraId="37741270" w14:textId="77777777" w:rsidR="003829D9" w:rsidRPr="003829D9" w:rsidRDefault="003829D9" w:rsidP="003829D9">
            <w:pPr>
              <w:spacing w:line="360" w:lineRule="auto"/>
            </w:pPr>
            <w:r w:rsidRPr="003829D9">
              <w:t xml:space="preserve"> </w:t>
            </w:r>
          </w:p>
        </w:tc>
        <w:tc>
          <w:tcPr>
            <w:tcW w:w="540" w:type="dxa"/>
            <w:tcBorders>
              <w:top w:val="single" w:sz="4" w:space="0" w:color="000000"/>
              <w:left w:val="single" w:sz="4" w:space="0" w:color="000000"/>
              <w:bottom w:val="single" w:sz="4" w:space="0" w:color="000000"/>
              <w:right w:val="single" w:sz="4" w:space="0" w:color="000000"/>
            </w:tcBorders>
          </w:tcPr>
          <w:p w14:paraId="7AF41825" w14:textId="77777777" w:rsidR="003829D9" w:rsidRPr="003829D9" w:rsidRDefault="003829D9" w:rsidP="003829D9">
            <w:pPr>
              <w:spacing w:line="360" w:lineRule="auto"/>
            </w:pPr>
            <w:r w:rsidRPr="003829D9">
              <w:t xml:space="preserve"> </w:t>
            </w:r>
          </w:p>
        </w:tc>
        <w:tc>
          <w:tcPr>
            <w:tcW w:w="678" w:type="dxa"/>
            <w:tcBorders>
              <w:top w:val="single" w:sz="4" w:space="0" w:color="000000"/>
              <w:left w:val="single" w:sz="4" w:space="0" w:color="000000"/>
              <w:bottom w:val="single" w:sz="4" w:space="0" w:color="000000"/>
              <w:right w:val="single" w:sz="4" w:space="0" w:color="000000"/>
            </w:tcBorders>
          </w:tcPr>
          <w:p w14:paraId="014F2BE5" w14:textId="77777777" w:rsidR="003829D9" w:rsidRPr="003829D9" w:rsidRDefault="003829D9" w:rsidP="003829D9">
            <w:pPr>
              <w:spacing w:line="360" w:lineRule="auto"/>
            </w:pPr>
            <w:r w:rsidRPr="003829D9">
              <w:t xml:space="preserve"> </w:t>
            </w:r>
          </w:p>
        </w:tc>
      </w:tr>
    </w:tbl>
    <w:p w14:paraId="05F11AD5" w14:textId="77777777" w:rsidR="003829D9" w:rsidRPr="003829D9" w:rsidRDefault="003829D9" w:rsidP="003829D9">
      <w:pPr>
        <w:spacing w:line="360" w:lineRule="auto"/>
      </w:pPr>
      <w:r w:rsidRPr="003829D9">
        <w:t xml:space="preserve"> </w:t>
      </w:r>
    </w:p>
    <w:p w14:paraId="0D9F04CB" w14:textId="77777777" w:rsidR="003829D9" w:rsidRPr="003829D9" w:rsidRDefault="003829D9" w:rsidP="003829D9">
      <w:pPr>
        <w:spacing w:line="360" w:lineRule="auto"/>
      </w:pPr>
      <w:r w:rsidRPr="003829D9">
        <w:t xml:space="preserve">In your own opinion, what recommendations would you give to the management to enhance staff performance? </w:t>
      </w:r>
    </w:p>
    <w:p w14:paraId="2887A80E" w14:textId="77777777" w:rsidR="003829D9" w:rsidRPr="003829D9" w:rsidRDefault="003829D9" w:rsidP="003829D9">
      <w:pPr>
        <w:spacing w:line="360" w:lineRule="auto"/>
      </w:pPr>
      <w:r w:rsidRPr="003829D9">
        <w:t>………………………………………………………………………………………………</w:t>
      </w:r>
    </w:p>
    <w:p w14:paraId="7746DF6C" w14:textId="77777777" w:rsidR="003829D9" w:rsidRPr="003829D9" w:rsidRDefault="003829D9" w:rsidP="003829D9">
      <w:pPr>
        <w:spacing w:line="360" w:lineRule="auto"/>
      </w:pPr>
      <w:r w:rsidRPr="003829D9">
        <w:t>………………………………………………………………………………………………</w:t>
      </w:r>
    </w:p>
    <w:p w14:paraId="74F6373B" w14:textId="77777777" w:rsidR="003829D9" w:rsidRPr="003829D9" w:rsidRDefault="003829D9" w:rsidP="003829D9">
      <w:pPr>
        <w:spacing w:line="360" w:lineRule="auto"/>
      </w:pPr>
      <w:r w:rsidRPr="003829D9">
        <w:t>………………………………………………………………………………………………</w:t>
      </w:r>
    </w:p>
    <w:p w14:paraId="24B1BC29" w14:textId="77777777" w:rsidR="003829D9" w:rsidRPr="003829D9" w:rsidRDefault="003829D9" w:rsidP="003829D9">
      <w:pPr>
        <w:spacing w:line="360" w:lineRule="auto"/>
      </w:pPr>
      <w:r w:rsidRPr="003829D9">
        <w:t>………………………………………………………………………………………………</w:t>
      </w:r>
    </w:p>
    <w:p w14:paraId="518C2FC2" w14:textId="77777777" w:rsidR="003829D9" w:rsidRPr="003829D9" w:rsidRDefault="003829D9" w:rsidP="003829D9">
      <w:pPr>
        <w:spacing w:line="360" w:lineRule="auto"/>
      </w:pPr>
      <w:r w:rsidRPr="003829D9">
        <w:t xml:space="preserve">……………………………………………………………………………………………… </w:t>
      </w:r>
    </w:p>
    <w:p w14:paraId="0A110E88" w14:textId="77777777" w:rsidR="003829D9" w:rsidRPr="003829D9" w:rsidRDefault="003829D9" w:rsidP="003829D9">
      <w:pPr>
        <w:spacing w:line="360" w:lineRule="auto"/>
      </w:pPr>
    </w:p>
    <w:p w14:paraId="4B671DD8" w14:textId="77777777" w:rsidR="003829D9" w:rsidRPr="003829D9" w:rsidRDefault="003829D9" w:rsidP="003829D9">
      <w:pPr>
        <w:spacing w:line="360" w:lineRule="auto"/>
      </w:pPr>
    </w:p>
    <w:p w14:paraId="4DF0C847" w14:textId="77777777" w:rsidR="003829D9" w:rsidRPr="003829D9" w:rsidRDefault="003829D9" w:rsidP="003829D9">
      <w:pPr>
        <w:spacing w:line="360" w:lineRule="auto"/>
        <w:jc w:val="center"/>
        <w:rPr>
          <w:b/>
          <w:bCs/>
        </w:rPr>
      </w:pPr>
      <w:r w:rsidRPr="003829D9">
        <w:rPr>
          <w:b/>
          <w:bCs/>
        </w:rPr>
        <w:t>THANK YOU</w:t>
      </w:r>
    </w:p>
    <w:p w14:paraId="28C7B587" w14:textId="77777777" w:rsidR="00A91791" w:rsidRPr="00A91791" w:rsidRDefault="00A91791" w:rsidP="009603B5">
      <w:pPr>
        <w:spacing w:line="360" w:lineRule="auto"/>
        <w:jc w:val="both"/>
        <w:rPr>
          <w:b/>
        </w:rPr>
      </w:pPr>
    </w:p>
    <w:sectPr w:rsidR="00A91791" w:rsidRPr="00A9179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B152EF" w14:textId="77777777" w:rsidR="005C4626" w:rsidRDefault="005C4626" w:rsidP="004B00A2">
      <w:r>
        <w:separator/>
      </w:r>
    </w:p>
  </w:endnote>
  <w:endnote w:type="continuationSeparator" w:id="0">
    <w:p w14:paraId="2C834A13" w14:textId="77777777" w:rsidR="005C4626" w:rsidRDefault="005C4626" w:rsidP="004B00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0096995"/>
      <w:docPartObj>
        <w:docPartGallery w:val="Page Numbers (Bottom of Page)"/>
        <w:docPartUnique/>
      </w:docPartObj>
    </w:sdtPr>
    <w:sdtEndPr>
      <w:rPr>
        <w:noProof/>
      </w:rPr>
    </w:sdtEndPr>
    <w:sdtContent>
      <w:p w14:paraId="17661F4F" w14:textId="7FF4E1B3" w:rsidR="009A1F10" w:rsidRDefault="009A1F10">
        <w:pPr>
          <w:pStyle w:val="Footer"/>
          <w:jc w:val="center"/>
        </w:pPr>
        <w:r>
          <w:fldChar w:fldCharType="begin"/>
        </w:r>
        <w:r>
          <w:instrText xml:space="preserve"> PAGE   \* MERGEFORMAT </w:instrText>
        </w:r>
        <w:r>
          <w:fldChar w:fldCharType="separate"/>
        </w:r>
        <w:r w:rsidR="0083140D">
          <w:rPr>
            <w:noProof/>
          </w:rPr>
          <w:t>9</w:t>
        </w:r>
        <w:r>
          <w:rPr>
            <w:noProof/>
          </w:rPr>
          <w:fldChar w:fldCharType="end"/>
        </w:r>
      </w:p>
    </w:sdtContent>
  </w:sdt>
  <w:p w14:paraId="1BFFB43F" w14:textId="77777777" w:rsidR="009A1F10" w:rsidRDefault="009A1F1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C0AA41" w14:textId="77777777" w:rsidR="005C4626" w:rsidRDefault="005C4626" w:rsidP="004B00A2">
      <w:r>
        <w:separator/>
      </w:r>
    </w:p>
  </w:footnote>
  <w:footnote w:type="continuationSeparator" w:id="0">
    <w:p w14:paraId="5AA04288" w14:textId="77777777" w:rsidR="005C4626" w:rsidRDefault="005C4626" w:rsidP="004B00A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B11354"/>
    <w:multiLevelType w:val="multilevel"/>
    <w:tmpl w:val="40265376"/>
    <w:lvl w:ilvl="0">
      <w:start w:val="1"/>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93A6F7F"/>
    <w:multiLevelType w:val="multilevel"/>
    <w:tmpl w:val="525AD57A"/>
    <w:lvl w:ilvl="0">
      <w:start w:val="1"/>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9852FD3"/>
    <w:multiLevelType w:val="multilevel"/>
    <w:tmpl w:val="05A00D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2071F22"/>
    <w:multiLevelType w:val="multilevel"/>
    <w:tmpl w:val="FFFFFFFF"/>
    <w:lvl w:ilvl="0">
      <w:start w:val="1"/>
      <w:numFmt w:val="decimal"/>
      <w:lvlText w:val="%1."/>
      <w:lvlJc w:val="left"/>
      <w:pPr>
        <w:ind w:left="0" w:firstLine="0"/>
      </w:pPr>
      <w:rPr>
        <w:rFonts w:ascii="Times New Roman" w:eastAsia="Times New Roman" w:hAnsi="Times New Roman" w:cs="Times New Roman"/>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29CA60B8"/>
    <w:multiLevelType w:val="multilevel"/>
    <w:tmpl w:val="05A00D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FD514A9"/>
    <w:multiLevelType w:val="hybridMultilevel"/>
    <w:tmpl w:val="7FAA2CA4"/>
    <w:lvl w:ilvl="0" w:tplc="869EDBF8">
      <w:start w:val="1"/>
      <w:numFmt w:val="bullet"/>
      <w:lvlText w:val=""/>
      <w:lvlJc w:val="left"/>
      <w:pPr>
        <w:ind w:left="360" w:hanging="360"/>
      </w:pPr>
      <w:rPr>
        <w:rFonts w:ascii="Symbol" w:hAnsi="Symbol" w:hint="default"/>
      </w:rPr>
    </w:lvl>
    <w:lvl w:ilvl="1" w:tplc="58BED166" w:tentative="1">
      <w:start w:val="1"/>
      <w:numFmt w:val="bullet"/>
      <w:lvlText w:val="o"/>
      <w:lvlJc w:val="left"/>
      <w:pPr>
        <w:ind w:left="1080" w:hanging="360"/>
      </w:pPr>
      <w:rPr>
        <w:rFonts w:ascii="Courier New" w:hAnsi="Courier New" w:cs="Courier New" w:hint="default"/>
      </w:rPr>
    </w:lvl>
    <w:lvl w:ilvl="2" w:tplc="E62E1C70" w:tentative="1">
      <w:start w:val="1"/>
      <w:numFmt w:val="bullet"/>
      <w:lvlText w:val=""/>
      <w:lvlJc w:val="left"/>
      <w:pPr>
        <w:ind w:left="1800" w:hanging="360"/>
      </w:pPr>
      <w:rPr>
        <w:rFonts w:ascii="Wingdings" w:hAnsi="Wingdings" w:hint="default"/>
      </w:rPr>
    </w:lvl>
    <w:lvl w:ilvl="3" w:tplc="4306C6B0" w:tentative="1">
      <w:start w:val="1"/>
      <w:numFmt w:val="bullet"/>
      <w:lvlText w:val=""/>
      <w:lvlJc w:val="left"/>
      <w:pPr>
        <w:ind w:left="2520" w:hanging="360"/>
      </w:pPr>
      <w:rPr>
        <w:rFonts w:ascii="Symbol" w:hAnsi="Symbol" w:hint="default"/>
      </w:rPr>
    </w:lvl>
    <w:lvl w:ilvl="4" w:tplc="CCD806CE" w:tentative="1">
      <w:start w:val="1"/>
      <w:numFmt w:val="bullet"/>
      <w:lvlText w:val="o"/>
      <w:lvlJc w:val="left"/>
      <w:pPr>
        <w:ind w:left="3240" w:hanging="360"/>
      </w:pPr>
      <w:rPr>
        <w:rFonts w:ascii="Courier New" w:hAnsi="Courier New" w:cs="Courier New" w:hint="default"/>
      </w:rPr>
    </w:lvl>
    <w:lvl w:ilvl="5" w:tplc="4C5827A8" w:tentative="1">
      <w:start w:val="1"/>
      <w:numFmt w:val="bullet"/>
      <w:lvlText w:val=""/>
      <w:lvlJc w:val="left"/>
      <w:pPr>
        <w:ind w:left="3960" w:hanging="360"/>
      </w:pPr>
      <w:rPr>
        <w:rFonts w:ascii="Wingdings" w:hAnsi="Wingdings" w:hint="default"/>
      </w:rPr>
    </w:lvl>
    <w:lvl w:ilvl="6" w:tplc="AE440FFE" w:tentative="1">
      <w:start w:val="1"/>
      <w:numFmt w:val="bullet"/>
      <w:lvlText w:val=""/>
      <w:lvlJc w:val="left"/>
      <w:pPr>
        <w:ind w:left="4680" w:hanging="360"/>
      </w:pPr>
      <w:rPr>
        <w:rFonts w:ascii="Symbol" w:hAnsi="Symbol" w:hint="default"/>
      </w:rPr>
    </w:lvl>
    <w:lvl w:ilvl="7" w:tplc="DFF206BC" w:tentative="1">
      <w:start w:val="1"/>
      <w:numFmt w:val="bullet"/>
      <w:lvlText w:val="o"/>
      <w:lvlJc w:val="left"/>
      <w:pPr>
        <w:ind w:left="5400" w:hanging="360"/>
      </w:pPr>
      <w:rPr>
        <w:rFonts w:ascii="Courier New" w:hAnsi="Courier New" w:cs="Courier New" w:hint="default"/>
      </w:rPr>
    </w:lvl>
    <w:lvl w:ilvl="8" w:tplc="B8BEBF7E" w:tentative="1">
      <w:start w:val="1"/>
      <w:numFmt w:val="bullet"/>
      <w:lvlText w:val=""/>
      <w:lvlJc w:val="left"/>
      <w:pPr>
        <w:ind w:left="6120" w:hanging="360"/>
      </w:pPr>
      <w:rPr>
        <w:rFonts w:ascii="Wingdings" w:hAnsi="Wingdings" w:hint="default"/>
      </w:rPr>
    </w:lvl>
  </w:abstractNum>
  <w:abstractNum w:abstractNumId="6" w15:restartNumberingAfterBreak="0">
    <w:nsid w:val="4E6A0D91"/>
    <w:multiLevelType w:val="multilevel"/>
    <w:tmpl w:val="69DC7880"/>
    <w:lvl w:ilvl="0">
      <w:start w:val="1"/>
      <w:numFmt w:val="decimal"/>
      <w:lvlText w:val="%1"/>
      <w:lvlJc w:val="left"/>
      <w:pPr>
        <w:ind w:left="360" w:hanging="360"/>
      </w:pPr>
      <w:rPr>
        <w:rFonts w:hint="default"/>
      </w:rPr>
    </w:lvl>
    <w:lvl w:ilvl="1">
      <w:start w:val="1"/>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7" w15:restartNumberingAfterBreak="0">
    <w:nsid w:val="4FEC561A"/>
    <w:multiLevelType w:val="multilevel"/>
    <w:tmpl w:val="05A00D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23C0697"/>
    <w:multiLevelType w:val="hybridMultilevel"/>
    <w:tmpl w:val="21DC3E34"/>
    <w:lvl w:ilvl="0" w:tplc="75F6CE5A">
      <w:start w:val="1"/>
      <w:numFmt w:val="bullet"/>
      <w:lvlText w:val=""/>
      <w:lvlJc w:val="left"/>
      <w:pPr>
        <w:ind w:left="360" w:hanging="360"/>
      </w:pPr>
      <w:rPr>
        <w:rFonts w:ascii="Symbol" w:hAnsi="Symbol" w:hint="default"/>
      </w:rPr>
    </w:lvl>
    <w:lvl w:ilvl="1" w:tplc="FD9A8FF0" w:tentative="1">
      <w:start w:val="1"/>
      <w:numFmt w:val="bullet"/>
      <w:lvlText w:val="o"/>
      <w:lvlJc w:val="left"/>
      <w:pPr>
        <w:ind w:left="1080" w:hanging="360"/>
      </w:pPr>
      <w:rPr>
        <w:rFonts w:ascii="Courier New" w:hAnsi="Courier New" w:cs="Courier New" w:hint="default"/>
      </w:rPr>
    </w:lvl>
    <w:lvl w:ilvl="2" w:tplc="8D02054E" w:tentative="1">
      <w:start w:val="1"/>
      <w:numFmt w:val="bullet"/>
      <w:lvlText w:val=""/>
      <w:lvlJc w:val="left"/>
      <w:pPr>
        <w:ind w:left="1800" w:hanging="360"/>
      </w:pPr>
      <w:rPr>
        <w:rFonts w:ascii="Wingdings" w:hAnsi="Wingdings" w:hint="default"/>
      </w:rPr>
    </w:lvl>
    <w:lvl w:ilvl="3" w:tplc="04DA7C74" w:tentative="1">
      <w:start w:val="1"/>
      <w:numFmt w:val="bullet"/>
      <w:lvlText w:val=""/>
      <w:lvlJc w:val="left"/>
      <w:pPr>
        <w:ind w:left="2520" w:hanging="360"/>
      </w:pPr>
      <w:rPr>
        <w:rFonts w:ascii="Symbol" w:hAnsi="Symbol" w:hint="default"/>
      </w:rPr>
    </w:lvl>
    <w:lvl w:ilvl="4" w:tplc="D1D69D70" w:tentative="1">
      <w:start w:val="1"/>
      <w:numFmt w:val="bullet"/>
      <w:lvlText w:val="o"/>
      <w:lvlJc w:val="left"/>
      <w:pPr>
        <w:ind w:left="3240" w:hanging="360"/>
      </w:pPr>
      <w:rPr>
        <w:rFonts w:ascii="Courier New" w:hAnsi="Courier New" w:cs="Courier New" w:hint="default"/>
      </w:rPr>
    </w:lvl>
    <w:lvl w:ilvl="5" w:tplc="6B40E5E4" w:tentative="1">
      <w:start w:val="1"/>
      <w:numFmt w:val="bullet"/>
      <w:lvlText w:val=""/>
      <w:lvlJc w:val="left"/>
      <w:pPr>
        <w:ind w:left="3960" w:hanging="360"/>
      </w:pPr>
      <w:rPr>
        <w:rFonts w:ascii="Wingdings" w:hAnsi="Wingdings" w:hint="default"/>
      </w:rPr>
    </w:lvl>
    <w:lvl w:ilvl="6" w:tplc="F56E0CBE" w:tentative="1">
      <w:start w:val="1"/>
      <w:numFmt w:val="bullet"/>
      <w:lvlText w:val=""/>
      <w:lvlJc w:val="left"/>
      <w:pPr>
        <w:ind w:left="4680" w:hanging="360"/>
      </w:pPr>
      <w:rPr>
        <w:rFonts w:ascii="Symbol" w:hAnsi="Symbol" w:hint="default"/>
      </w:rPr>
    </w:lvl>
    <w:lvl w:ilvl="7" w:tplc="405EE976" w:tentative="1">
      <w:start w:val="1"/>
      <w:numFmt w:val="bullet"/>
      <w:lvlText w:val="o"/>
      <w:lvlJc w:val="left"/>
      <w:pPr>
        <w:ind w:left="5400" w:hanging="360"/>
      </w:pPr>
      <w:rPr>
        <w:rFonts w:ascii="Courier New" w:hAnsi="Courier New" w:cs="Courier New" w:hint="default"/>
      </w:rPr>
    </w:lvl>
    <w:lvl w:ilvl="8" w:tplc="18802A84" w:tentative="1">
      <w:start w:val="1"/>
      <w:numFmt w:val="bullet"/>
      <w:lvlText w:val=""/>
      <w:lvlJc w:val="left"/>
      <w:pPr>
        <w:ind w:left="6120" w:hanging="360"/>
      </w:pPr>
      <w:rPr>
        <w:rFonts w:ascii="Wingdings" w:hAnsi="Wingdings" w:hint="default"/>
      </w:rPr>
    </w:lvl>
  </w:abstractNum>
  <w:abstractNum w:abstractNumId="9" w15:restartNumberingAfterBreak="0">
    <w:nsid w:val="5705343F"/>
    <w:multiLevelType w:val="hybridMultilevel"/>
    <w:tmpl w:val="42AC4116"/>
    <w:lvl w:ilvl="0" w:tplc="99028EF8">
      <w:start w:val="1"/>
      <w:numFmt w:val="bullet"/>
      <w:lvlText w:val=""/>
      <w:lvlJc w:val="left"/>
      <w:pPr>
        <w:ind w:left="360" w:hanging="360"/>
      </w:pPr>
      <w:rPr>
        <w:rFonts w:ascii="Symbol" w:hAnsi="Symbol" w:hint="default"/>
      </w:rPr>
    </w:lvl>
    <w:lvl w:ilvl="1" w:tplc="318E6574" w:tentative="1">
      <w:start w:val="1"/>
      <w:numFmt w:val="bullet"/>
      <w:lvlText w:val="o"/>
      <w:lvlJc w:val="left"/>
      <w:pPr>
        <w:ind w:left="1080" w:hanging="360"/>
      </w:pPr>
      <w:rPr>
        <w:rFonts w:ascii="Courier New" w:hAnsi="Courier New" w:cs="Courier New" w:hint="default"/>
      </w:rPr>
    </w:lvl>
    <w:lvl w:ilvl="2" w:tplc="97BECA54" w:tentative="1">
      <w:start w:val="1"/>
      <w:numFmt w:val="bullet"/>
      <w:lvlText w:val=""/>
      <w:lvlJc w:val="left"/>
      <w:pPr>
        <w:ind w:left="1800" w:hanging="360"/>
      </w:pPr>
      <w:rPr>
        <w:rFonts w:ascii="Wingdings" w:hAnsi="Wingdings" w:hint="default"/>
      </w:rPr>
    </w:lvl>
    <w:lvl w:ilvl="3" w:tplc="8DF0C556" w:tentative="1">
      <w:start w:val="1"/>
      <w:numFmt w:val="bullet"/>
      <w:lvlText w:val=""/>
      <w:lvlJc w:val="left"/>
      <w:pPr>
        <w:ind w:left="2520" w:hanging="360"/>
      </w:pPr>
      <w:rPr>
        <w:rFonts w:ascii="Symbol" w:hAnsi="Symbol" w:hint="default"/>
      </w:rPr>
    </w:lvl>
    <w:lvl w:ilvl="4" w:tplc="08C4B91E" w:tentative="1">
      <w:start w:val="1"/>
      <w:numFmt w:val="bullet"/>
      <w:lvlText w:val="o"/>
      <w:lvlJc w:val="left"/>
      <w:pPr>
        <w:ind w:left="3240" w:hanging="360"/>
      </w:pPr>
      <w:rPr>
        <w:rFonts w:ascii="Courier New" w:hAnsi="Courier New" w:cs="Courier New" w:hint="default"/>
      </w:rPr>
    </w:lvl>
    <w:lvl w:ilvl="5" w:tplc="4AE22CEC" w:tentative="1">
      <w:start w:val="1"/>
      <w:numFmt w:val="bullet"/>
      <w:lvlText w:val=""/>
      <w:lvlJc w:val="left"/>
      <w:pPr>
        <w:ind w:left="3960" w:hanging="360"/>
      </w:pPr>
      <w:rPr>
        <w:rFonts w:ascii="Wingdings" w:hAnsi="Wingdings" w:hint="default"/>
      </w:rPr>
    </w:lvl>
    <w:lvl w:ilvl="6" w:tplc="B1825D00" w:tentative="1">
      <w:start w:val="1"/>
      <w:numFmt w:val="bullet"/>
      <w:lvlText w:val=""/>
      <w:lvlJc w:val="left"/>
      <w:pPr>
        <w:ind w:left="4680" w:hanging="360"/>
      </w:pPr>
      <w:rPr>
        <w:rFonts w:ascii="Symbol" w:hAnsi="Symbol" w:hint="default"/>
      </w:rPr>
    </w:lvl>
    <w:lvl w:ilvl="7" w:tplc="643CBFA2" w:tentative="1">
      <w:start w:val="1"/>
      <w:numFmt w:val="bullet"/>
      <w:lvlText w:val="o"/>
      <w:lvlJc w:val="left"/>
      <w:pPr>
        <w:ind w:left="5400" w:hanging="360"/>
      </w:pPr>
      <w:rPr>
        <w:rFonts w:ascii="Courier New" w:hAnsi="Courier New" w:cs="Courier New" w:hint="default"/>
      </w:rPr>
    </w:lvl>
    <w:lvl w:ilvl="8" w:tplc="2ABA78AC" w:tentative="1">
      <w:start w:val="1"/>
      <w:numFmt w:val="bullet"/>
      <w:lvlText w:val=""/>
      <w:lvlJc w:val="left"/>
      <w:pPr>
        <w:ind w:left="6120" w:hanging="360"/>
      </w:pPr>
      <w:rPr>
        <w:rFonts w:ascii="Wingdings" w:hAnsi="Wingdings" w:hint="default"/>
      </w:rPr>
    </w:lvl>
  </w:abstractNum>
  <w:abstractNum w:abstractNumId="10" w15:restartNumberingAfterBreak="0">
    <w:nsid w:val="741B7149"/>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79E80805"/>
    <w:multiLevelType w:val="hybridMultilevel"/>
    <w:tmpl w:val="92240250"/>
    <w:lvl w:ilvl="0" w:tplc="211212BA">
      <w:start w:val="1"/>
      <w:numFmt w:val="decimal"/>
      <w:lvlText w:val="%1."/>
      <w:lvlJc w:val="left"/>
      <w:pPr>
        <w:ind w:left="360" w:hanging="360"/>
      </w:pPr>
    </w:lvl>
    <w:lvl w:ilvl="1" w:tplc="F0E4EC5A" w:tentative="1">
      <w:start w:val="1"/>
      <w:numFmt w:val="lowerLetter"/>
      <w:lvlText w:val="%2."/>
      <w:lvlJc w:val="left"/>
      <w:pPr>
        <w:ind w:left="1080" w:hanging="360"/>
      </w:pPr>
    </w:lvl>
    <w:lvl w:ilvl="2" w:tplc="D70A474E" w:tentative="1">
      <w:start w:val="1"/>
      <w:numFmt w:val="lowerRoman"/>
      <w:lvlText w:val="%3."/>
      <w:lvlJc w:val="right"/>
      <w:pPr>
        <w:ind w:left="1800" w:hanging="180"/>
      </w:pPr>
    </w:lvl>
    <w:lvl w:ilvl="3" w:tplc="FD66FF8A" w:tentative="1">
      <w:start w:val="1"/>
      <w:numFmt w:val="decimal"/>
      <w:lvlText w:val="%4."/>
      <w:lvlJc w:val="left"/>
      <w:pPr>
        <w:ind w:left="2520" w:hanging="360"/>
      </w:pPr>
    </w:lvl>
    <w:lvl w:ilvl="4" w:tplc="EF2C03FA" w:tentative="1">
      <w:start w:val="1"/>
      <w:numFmt w:val="lowerLetter"/>
      <w:lvlText w:val="%5."/>
      <w:lvlJc w:val="left"/>
      <w:pPr>
        <w:ind w:left="3240" w:hanging="360"/>
      </w:pPr>
    </w:lvl>
    <w:lvl w:ilvl="5" w:tplc="D6DA1554" w:tentative="1">
      <w:start w:val="1"/>
      <w:numFmt w:val="lowerRoman"/>
      <w:lvlText w:val="%6."/>
      <w:lvlJc w:val="right"/>
      <w:pPr>
        <w:ind w:left="3960" w:hanging="180"/>
      </w:pPr>
    </w:lvl>
    <w:lvl w:ilvl="6" w:tplc="8A14989C" w:tentative="1">
      <w:start w:val="1"/>
      <w:numFmt w:val="decimal"/>
      <w:lvlText w:val="%7."/>
      <w:lvlJc w:val="left"/>
      <w:pPr>
        <w:ind w:left="4680" w:hanging="360"/>
      </w:pPr>
    </w:lvl>
    <w:lvl w:ilvl="7" w:tplc="22B83AEC" w:tentative="1">
      <w:start w:val="1"/>
      <w:numFmt w:val="lowerLetter"/>
      <w:lvlText w:val="%8."/>
      <w:lvlJc w:val="left"/>
      <w:pPr>
        <w:ind w:left="5400" w:hanging="360"/>
      </w:pPr>
    </w:lvl>
    <w:lvl w:ilvl="8" w:tplc="DFA8CE44" w:tentative="1">
      <w:start w:val="1"/>
      <w:numFmt w:val="lowerRoman"/>
      <w:lvlText w:val="%9."/>
      <w:lvlJc w:val="right"/>
      <w:pPr>
        <w:ind w:left="6120" w:hanging="180"/>
      </w:pPr>
    </w:lvl>
  </w:abstractNum>
  <w:num w:numId="1" w16cid:durableId="642198118">
    <w:abstractNumId w:val="7"/>
  </w:num>
  <w:num w:numId="2" w16cid:durableId="254750896">
    <w:abstractNumId w:val="3"/>
  </w:num>
  <w:num w:numId="3" w16cid:durableId="2108192640">
    <w:abstractNumId w:val="10"/>
  </w:num>
  <w:num w:numId="4" w16cid:durableId="7565446">
    <w:abstractNumId w:val="2"/>
  </w:num>
  <w:num w:numId="5" w16cid:durableId="2019650390">
    <w:abstractNumId w:val="4"/>
  </w:num>
  <w:num w:numId="6" w16cid:durableId="1917277943">
    <w:abstractNumId w:val="11"/>
  </w:num>
  <w:num w:numId="7" w16cid:durableId="1164971224">
    <w:abstractNumId w:val="1"/>
  </w:num>
  <w:num w:numId="8" w16cid:durableId="2027442382">
    <w:abstractNumId w:val="9"/>
  </w:num>
  <w:num w:numId="9" w16cid:durableId="475606269">
    <w:abstractNumId w:val="5"/>
  </w:num>
  <w:num w:numId="10" w16cid:durableId="909000893">
    <w:abstractNumId w:val="8"/>
  </w:num>
  <w:num w:numId="11" w16cid:durableId="1161239488">
    <w:abstractNumId w:val="0"/>
  </w:num>
  <w:num w:numId="12" w16cid:durableId="17827996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linkStyl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5413"/>
    <w:rsid w:val="00000C67"/>
    <w:rsid w:val="00024F8A"/>
    <w:rsid w:val="000518B6"/>
    <w:rsid w:val="0005686D"/>
    <w:rsid w:val="000615CA"/>
    <w:rsid w:val="00071912"/>
    <w:rsid w:val="000737A4"/>
    <w:rsid w:val="00080A32"/>
    <w:rsid w:val="00081FAE"/>
    <w:rsid w:val="0008342E"/>
    <w:rsid w:val="00083E96"/>
    <w:rsid w:val="000A655D"/>
    <w:rsid w:val="000A6A08"/>
    <w:rsid w:val="000C0404"/>
    <w:rsid w:val="000D0F36"/>
    <w:rsid w:val="000E48F6"/>
    <w:rsid w:val="00104562"/>
    <w:rsid w:val="00107ECC"/>
    <w:rsid w:val="00110114"/>
    <w:rsid w:val="00121ABB"/>
    <w:rsid w:val="0012522C"/>
    <w:rsid w:val="00131DEF"/>
    <w:rsid w:val="00137B33"/>
    <w:rsid w:val="001508B3"/>
    <w:rsid w:val="00156045"/>
    <w:rsid w:val="0015652F"/>
    <w:rsid w:val="0015768A"/>
    <w:rsid w:val="00177040"/>
    <w:rsid w:val="00180B6E"/>
    <w:rsid w:val="00184FAE"/>
    <w:rsid w:val="0019537A"/>
    <w:rsid w:val="00196777"/>
    <w:rsid w:val="001A26C1"/>
    <w:rsid w:val="001A65B7"/>
    <w:rsid w:val="001B07C4"/>
    <w:rsid w:val="001B0A2C"/>
    <w:rsid w:val="001C2094"/>
    <w:rsid w:val="001E2CCA"/>
    <w:rsid w:val="001E38F7"/>
    <w:rsid w:val="001F520C"/>
    <w:rsid w:val="001F680B"/>
    <w:rsid w:val="001F6DA6"/>
    <w:rsid w:val="001F797A"/>
    <w:rsid w:val="0020356F"/>
    <w:rsid w:val="00207BEF"/>
    <w:rsid w:val="0021149A"/>
    <w:rsid w:val="0023597F"/>
    <w:rsid w:val="00237533"/>
    <w:rsid w:val="00247DAC"/>
    <w:rsid w:val="00254A91"/>
    <w:rsid w:val="00254B0B"/>
    <w:rsid w:val="00277AB5"/>
    <w:rsid w:val="002975EC"/>
    <w:rsid w:val="002D2F1F"/>
    <w:rsid w:val="002D3716"/>
    <w:rsid w:val="002E5A88"/>
    <w:rsid w:val="002E6194"/>
    <w:rsid w:val="002F1902"/>
    <w:rsid w:val="0030491D"/>
    <w:rsid w:val="00311E5E"/>
    <w:rsid w:val="00330CC9"/>
    <w:rsid w:val="00332443"/>
    <w:rsid w:val="00334097"/>
    <w:rsid w:val="00366510"/>
    <w:rsid w:val="0037097C"/>
    <w:rsid w:val="003731A4"/>
    <w:rsid w:val="00375413"/>
    <w:rsid w:val="003829D9"/>
    <w:rsid w:val="003B0803"/>
    <w:rsid w:val="003B32B6"/>
    <w:rsid w:val="003B3F72"/>
    <w:rsid w:val="003C7FC1"/>
    <w:rsid w:val="003D3696"/>
    <w:rsid w:val="003D4FC6"/>
    <w:rsid w:val="004047D3"/>
    <w:rsid w:val="004123C1"/>
    <w:rsid w:val="00421023"/>
    <w:rsid w:val="00431263"/>
    <w:rsid w:val="00451353"/>
    <w:rsid w:val="004559D7"/>
    <w:rsid w:val="004709CE"/>
    <w:rsid w:val="00471C67"/>
    <w:rsid w:val="00472B4F"/>
    <w:rsid w:val="004763C2"/>
    <w:rsid w:val="004979D3"/>
    <w:rsid w:val="004A1DBF"/>
    <w:rsid w:val="004B00A2"/>
    <w:rsid w:val="004C1579"/>
    <w:rsid w:val="004E0D40"/>
    <w:rsid w:val="005042E9"/>
    <w:rsid w:val="00510283"/>
    <w:rsid w:val="00514C0D"/>
    <w:rsid w:val="005345D1"/>
    <w:rsid w:val="005513EA"/>
    <w:rsid w:val="00553B6E"/>
    <w:rsid w:val="00584B17"/>
    <w:rsid w:val="00591A25"/>
    <w:rsid w:val="005958AB"/>
    <w:rsid w:val="005C4626"/>
    <w:rsid w:val="005D41BD"/>
    <w:rsid w:val="005E7DB0"/>
    <w:rsid w:val="005F2726"/>
    <w:rsid w:val="0061129B"/>
    <w:rsid w:val="00612CEF"/>
    <w:rsid w:val="00614CB8"/>
    <w:rsid w:val="00621AC8"/>
    <w:rsid w:val="00627B60"/>
    <w:rsid w:val="006407BC"/>
    <w:rsid w:val="00657F56"/>
    <w:rsid w:val="006826B6"/>
    <w:rsid w:val="0069396E"/>
    <w:rsid w:val="006C6AAF"/>
    <w:rsid w:val="006C6F39"/>
    <w:rsid w:val="006D5E83"/>
    <w:rsid w:val="006E677E"/>
    <w:rsid w:val="006F2A41"/>
    <w:rsid w:val="007072B1"/>
    <w:rsid w:val="00713FC5"/>
    <w:rsid w:val="00744AFC"/>
    <w:rsid w:val="00753E5F"/>
    <w:rsid w:val="007628BC"/>
    <w:rsid w:val="00773928"/>
    <w:rsid w:val="00782135"/>
    <w:rsid w:val="00793E65"/>
    <w:rsid w:val="007E0EC5"/>
    <w:rsid w:val="007E31FA"/>
    <w:rsid w:val="007E6F40"/>
    <w:rsid w:val="007F476A"/>
    <w:rsid w:val="007F62B1"/>
    <w:rsid w:val="00815A11"/>
    <w:rsid w:val="0083140D"/>
    <w:rsid w:val="00831B6B"/>
    <w:rsid w:val="00864742"/>
    <w:rsid w:val="008A0A7E"/>
    <w:rsid w:val="008A2C95"/>
    <w:rsid w:val="008B3792"/>
    <w:rsid w:val="008E06E7"/>
    <w:rsid w:val="008E52FC"/>
    <w:rsid w:val="00904EF0"/>
    <w:rsid w:val="0091019E"/>
    <w:rsid w:val="00910D68"/>
    <w:rsid w:val="00911069"/>
    <w:rsid w:val="00934724"/>
    <w:rsid w:val="00936AB3"/>
    <w:rsid w:val="009442B7"/>
    <w:rsid w:val="00953367"/>
    <w:rsid w:val="00953406"/>
    <w:rsid w:val="009547BF"/>
    <w:rsid w:val="00956916"/>
    <w:rsid w:val="009603B5"/>
    <w:rsid w:val="00982EC3"/>
    <w:rsid w:val="009A0F1F"/>
    <w:rsid w:val="009A1F10"/>
    <w:rsid w:val="009A387D"/>
    <w:rsid w:val="009C0BE7"/>
    <w:rsid w:val="009E11F0"/>
    <w:rsid w:val="009E33D8"/>
    <w:rsid w:val="009F14CD"/>
    <w:rsid w:val="009F665B"/>
    <w:rsid w:val="00A04CA9"/>
    <w:rsid w:val="00A25C82"/>
    <w:rsid w:val="00A447A1"/>
    <w:rsid w:val="00A67D30"/>
    <w:rsid w:val="00A819B6"/>
    <w:rsid w:val="00A84F30"/>
    <w:rsid w:val="00A91791"/>
    <w:rsid w:val="00A9354F"/>
    <w:rsid w:val="00A93A49"/>
    <w:rsid w:val="00AA397E"/>
    <w:rsid w:val="00AA39FA"/>
    <w:rsid w:val="00AD542A"/>
    <w:rsid w:val="00AF2956"/>
    <w:rsid w:val="00B0731F"/>
    <w:rsid w:val="00B356EC"/>
    <w:rsid w:val="00B55FC7"/>
    <w:rsid w:val="00B7172E"/>
    <w:rsid w:val="00B72A29"/>
    <w:rsid w:val="00B7371A"/>
    <w:rsid w:val="00B77A12"/>
    <w:rsid w:val="00B814E8"/>
    <w:rsid w:val="00B845B6"/>
    <w:rsid w:val="00B85D2E"/>
    <w:rsid w:val="00B90C0A"/>
    <w:rsid w:val="00BA0625"/>
    <w:rsid w:val="00BA2EFC"/>
    <w:rsid w:val="00BA3075"/>
    <w:rsid w:val="00BB09F0"/>
    <w:rsid w:val="00BB3915"/>
    <w:rsid w:val="00BD573F"/>
    <w:rsid w:val="00BD5975"/>
    <w:rsid w:val="00BD705F"/>
    <w:rsid w:val="00BE0DB4"/>
    <w:rsid w:val="00BF290D"/>
    <w:rsid w:val="00BF3926"/>
    <w:rsid w:val="00BF5592"/>
    <w:rsid w:val="00BF59A2"/>
    <w:rsid w:val="00C011F0"/>
    <w:rsid w:val="00C1009C"/>
    <w:rsid w:val="00C26419"/>
    <w:rsid w:val="00C32A38"/>
    <w:rsid w:val="00C373DE"/>
    <w:rsid w:val="00C374A3"/>
    <w:rsid w:val="00C42209"/>
    <w:rsid w:val="00C51437"/>
    <w:rsid w:val="00C55043"/>
    <w:rsid w:val="00C55724"/>
    <w:rsid w:val="00CA3538"/>
    <w:rsid w:val="00CB6568"/>
    <w:rsid w:val="00CD6FCF"/>
    <w:rsid w:val="00CF5435"/>
    <w:rsid w:val="00D03AF8"/>
    <w:rsid w:val="00D0682B"/>
    <w:rsid w:val="00D15603"/>
    <w:rsid w:val="00D16142"/>
    <w:rsid w:val="00D331F2"/>
    <w:rsid w:val="00D43B1D"/>
    <w:rsid w:val="00D608E6"/>
    <w:rsid w:val="00D73F6A"/>
    <w:rsid w:val="00D766ED"/>
    <w:rsid w:val="00D90BB3"/>
    <w:rsid w:val="00DA2278"/>
    <w:rsid w:val="00DC4550"/>
    <w:rsid w:val="00DC5360"/>
    <w:rsid w:val="00DF4E24"/>
    <w:rsid w:val="00DF7E31"/>
    <w:rsid w:val="00E105FF"/>
    <w:rsid w:val="00E429C3"/>
    <w:rsid w:val="00E44B67"/>
    <w:rsid w:val="00E50317"/>
    <w:rsid w:val="00E50478"/>
    <w:rsid w:val="00E65F7E"/>
    <w:rsid w:val="00E75583"/>
    <w:rsid w:val="00E75624"/>
    <w:rsid w:val="00E93AC6"/>
    <w:rsid w:val="00ED29D0"/>
    <w:rsid w:val="00EF3647"/>
    <w:rsid w:val="00F15FE7"/>
    <w:rsid w:val="00F25D3C"/>
    <w:rsid w:val="00F324D7"/>
    <w:rsid w:val="00F405F2"/>
    <w:rsid w:val="00F55C2B"/>
    <w:rsid w:val="00F56695"/>
    <w:rsid w:val="00F62154"/>
    <w:rsid w:val="00F77009"/>
    <w:rsid w:val="00F92FFD"/>
    <w:rsid w:val="00F9659D"/>
    <w:rsid w:val="00FA258D"/>
    <w:rsid w:val="00FD17CB"/>
    <w:rsid w:val="00FD2E4A"/>
    <w:rsid w:val="00FD3618"/>
    <w:rsid w:val="00FD6F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6DB222"/>
  <w15:docId w15:val="{D80C9809-D239-4215-8313-A8B3A66E0B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7533"/>
    <w:pPr>
      <w:spacing w:after="0" w:line="240" w:lineRule="auto"/>
    </w:pPr>
    <w:rPr>
      <w:rFonts w:ascii="Times New Roman" w:eastAsia="Times New Roman" w:hAnsi="Times New Roman" w:cs="Times New Roman"/>
      <w:sz w:val="24"/>
      <w:szCs w:val="24"/>
      <w:lang w:val="en-GB" w:eastAsia="en-GB"/>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aption">
    <w:name w:val="caption"/>
    <w:basedOn w:val="Normal"/>
    <w:next w:val="Normal"/>
    <w:uiPriority w:val="35"/>
    <w:unhideWhenUsed/>
    <w:qFormat/>
    <w:rsid w:val="00E75583"/>
    <w:pPr>
      <w:spacing w:after="200"/>
    </w:pPr>
    <w:rPr>
      <w:i/>
      <w:iCs/>
      <w:color w:val="1F497D" w:themeColor="text2"/>
      <w:sz w:val="18"/>
      <w:szCs w:val="18"/>
    </w:rPr>
  </w:style>
  <w:style w:type="paragraph" w:styleId="ListParagraph">
    <w:name w:val="List Paragraph"/>
    <w:basedOn w:val="Normal"/>
    <w:uiPriority w:val="34"/>
    <w:qFormat/>
    <w:rsid w:val="00CD6FCF"/>
    <w:pPr>
      <w:ind w:left="720"/>
      <w:contextualSpacing/>
    </w:pPr>
  </w:style>
  <w:style w:type="character" w:styleId="Emphasis">
    <w:name w:val="Emphasis"/>
    <w:basedOn w:val="DefaultParagraphFont"/>
    <w:uiPriority w:val="20"/>
    <w:qFormat/>
    <w:rsid w:val="00BB3915"/>
    <w:rPr>
      <w:i/>
      <w:iCs/>
    </w:rPr>
  </w:style>
  <w:style w:type="table" w:customStyle="1" w:styleId="TableGrid">
    <w:name w:val="TableGrid"/>
    <w:rsid w:val="00713FC5"/>
    <w:pPr>
      <w:spacing w:after="0" w:line="240" w:lineRule="auto"/>
    </w:pPr>
    <w:rPr>
      <w:rFonts w:asciiTheme="minorHAnsi" w:eastAsiaTheme="minorEastAsia" w:hAnsiTheme="minorHAnsi" w:cstheme="minorBidi"/>
    </w:rPr>
    <w:tblPr>
      <w:tblCellMar>
        <w:top w:w="0" w:type="dxa"/>
        <w:left w:w="0" w:type="dxa"/>
        <w:bottom w:w="0" w:type="dxa"/>
        <w:right w:w="0" w:type="dxa"/>
      </w:tblCellMar>
    </w:tblPr>
  </w:style>
  <w:style w:type="paragraph" w:styleId="Header">
    <w:name w:val="header"/>
    <w:basedOn w:val="Normal"/>
    <w:link w:val="HeaderChar"/>
    <w:uiPriority w:val="99"/>
    <w:unhideWhenUsed/>
    <w:rsid w:val="004B00A2"/>
    <w:pPr>
      <w:tabs>
        <w:tab w:val="center" w:pos="4680"/>
        <w:tab w:val="right" w:pos="9360"/>
      </w:tabs>
    </w:pPr>
  </w:style>
  <w:style w:type="character" w:customStyle="1" w:styleId="HeaderChar">
    <w:name w:val="Header Char"/>
    <w:basedOn w:val="DefaultParagraphFont"/>
    <w:link w:val="Header"/>
    <w:uiPriority w:val="99"/>
    <w:rsid w:val="004B00A2"/>
    <w:rPr>
      <w:rFonts w:ascii="Times New Roman" w:eastAsia="Times New Roman" w:hAnsi="Times New Roman" w:cs="Times New Roman"/>
      <w:sz w:val="24"/>
      <w:szCs w:val="24"/>
      <w:lang w:val="en-GB" w:eastAsia="en-GB"/>
    </w:rPr>
  </w:style>
  <w:style w:type="paragraph" w:styleId="Footer">
    <w:name w:val="footer"/>
    <w:basedOn w:val="Normal"/>
    <w:link w:val="FooterChar"/>
    <w:uiPriority w:val="99"/>
    <w:unhideWhenUsed/>
    <w:rsid w:val="004B00A2"/>
    <w:pPr>
      <w:tabs>
        <w:tab w:val="center" w:pos="4680"/>
        <w:tab w:val="right" w:pos="9360"/>
      </w:tabs>
    </w:pPr>
  </w:style>
  <w:style w:type="character" w:customStyle="1" w:styleId="FooterChar">
    <w:name w:val="Footer Char"/>
    <w:basedOn w:val="DefaultParagraphFont"/>
    <w:link w:val="Footer"/>
    <w:uiPriority w:val="99"/>
    <w:rsid w:val="004B00A2"/>
    <w:rPr>
      <w:rFonts w:ascii="Times New Roman" w:eastAsia="Times New Roman" w:hAnsi="Times New Roman" w:cs="Times New Roman"/>
      <w:sz w:val="24"/>
      <w:szCs w:val="24"/>
      <w:lang w:val="en-GB" w:eastAsia="en-GB"/>
    </w:rPr>
  </w:style>
  <w:style w:type="paragraph" w:styleId="NoSpacing">
    <w:name w:val="No Spacing"/>
    <w:link w:val="NoSpacingChar"/>
    <w:uiPriority w:val="1"/>
    <w:qFormat/>
    <w:rsid w:val="004B00A2"/>
    <w:pPr>
      <w:spacing w:after="0" w:line="240" w:lineRule="auto"/>
    </w:pPr>
    <w:rPr>
      <w:rFonts w:asciiTheme="minorHAnsi" w:eastAsiaTheme="minorEastAsia" w:hAnsiTheme="minorHAnsi" w:cstheme="minorBidi"/>
    </w:rPr>
  </w:style>
  <w:style w:type="character" w:customStyle="1" w:styleId="NoSpacingChar">
    <w:name w:val="No Spacing Char"/>
    <w:basedOn w:val="DefaultParagraphFont"/>
    <w:link w:val="NoSpacing"/>
    <w:uiPriority w:val="1"/>
    <w:rsid w:val="004B00A2"/>
    <w:rPr>
      <w:rFonts w:asciiTheme="minorHAnsi" w:eastAsiaTheme="minorEastAsia" w:hAnsiTheme="minorHAnsi" w:cstheme="minorBidi"/>
    </w:rPr>
  </w:style>
  <w:style w:type="paragraph" w:customStyle="1" w:styleId="Style1">
    <w:name w:val="Style1"/>
    <w:basedOn w:val="Normal"/>
    <w:link w:val="Style1Char"/>
    <w:qFormat/>
    <w:rsid w:val="005D41BD"/>
    <w:pPr>
      <w:spacing w:line="360" w:lineRule="auto"/>
      <w:jc w:val="both"/>
    </w:pPr>
    <w:rPr>
      <w:b/>
    </w:rPr>
  </w:style>
  <w:style w:type="paragraph" w:styleId="TOCHeading">
    <w:name w:val="TOC Heading"/>
    <w:basedOn w:val="Heading1"/>
    <w:next w:val="Normal"/>
    <w:uiPriority w:val="39"/>
    <w:unhideWhenUsed/>
    <w:qFormat/>
    <w:rsid w:val="005D41BD"/>
    <w:pPr>
      <w:spacing w:before="240" w:after="0" w:line="259" w:lineRule="auto"/>
      <w:outlineLvl w:val="9"/>
    </w:pPr>
    <w:rPr>
      <w:rFonts w:asciiTheme="majorHAnsi" w:eastAsiaTheme="majorEastAsia" w:hAnsiTheme="majorHAnsi" w:cstheme="majorBidi"/>
      <w:b w:val="0"/>
      <w:color w:val="365F91" w:themeColor="accent1" w:themeShade="BF"/>
      <w:sz w:val="32"/>
      <w:szCs w:val="32"/>
      <w:lang w:val="en-US" w:eastAsia="en-US"/>
    </w:rPr>
  </w:style>
  <w:style w:type="character" w:customStyle="1" w:styleId="Style1Char">
    <w:name w:val="Style1 Char"/>
    <w:basedOn w:val="DefaultParagraphFont"/>
    <w:link w:val="Style1"/>
    <w:rsid w:val="005D41BD"/>
    <w:rPr>
      <w:rFonts w:ascii="Times New Roman" w:eastAsia="Times New Roman" w:hAnsi="Times New Roman" w:cs="Times New Roman"/>
      <w:b/>
      <w:sz w:val="24"/>
      <w:szCs w:val="24"/>
      <w:lang w:val="en-GB" w:eastAsia="en-GB"/>
    </w:rPr>
  </w:style>
  <w:style w:type="paragraph" w:styleId="TOC1">
    <w:name w:val="toc 1"/>
    <w:basedOn w:val="Normal"/>
    <w:next w:val="Normal"/>
    <w:autoRedefine/>
    <w:uiPriority w:val="39"/>
    <w:unhideWhenUsed/>
    <w:rsid w:val="005D41BD"/>
    <w:pPr>
      <w:spacing w:after="100"/>
    </w:pPr>
  </w:style>
  <w:style w:type="character" w:styleId="Hyperlink">
    <w:name w:val="Hyperlink"/>
    <w:basedOn w:val="DefaultParagraphFont"/>
    <w:uiPriority w:val="99"/>
    <w:unhideWhenUsed/>
    <w:rsid w:val="005D41BD"/>
    <w:rPr>
      <w:color w:val="0000FF" w:themeColor="hyperlink"/>
      <w:u w:val="single"/>
    </w:rPr>
  </w:style>
  <w:style w:type="paragraph" w:styleId="TableofFigures">
    <w:name w:val="table of figures"/>
    <w:basedOn w:val="Normal"/>
    <w:next w:val="Normal"/>
    <w:uiPriority w:val="99"/>
    <w:unhideWhenUsed/>
    <w:rsid w:val="005D41BD"/>
  </w:style>
  <w:style w:type="paragraph" w:styleId="BalloonText">
    <w:name w:val="Balloon Text"/>
    <w:basedOn w:val="Normal"/>
    <w:link w:val="BalloonTextChar"/>
    <w:uiPriority w:val="99"/>
    <w:semiHidden/>
    <w:unhideWhenUsed/>
    <w:rsid w:val="00AF2956"/>
    <w:rPr>
      <w:rFonts w:ascii="Tahoma" w:hAnsi="Tahoma" w:cs="Tahoma"/>
      <w:sz w:val="16"/>
      <w:szCs w:val="16"/>
    </w:rPr>
  </w:style>
  <w:style w:type="character" w:customStyle="1" w:styleId="BalloonTextChar">
    <w:name w:val="Balloon Text Char"/>
    <w:basedOn w:val="DefaultParagraphFont"/>
    <w:link w:val="BalloonText"/>
    <w:uiPriority w:val="99"/>
    <w:semiHidden/>
    <w:rsid w:val="00AF2956"/>
    <w:rPr>
      <w:rFonts w:ascii="Tahoma" w:eastAsia="Times New Roman" w:hAnsi="Tahoma" w:cs="Tahoma"/>
      <w:sz w:val="16"/>
      <w:szCs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6704482">
      <w:bodyDiv w:val="1"/>
      <w:marLeft w:val="0"/>
      <w:marRight w:val="0"/>
      <w:marTop w:val="0"/>
      <w:marBottom w:val="0"/>
      <w:divBdr>
        <w:top w:val="none" w:sz="0" w:space="0" w:color="auto"/>
        <w:left w:val="none" w:sz="0" w:space="0" w:color="auto"/>
        <w:bottom w:val="none" w:sz="0" w:space="0" w:color="auto"/>
        <w:right w:val="none" w:sz="0" w:space="0" w:color="auto"/>
      </w:divBdr>
    </w:div>
    <w:div w:id="932275587">
      <w:bodyDiv w:val="1"/>
      <w:marLeft w:val="0"/>
      <w:marRight w:val="0"/>
      <w:marTop w:val="0"/>
      <w:marBottom w:val="0"/>
      <w:divBdr>
        <w:top w:val="none" w:sz="0" w:space="0" w:color="auto"/>
        <w:left w:val="none" w:sz="0" w:space="0" w:color="auto"/>
        <w:bottom w:val="none" w:sz="0" w:space="0" w:color="auto"/>
        <w:right w:val="none" w:sz="0" w:space="0" w:color="auto"/>
      </w:divBdr>
    </w:div>
    <w:div w:id="1034187998">
      <w:bodyDiv w:val="1"/>
      <w:marLeft w:val="0"/>
      <w:marRight w:val="0"/>
      <w:marTop w:val="0"/>
      <w:marBottom w:val="0"/>
      <w:divBdr>
        <w:top w:val="none" w:sz="0" w:space="0" w:color="auto"/>
        <w:left w:val="none" w:sz="0" w:space="0" w:color="auto"/>
        <w:bottom w:val="none" w:sz="0" w:space="0" w:color="auto"/>
        <w:right w:val="none" w:sz="0" w:space="0" w:color="auto"/>
      </w:divBdr>
    </w:div>
    <w:div w:id="1056666286">
      <w:bodyDiv w:val="1"/>
      <w:marLeft w:val="0"/>
      <w:marRight w:val="0"/>
      <w:marTop w:val="0"/>
      <w:marBottom w:val="0"/>
      <w:divBdr>
        <w:top w:val="none" w:sz="0" w:space="0" w:color="auto"/>
        <w:left w:val="none" w:sz="0" w:space="0" w:color="auto"/>
        <w:bottom w:val="none" w:sz="0" w:space="0" w:color="auto"/>
        <w:right w:val="none" w:sz="0" w:space="0" w:color="auto"/>
      </w:divBdr>
    </w:div>
    <w:div w:id="1207714490">
      <w:bodyDiv w:val="1"/>
      <w:marLeft w:val="0"/>
      <w:marRight w:val="0"/>
      <w:marTop w:val="0"/>
      <w:marBottom w:val="0"/>
      <w:divBdr>
        <w:top w:val="none" w:sz="0" w:space="0" w:color="auto"/>
        <w:left w:val="none" w:sz="0" w:space="0" w:color="auto"/>
        <w:bottom w:val="none" w:sz="0" w:space="0" w:color="auto"/>
        <w:right w:val="none" w:sz="0" w:space="0" w:color="auto"/>
      </w:divBdr>
    </w:div>
    <w:div w:id="19662358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file:///G:\USB%20Drive\Rev%20folder\Final%20copy%20of%20the%20proposal%20(1).docx" TargetMode="External"/><Relationship Id="rId14" Type="http://schemas.openxmlformats.org/officeDocument/2006/relationships/chart" Target="charts/chart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Mendeley%20Desktop\wordPlugin\Mendeley-1.19.8.dotm"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H:\USB%20Drive\rev.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H:\USB%20Drive\rev.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H:\USB%20Drive\rev.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H:\USB%20Drive\rev.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H:\USB%20Drive\rev.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Sheet2!$E$17</c:f>
              <c:strCache>
                <c:ptCount val="1"/>
                <c:pt idx="0">
                  <c:v>Percentage</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D5E-4D9E-877A-D350FF4BBCA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D5E-4D9E-877A-D350FF4BBCAA}"/>
              </c:ext>
            </c:extLst>
          </c:dPt>
          <c:dLbls>
            <c:dLbl>
              <c:idx val="0"/>
              <c:tx>
                <c:rich>
                  <a:bodyPr/>
                  <a:lstStyle/>
                  <a:p>
                    <a:r>
                      <a:rPr lang="en-US"/>
                      <a:t>23(58%)</a:t>
                    </a:r>
                  </a:p>
                </c:rich>
              </c:tx>
              <c:dLblPos val="bestFit"/>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2D5E-4D9E-877A-D350FF4BBCAA}"/>
                </c:ext>
              </c:extLst>
            </c:dLbl>
            <c:dLbl>
              <c:idx val="1"/>
              <c:tx>
                <c:rich>
                  <a:bodyPr/>
                  <a:lstStyle/>
                  <a:p>
                    <a:r>
                      <a:rPr lang="en-US"/>
                      <a:t>17(42%)</a:t>
                    </a:r>
                  </a:p>
                </c:rich>
              </c:tx>
              <c:dLblPos val="bestFit"/>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2D5E-4D9E-877A-D350FF4BBCAA}"/>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Sheet2!$C$18:$C$19</c:f>
              <c:strCache>
                <c:ptCount val="2"/>
                <c:pt idx="0">
                  <c:v>Male</c:v>
                </c:pt>
                <c:pt idx="1">
                  <c:v>Female</c:v>
                </c:pt>
              </c:strCache>
            </c:strRef>
          </c:cat>
          <c:val>
            <c:numRef>
              <c:f>Sheet2!$E$18:$E$19</c:f>
              <c:numCache>
                <c:formatCode>General</c:formatCode>
                <c:ptCount val="2"/>
                <c:pt idx="0">
                  <c:v>58</c:v>
                </c:pt>
                <c:pt idx="1">
                  <c:v>42</c:v>
                </c:pt>
              </c:numCache>
            </c:numRef>
          </c:val>
          <c:extLst>
            <c:ext xmlns:c16="http://schemas.microsoft.com/office/drawing/2014/chart" uri="{C3380CC4-5D6E-409C-BE32-E72D297353CC}">
              <c16:uniqueId val="{00000004-2D5E-4D9E-877A-D350FF4BBCAA}"/>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G"/>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Sheet2!$N$2</c:f>
              <c:strCache>
                <c:ptCount val="1"/>
                <c:pt idx="0">
                  <c:v>Percentage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Sheet2!$L$3:$L$6</c:f>
              <c:strCache>
                <c:ptCount val="4"/>
                <c:pt idx="0">
                  <c:v>Below 25</c:v>
                </c:pt>
                <c:pt idx="1">
                  <c:v>26-35</c:v>
                </c:pt>
                <c:pt idx="2">
                  <c:v>36-45</c:v>
                </c:pt>
                <c:pt idx="3">
                  <c:v>46-55</c:v>
                </c:pt>
              </c:strCache>
            </c:strRef>
          </c:cat>
          <c:val>
            <c:numRef>
              <c:f>Sheet2!$N$3:$N$6</c:f>
              <c:numCache>
                <c:formatCode>General</c:formatCode>
                <c:ptCount val="4"/>
                <c:pt idx="0">
                  <c:v>20</c:v>
                </c:pt>
                <c:pt idx="1">
                  <c:v>30</c:v>
                </c:pt>
                <c:pt idx="2">
                  <c:v>33</c:v>
                </c:pt>
                <c:pt idx="3">
                  <c:v>17</c:v>
                </c:pt>
              </c:numCache>
            </c:numRef>
          </c:val>
          <c:extLst>
            <c:ext xmlns:c16="http://schemas.microsoft.com/office/drawing/2014/chart" uri="{C3380CC4-5D6E-409C-BE32-E72D297353CC}">
              <c16:uniqueId val="{00000000-8EF8-49CB-99C3-43A871575446}"/>
            </c:ext>
          </c:extLst>
        </c:ser>
        <c:dLbls>
          <c:dLblPos val="outEnd"/>
          <c:showLegendKey val="0"/>
          <c:showVal val="1"/>
          <c:showCatName val="0"/>
          <c:showSerName val="0"/>
          <c:showPercent val="0"/>
          <c:showBubbleSize val="0"/>
        </c:dLbls>
        <c:gapWidth val="219"/>
        <c:overlap val="-27"/>
        <c:axId val="2146202576"/>
        <c:axId val="2146203120"/>
      </c:barChart>
      <c:catAx>
        <c:axId val="2146202576"/>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Age bracket (Years)</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crossAx val="2146203120"/>
        <c:crosses val="autoZero"/>
        <c:auto val="1"/>
        <c:lblAlgn val="ctr"/>
        <c:lblOffset val="100"/>
        <c:noMultiLvlLbl val="0"/>
      </c:catAx>
      <c:valAx>
        <c:axId val="2146203120"/>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Percent </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crossAx val="21462025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G"/>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Sheet2!$D$35</c:f>
              <c:strCache>
                <c:ptCount val="1"/>
                <c:pt idx="0">
                  <c:v>Percentage</c:v>
                </c:pt>
              </c:strCache>
            </c:strRef>
          </c:tx>
          <c:spPr>
            <a:solidFill>
              <a:schemeClr val="accent1"/>
            </a:solidFill>
            <a:ln>
              <a:noFill/>
            </a:ln>
            <a:effectLst/>
          </c:spPr>
          <c:invertIfNegative val="0"/>
          <c:dLbls>
            <c:dLbl>
              <c:idx val="0"/>
              <c:tx>
                <c:rich>
                  <a:bodyPr/>
                  <a:lstStyle/>
                  <a:p>
                    <a:r>
                      <a:rPr lang="en-US"/>
                      <a:t>2(4%)</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8EA8-46EC-ACE0-C58E6B5F473B}"/>
                </c:ext>
              </c:extLst>
            </c:dLbl>
            <c:dLbl>
              <c:idx val="1"/>
              <c:tx>
                <c:rich>
                  <a:bodyPr/>
                  <a:lstStyle/>
                  <a:p>
                    <a:r>
                      <a:rPr lang="en-US"/>
                      <a:t>4(9%)</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8EA8-46EC-ACE0-C58E6B5F473B}"/>
                </c:ext>
              </c:extLst>
            </c:dLbl>
            <c:dLbl>
              <c:idx val="2"/>
              <c:tx>
                <c:rich>
                  <a:bodyPr/>
                  <a:lstStyle/>
                  <a:p>
                    <a:r>
                      <a:rPr lang="en-US"/>
                      <a:t>35(87%)</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8EA8-46EC-ACE0-C58E6B5F473B}"/>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Sheet2!$A$36:$A$38</c:f>
              <c:strCache>
                <c:ptCount val="3"/>
                <c:pt idx="0">
                  <c:v>Top Level Management</c:v>
                </c:pt>
                <c:pt idx="1">
                  <c:v>Middle Level Management</c:v>
                </c:pt>
                <c:pt idx="2">
                  <c:v>Support Staff</c:v>
                </c:pt>
              </c:strCache>
            </c:strRef>
          </c:cat>
          <c:val>
            <c:numRef>
              <c:f>Sheet2!$D$36:$D$38</c:f>
              <c:numCache>
                <c:formatCode>General</c:formatCode>
                <c:ptCount val="3"/>
                <c:pt idx="0">
                  <c:v>4</c:v>
                </c:pt>
                <c:pt idx="1">
                  <c:v>9</c:v>
                </c:pt>
                <c:pt idx="2">
                  <c:v>87</c:v>
                </c:pt>
              </c:numCache>
            </c:numRef>
          </c:val>
          <c:extLst>
            <c:ext xmlns:c16="http://schemas.microsoft.com/office/drawing/2014/chart" uri="{C3380CC4-5D6E-409C-BE32-E72D297353CC}">
              <c16:uniqueId val="{00000000-8EA8-46EC-ACE0-C58E6B5F473B}"/>
            </c:ext>
          </c:extLst>
        </c:ser>
        <c:dLbls>
          <c:dLblPos val="outEnd"/>
          <c:showLegendKey val="0"/>
          <c:showVal val="1"/>
          <c:showCatName val="0"/>
          <c:showSerName val="0"/>
          <c:showPercent val="0"/>
          <c:showBubbleSize val="0"/>
        </c:dLbls>
        <c:gapWidth val="182"/>
        <c:axId val="2146192784"/>
        <c:axId val="2146199312"/>
      </c:barChart>
      <c:catAx>
        <c:axId val="2146192784"/>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Management level  </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crossAx val="2146199312"/>
        <c:crosses val="autoZero"/>
        <c:auto val="1"/>
        <c:lblAlgn val="ctr"/>
        <c:lblOffset val="100"/>
        <c:noMultiLvlLbl val="0"/>
      </c:catAx>
      <c:valAx>
        <c:axId val="2146199312"/>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Percentage </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crossAx val="21461927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G"/>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Sheet2!$C$63</c:f>
              <c:strCache>
                <c:ptCount val="1"/>
                <c:pt idx="0">
                  <c:v>Percentage</c:v>
                </c:pt>
              </c:strCache>
            </c:strRef>
          </c:tx>
          <c:spPr>
            <a:solidFill>
              <a:schemeClr val="accent1"/>
            </a:solidFill>
            <a:ln>
              <a:noFill/>
            </a:ln>
            <a:effectLst/>
          </c:spPr>
          <c:invertIfNegative val="0"/>
          <c:dLbls>
            <c:dLbl>
              <c:idx val="0"/>
              <c:tx>
                <c:rich>
                  <a:bodyPr/>
                  <a:lstStyle/>
                  <a:p>
                    <a:r>
                      <a:rPr lang="en-US"/>
                      <a:t>3(7%)</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2CD0-4CDE-88A8-E82B246BBAAA}"/>
                </c:ext>
              </c:extLst>
            </c:dLbl>
            <c:dLbl>
              <c:idx val="1"/>
              <c:tx>
                <c:rich>
                  <a:bodyPr/>
                  <a:lstStyle/>
                  <a:p>
                    <a:r>
                      <a:rPr lang="en-US"/>
                      <a:t>15(37%)</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2CD0-4CDE-88A8-E82B246BBAAA}"/>
                </c:ext>
              </c:extLst>
            </c:dLbl>
            <c:dLbl>
              <c:idx val="2"/>
              <c:tx>
                <c:rich>
                  <a:bodyPr/>
                  <a:lstStyle/>
                  <a:p>
                    <a:r>
                      <a:rPr lang="en-US"/>
                      <a:t>22(56%)</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2CD0-4CDE-88A8-E82B246BBAAA}"/>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Sheet2!$A$64:$A$66</c:f>
              <c:strCache>
                <c:ptCount val="3"/>
                <c:pt idx="0">
                  <c:v>Degree </c:v>
                </c:pt>
                <c:pt idx="1">
                  <c:v>Secondary  </c:v>
                </c:pt>
                <c:pt idx="2">
                  <c:v>Diploma </c:v>
                </c:pt>
              </c:strCache>
            </c:strRef>
          </c:cat>
          <c:val>
            <c:numRef>
              <c:f>Sheet2!$C$64:$C$66</c:f>
              <c:numCache>
                <c:formatCode>General</c:formatCode>
                <c:ptCount val="3"/>
                <c:pt idx="0">
                  <c:v>7</c:v>
                </c:pt>
                <c:pt idx="1">
                  <c:v>37</c:v>
                </c:pt>
                <c:pt idx="2">
                  <c:v>56</c:v>
                </c:pt>
              </c:numCache>
            </c:numRef>
          </c:val>
          <c:extLst>
            <c:ext xmlns:c16="http://schemas.microsoft.com/office/drawing/2014/chart" uri="{C3380CC4-5D6E-409C-BE32-E72D297353CC}">
              <c16:uniqueId val="{00000003-2CD0-4CDE-88A8-E82B246BBAAA}"/>
            </c:ext>
          </c:extLst>
        </c:ser>
        <c:dLbls>
          <c:dLblPos val="outEnd"/>
          <c:showLegendKey val="0"/>
          <c:showVal val="1"/>
          <c:showCatName val="0"/>
          <c:showSerName val="0"/>
          <c:showPercent val="0"/>
          <c:showBubbleSize val="0"/>
        </c:dLbls>
        <c:gapWidth val="219"/>
        <c:overlap val="-27"/>
        <c:axId val="2146196592"/>
        <c:axId val="2146193328"/>
      </c:barChart>
      <c:catAx>
        <c:axId val="2146196592"/>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Education level </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crossAx val="2146193328"/>
        <c:crosses val="autoZero"/>
        <c:auto val="1"/>
        <c:lblAlgn val="ctr"/>
        <c:lblOffset val="100"/>
        <c:noMultiLvlLbl val="0"/>
      </c:catAx>
      <c:valAx>
        <c:axId val="2146193328"/>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Percentage </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crossAx val="21461965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G"/>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5929974853492632"/>
          <c:y val="4.6908315565031986E-2"/>
          <c:w val="0.6157928734614746"/>
          <c:h val="0.74106609808102342"/>
        </c:manualLayout>
      </c:layout>
      <c:barChart>
        <c:barDir val="bar"/>
        <c:grouping val="clustered"/>
        <c:varyColors val="0"/>
        <c:ser>
          <c:idx val="0"/>
          <c:order val="0"/>
          <c:tx>
            <c:strRef>
              <c:f>Sheet2!$C$91</c:f>
              <c:strCache>
                <c:ptCount val="1"/>
                <c:pt idx="0">
                  <c:v>Percentage</c:v>
                </c:pt>
              </c:strCache>
            </c:strRef>
          </c:tx>
          <c:spPr>
            <a:solidFill>
              <a:schemeClr val="accent1"/>
            </a:solidFill>
            <a:ln>
              <a:noFill/>
            </a:ln>
            <a:effectLst/>
          </c:spPr>
          <c:invertIfNegative val="0"/>
          <c:dLbls>
            <c:dLbl>
              <c:idx val="0"/>
              <c:tx>
                <c:rich>
                  <a:bodyPr/>
                  <a:lstStyle/>
                  <a:p>
                    <a:r>
                      <a:rPr lang="en-US"/>
                      <a:t>4(11%)</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5885-4F86-ADF7-7DED75DB4F0A}"/>
                </c:ext>
              </c:extLst>
            </c:dLbl>
            <c:dLbl>
              <c:idx val="1"/>
              <c:tx>
                <c:rich>
                  <a:bodyPr/>
                  <a:lstStyle/>
                  <a:p>
                    <a:r>
                      <a:rPr lang="en-US"/>
                      <a:t>19(47%)</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885-4F86-ADF7-7DED75DB4F0A}"/>
                </c:ext>
              </c:extLst>
            </c:dLbl>
            <c:dLbl>
              <c:idx val="2"/>
              <c:tx>
                <c:rich>
                  <a:bodyPr/>
                  <a:lstStyle/>
                  <a:p>
                    <a:r>
                      <a:rPr lang="en-US"/>
                      <a:t>10(25%)</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5885-4F86-ADF7-7DED75DB4F0A}"/>
                </c:ext>
              </c:extLst>
            </c:dLbl>
            <c:dLbl>
              <c:idx val="3"/>
              <c:tx>
                <c:rich>
                  <a:bodyPr/>
                  <a:lstStyle/>
                  <a:p>
                    <a:r>
                      <a:rPr lang="en-US"/>
                      <a:t>7(17%</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5885-4F86-ADF7-7DED75DB4F0A}"/>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Sheet2!$A$92:$A$95</c:f>
              <c:strCache>
                <c:ptCount val="4"/>
                <c:pt idx="0">
                  <c:v>Less than 2 years</c:v>
                </c:pt>
                <c:pt idx="1">
                  <c:v>2 – 6 years</c:v>
                </c:pt>
                <c:pt idx="2">
                  <c:v>6 – 10 years   </c:v>
                </c:pt>
                <c:pt idx="3">
                  <c:v>Above 10 years</c:v>
                </c:pt>
              </c:strCache>
            </c:strRef>
          </c:cat>
          <c:val>
            <c:numRef>
              <c:f>Sheet2!$C$92:$C$95</c:f>
              <c:numCache>
                <c:formatCode>General</c:formatCode>
                <c:ptCount val="4"/>
                <c:pt idx="0">
                  <c:v>11</c:v>
                </c:pt>
                <c:pt idx="1">
                  <c:v>47</c:v>
                </c:pt>
                <c:pt idx="2">
                  <c:v>25</c:v>
                </c:pt>
                <c:pt idx="3">
                  <c:v>17</c:v>
                </c:pt>
              </c:numCache>
            </c:numRef>
          </c:val>
          <c:extLst>
            <c:ext xmlns:c16="http://schemas.microsoft.com/office/drawing/2014/chart" uri="{C3380CC4-5D6E-409C-BE32-E72D297353CC}">
              <c16:uniqueId val="{00000004-5885-4F86-ADF7-7DED75DB4F0A}"/>
            </c:ext>
          </c:extLst>
        </c:ser>
        <c:dLbls>
          <c:dLblPos val="outEnd"/>
          <c:showLegendKey val="0"/>
          <c:showVal val="1"/>
          <c:showCatName val="0"/>
          <c:showSerName val="0"/>
          <c:showPercent val="0"/>
          <c:showBubbleSize val="0"/>
        </c:dLbls>
        <c:gapWidth val="182"/>
        <c:axId val="2146195504"/>
        <c:axId val="2146200944"/>
      </c:barChart>
      <c:catAx>
        <c:axId val="2146195504"/>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Length of service </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crossAx val="2146200944"/>
        <c:crosses val="autoZero"/>
        <c:auto val="1"/>
        <c:lblAlgn val="ctr"/>
        <c:lblOffset val="100"/>
        <c:noMultiLvlLbl val="0"/>
      </c:catAx>
      <c:valAx>
        <c:axId val="2146200944"/>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Percentage </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G"/>
          </a:p>
        </c:txPr>
        <c:crossAx val="21461955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G"/>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27F6CA-4687-4811-98C2-11A77FE02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Mendeley-1.19.8</Template>
  <TotalTime>10</TotalTime>
  <Pages>48</Pages>
  <Words>27012</Words>
  <Characters>153972</Characters>
  <Application>Microsoft Office Word</Application>
  <DocSecurity>0</DocSecurity>
  <Lines>1283</Lines>
  <Paragraphs>361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RIMO</dc:creator>
  <cp:lastModifiedBy>Chris</cp:lastModifiedBy>
  <cp:revision>4</cp:revision>
  <dcterms:created xsi:type="dcterms:W3CDTF">2023-08-23T12:28:00Z</dcterms:created>
  <dcterms:modified xsi:type="dcterms:W3CDTF">2023-08-23T12:37:00Z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Citation Style_1">
    <vt:lpwstr>http://www.zotero.org/styles/apa</vt:lpwstr>
  </property>
  <property fmtid="{D5CDD505-2E9C-101B-9397-08002B2CF9AE}" pid="3" name="Mendeley Document_1">
    <vt:lpwstr>True</vt:lpwstr>
  </property>
  <property fmtid="{D5CDD505-2E9C-101B-9397-08002B2CF9AE}" pid="4" name="Mendeley Recent Style Id 0_1">
    <vt:lpwstr>http://www.zotero.org/styles/american-medical-association</vt:lpwstr>
  </property>
  <property fmtid="{D5CDD505-2E9C-101B-9397-08002B2CF9AE}" pid="5" name="Mendeley Recent Style Id 1_1">
    <vt:lpwstr>http://www.zotero.org/styles/american-political-science-association</vt:lpwstr>
  </property>
  <property fmtid="{D5CDD505-2E9C-101B-9397-08002B2CF9AE}" pid="6" name="Mendeley Recent Style Id 2_1">
    <vt:lpwstr>http://www.zotero.org/styles/apa</vt:lpwstr>
  </property>
  <property fmtid="{D5CDD505-2E9C-101B-9397-08002B2CF9AE}" pid="7" name="Mendeley Recent Style Id 3_1">
    <vt:lpwstr>http://www.zotero.org/styles/american-sociological-association</vt:lpwstr>
  </property>
  <property fmtid="{D5CDD505-2E9C-101B-9397-08002B2CF9AE}" pid="8" name="Mendeley Recent Style Id 4_1">
    <vt:lpwstr>http://www.zotero.org/styles/chicago-author-date</vt:lpwstr>
  </property>
  <property fmtid="{D5CDD505-2E9C-101B-9397-08002B2CF9AE}" pid="9" name="Mendeley Recent Style Id 5_1">
    <vt:lpwstr>http://www.zotero.org/styles/harvard-cite-them-right</vt:lpwstr>
  </property>
  <property fmtid="{D5CDD505-2E9C-101B-9397-08002B2CF9AE}" pid="10" name="Mendeley Recent Style Id 6_1">
    <vt:lpwstr>http://www.zotero.org/styles/ieee</vt:lpwstr>
  </property>
  <property fmtid="{D5CDD505-2E9C-101B-9397-08002B2CF9AE}" pid="11" name="Mendeley Recent Style Id 7_1">
    <vt:lpwstr>http://www.zotero.org/styles/modern-humanities-research-association</vt:lpwstr>
  </property>
  <property fmtid="{D5CDD505-2E9C-101B-9397-08002B2CF9AE}" pid="12" name="Mendeley Recent Style Id 8_1">
    <vt:lpwstr>http://www.zotero.org/styles/modern-language-association</vt:lpwstr>
  </property>
  <property fmtid="{D5CDD505-2E9C-101B-9397-08002B2CF9AE}" pid="13" name="Mendeley Recent Style Id 9_1">
    <vt:lpwstr>http://www.zotero.org/styles/nature</vt:lpwstr>
  </property>
  <property fmtid="{D5CDD505-2E9C-101B-9397-08002B2CF9AE}" pid="14" name="Mendeley Recent Style Name 0_1">
    <vt:lpwstr>American Medical Association 11th edition</vt:lpwstr>
  </property>
  <property fmtid="{D5CDD505-2E9C-101B-9397-08002B2CF9AE}" pid="15" name="Mendeley Recent Style Name 1_1">
    <vt:lpwstr>American Political Science Association</vt:lpwstr>
  </property>
  <property fmtid="{D5CDD505-2E9C-101B-9397-08002B2CF9AE}" pid="16" name="Mendeley Recent Style Name 2_1">
    <vt:lpwstr>American Psychological Association 7th edition</vt:lpwstr>
  </property>
  <property fmtid="{D5CDD505-2E9C-101B-9397-08002B2CF9AE}" pid="17" name="Mendeley Recent Style Name 3_1">
    <vt:lpwstr>American Sociological Association 6th edition</vt:lpwstr>
  </property>
  <property fmtid="{D5CDD505-2E9C-101B-9397-08002B2CF9AE}" pid="18" name="Mendeley Recent Style Name 4_1">
    <vt:lpwstr>Chicago Manual of Style 17th edition (author-date)</vt:lpwstr>
  </property>
  <property fmtid="{D5CDD505-2E9C-101B-9397-08002B2CF9AE}" pid="19" name="Mendeley Recent Style Name 5_1">
    <vt:lpwstr>Cite Them Right 11th edition - Harvard</vt:lpwstr>
  </property>
  <property fmtid="{D5CDD505-2E9C-101B-9397-08002B2CF9AE}" pid="20" name="Mendeley Recent Style Name 6_1">
    <vt:lpwstr>IEEE</vt:lpwstr>
  </property>
  <property fmtid="{D5CDD505-2E9C-101B-9397-08002B2CF9AE}" pid="21" name="Mendeley Recent Style Name 7_1">
    <vt:lpwstr>Modern Humanities Research Association 3rd edition (note with bibliography)</vt:lpwstr>
  </property>
  <property fmtid="{D5CDD505-2E9C-101B-9397-08002B2CF9AE}" pid="22" name="Mendeley Recent Style Name 8_1">
    <vt:lpwstr>Modern Language Association 9th edition</vt:lpwstr>
  </property>
  <property fmtid="{D5CDD505-2E9C-101B-9397-08002B2CF9AE}" pid="23" name="Mendeley Recent Style Name 9_1">
    <vt:lpwstr>Nature</vt:lpwstr>
  </property>
  <property fmtid="{D5CDD505-2E9C-101B-9397-08002B2CF9AE}" pid="24" name="Mendeley Unique User Id_1">
    <vt:lpwstr>f10d69da-9598-347d-b989-7c6870892241</vt:lpwstr>
  </property>
  <property fmtid="{D5CDD505-2E9C-101B-9397-08002B2CF9AE}" pid="25" name="GrammarlyDocumentId">
    <vt:lpwstr>db2de7c9adbce81eb7e35d08d2cf8368ee9131778c4afeac2834d7b87d3b9537</vt:lpwstr>
  </property>
</Properties>
</file>